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86580"/>
  <w:body>
    <w:p w14:paraId="0188B509" w14:textId="3861224D" w:rsidR="005D46B4" w:rsidRPr="007F5864" w:rsidRDefault="00073320" w:rsidP="000A6A4E">
      <w:pPr>
        <w:rPr>
          <w:b/>
          <w:color w:val="28657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D492F06" wp14:editId="411CF3AE">
                <wp:simplePos x="0" y="0"/>
                <wp:positionH relativeFrom="margin">
                  <wp:posOffset>82550</wp:posOffset>
                </wp:positionH>
                <wp:positionV relativeFrom="paragraph">
                  <wp:posOffset>5989320</wp:posOffset>
                </wp:positionV>
                <wp:extent cx="6318250" cy="3657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id w:val="-1864512964"/>
                              <w:showingPlcHdr/>
                            </w:sdtPr>
                            <w:sdtEndPr/>
                            <w:sdtContent>
                              <w:p w14:paraId="0684C93D" w14:textId="77777777" w:rsidR="00073320" w:rsidRPr="00B2280A" w:rsidRDefault="00073320" w:rsidP="00073320">
                                <w:pPr>
                                  <w:spacing w:after="0"/>
                                  <w:rPr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86639">
                                  <w:rPr>
                                    <w:rStyle w:val="PlaceholderTex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Enter Date Published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92F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.5pt;margin-top:471.6pt;width:497.5pt;height:28.8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" filled="f" stroked="f" strokeweight=".5pt">
                <v:textbox>
                  <w:txbxContent>
                    <w:sdt>
                      <w:sdtP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id w:val="-1864512964"/>
                        <w:showingPlcHdr/>
                      </w:sdtPr>
                      <w:sdtContent>
                        <w:p w14:paraId="0684C93D" w14:textId="77777777" w:rsidR="00073320" w:rsidRPr="00B2280A" w:rsidRDefault="00073320" w:rsidP="00073320">
                          <w:pPr>
                            <w:spacing w:after="0"/>
                            <w:rPr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86639">
                            <w:rPr>
                              <w:rStyle w:val="PlaceholderText"/>
                              <w:color w:val="FFFFFF" w:themeColor="background1"/>
                              <w:sz w:val="36"/>
                              <w:szCs w:val="36"/>
                            </w:rPr>
                            <w:t>Enter Date Published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31B9F86" wp14:editId="016DB559">
                <wp:simplePos x="0" y="0"/>
                <wp:positionH relativeFrom="margin">
                  <wp:align>right</wp:align>
                </wp:positionH>
                <wp:positionV relativeFrom="paragraph">
                  <wp:posOffset>2407920</wp:posOffset>
                </wp:positionV>
                <wp:extent cx="6318250" cy="3381375"/>
                <wp:effectExtent l="0" t="0" r="0" b="0"/>
                <wp:wrapNone/>
                <wp:docPr id="937137930" name="Text Box 93713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338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alias w:val="School Name"/>
                              <w:tag w:val="School Name"/>
                              <w:id w:val="981743929"/>
                              <w:showingPlcHdr/>
                              <w:comboBox>
                                <w:listItem w:value="Choose an item."/>
                                <w:listItem w:displayText="Barlow Creek Elementary" w:value="Barlow Creek Elementary"/>
                                <w:listItem w:displayText="Bouchie Lake Elementary" w:value="Bouchie Lake Elementary"/>
                                <w:listItem w:displayText="Carson Elementary" w:value="Carson Elementary"/>
                                <w:listItem w:displayText="Dragon Lake Elementary" w:value="Dragon Lake Elementary"/>
                                <w:listItem w:displayText="Ecole Red Bluff Lhtako Elementary" w:value="Ecole Red Bluff Lhtako Elementary"/>
                                <w:listItem w:displayText="Kersley Elementary" w:value="Kersley Elementary"/>
                                <w:listItem w:displayText="Lakeview Elementary" w:value="Lakeview Elementary"/>
                                <w:listItem w:displayText="Nazko Elementary" w:value="Nazko Elementary"/>
                                <w:listItem w:displayText="Parkland Elementary" w:value="Parkland Elementary"/>
                                <w:listItem w:displayText="Riverview Elementary" w:value="Riverview Elementary"/>
                                <w:listItem w:displayText="Voyageur Elementary" w:value="Voyageur Elementary"/>
                                <w:listItem w:displayText="Wells Barkerville Elementary" w:value="Wells Barkerville Elementary"/>
                              </w:comboBox>
                            </w:sdtPr>
                            <w:sdtEndPr/>
                            <w:sdtContent>
                              <w:p w14:paraId="7E389709" w14:textId="77777777" w:rsidR="00073320" w:rsidRDefault="00073320" w:rsidP="0002624C">
                                <w:pPr>
                                  <w:pStyle w:val="SD28H2"/>
                                  <w:spacing w:before="0" w:after="0"/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  <w:r w:rsidRPr="00B42D5D">
                                  <w:rPr>
                                    <w:rStyle w:val="PlaceholderText"/>
                                    <w:color w:val="FFFFFF" w:themeColor="background1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  <w:p w14:paraId="5C0727F5" w14:textId="77777777" w:rsidR="00073320" w:rsidRDefault="00073320" w:rsidP="0002624C">
                            <w:pPr>
                              <w:pStyle w:val="SD28H2"/>
                              <w:spacing w:before="0" w:after="0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School Growth Plan</w:t>
                            </w:r>
                          </w:p>
                          <w:p w14:paraId="1994CD3B" w14:textId="77777777" w:rsidR="00073320" w:rsidRDefault="00073320" w:rsidP="0002624C">
                            <w:pPr>
                              <w:pStyle w:val="SD28H2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608382739"/>
                            </w:sdtPr>
                            <w:sdtEndPr/>
                            <w:sdtContent>
                              <w:p w14:paraId="7C920122" w14:textId="77777777" w:rsidR="00073320" w:rsidRDefault="00073320" w:rsidP="0002624C">
                                <w:pPr>
                                  <w:pStyle w:val="SD28H2"/>
                                  <w:spacing w:before="0" w:after="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Enter Year</w:t>
                                </w:r>
                              </w:p>
                            </w:sdtContent>
                          </w:sdt>
                          <w:p w14:paraId="0842781B" w14:textId="2DD43E40" w:rsidR="00073320" w:rsidRDefault="00073320" w:rsidP="0002624C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64EE9F" w14:textId="1D8D38C8" w:rsidR="00073320" w:rsidRDefault="00073320" w:rsidP="0002624C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DC810DF" w14:textId="0F3C080B" w:rsidR="00073320" w:rsidRDefault="00073320" w:rsidP="0002624C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0D36FC" w14:textId="2C365234" w:rsidR="00073320" w:rsidRDefault="00073320" w:rsidP="0002624C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66A46A9" w14:textId="051FB6D0" w:rsidR="00073320" w:rsidRDefault="00073320" w:rsidP="0002624C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2439C9E" w14:textId="77777777" w:rsidR="00073320" w:rsidRPr="009C2E1D" w:rsidRDefault="00073320" w:rsidP="00073320">
                            <w:pP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School growth plans are aligned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 xml:space="preserve"> with the District's </w:t>
                            </w:r>
                            <w:hyperlink r:id="rId11" w:history="1">
                              <w:r w:rsidRPr="009C2E1D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i/>
                                  <w:color w:val="90BAAD" w:themeColor="accent4"/>
                                  <w:sz w:val="24"/>
                                </w:rPr>
                                <w:t>Strategic Plan</w:t>
                              </w:r>
                            </w:hyperlink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5E9886" w:themeColor="accent4" w:themeShade="BF"/>
                                <w:sz w:val="24"/>
                              </w:rPr>
                              <w:t xml:space="preserve"> </w:t>
                            </w: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with priority measures represented in the Framework for</w:t>
                            </w: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90BAAD" w:themeColor="accent4"/>
                                <w:sz w:val="24"/>
                              </w:rPr>
                              <w:t xml:space="preserve"> </w:t>
                            </w:r>
                            <w:hyperlink r:id="rId12" w:history="1">
                              <w:r w:rsidRPr="009C2E1D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i/>
                                  <w:color w:val="90BAAD" w:themeColor="accent4"/>
                                  <w:sz w:val="24"/>
                                </w:rPr>
                                <w:t>Enhancing Student Learning Report</w:t>
                              </w:r>
                            </w:hyperlink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14:paraId="2CB4E9DC" w14:textId="77777777" w:rsidR="00073320" w:rsidRPr="00B2280A" w:rsidRDefault="00073320" w:rsidP="0002624C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9F86" id="Text Box 937137930" o:spid="_x0000_s1027" type="#_x0000_t202" style="position:absolute;margin-left:446.3pt;margin-top:189.6pt;width:497.5pt;height:266.25pt;z-index:251900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" filled="f" stroked="f" strokeweight=".5pt">
                <v:textbox>
                  <w:txbxContent>
                    <w:sdt>
                      <w:sdtPr>
                        <w:rPr>
                          <w:color w:val="FFFFFF" w:themeColor="background1"/>
                          <w:sz w:val="60"/>
                          <w:szCs w:val="60"/>
                        </w:rPr>
                        <w:alias w:val="School Name"/>
                        <w:tag w:val="School Name"/>
                        <w:id w:val="981743929"/>
                        <w:placeholder>
                          <w:docPart w:val="5AE300F1D44F480EB499B0F5C71C056C"/>
                        </w:placeholder>
                        <w:showingPlcHdr/>
                        <w:comboBox>
                          <w:listItem w:value="Choose an item."/>
                          <w:listItem w:displayText="Barlow Creek Elementary" w:value="Barlow Creek Elementary"/>
                          <w:listItem w:displayText="Bouchie Lake Elementary" w:value="Bouchie Lake Elementary"/>
                          <w:listItem w:displayText="Carson Elementary" w:value="Carson Elementary"/>
                          <w:listItem w:displayText="Dragon Lake Elementary" w:value="Dragon Lake Elementary"/>
                          <w:listItem w:displayText="Ecole Red Bluff Lhtako Elementary" w:value="Ecole Red Bluff Lhtako Elementary"/>
                          <w:listItem w:displayText="Kersley Elementary" w:value="Kersley Elementary"/>
                          <w:listItem w:displayText="Lakeview Elementary" w:value="Lakeview Elementary"/>
                          <w:listItem w:displayText="Nazko Elementary" w:value="Nazko Elementary"/>
                          <w:listItem w:displayText="Parkland Elementary" w:value="Parkland Elementary"/>
                          <w:listItem w:displayText="Riverview Elementary" w:value="Riverview Elementary"/>
                          <w:listItem w:displayText="Voyageur Elementary" w:value="Voyageur Elementary"/>
                          <w:listItem w:displayText="Wells Barkerville Elementary" w:value="Wells Barkerville Elementary"/>
                        </w:comboBox>
                      </w:sdtPr>
                      <w:sdtContent>
                        <w:p w14:paraId="7E389709" w14:textId="77777777" w:rsidR="00073320" w:rsidRDefault="00073320" w:rsidP="0002624C">
                          <w:pPr>
                            <w:pStyle w:val="SD28H2"/>
                            <w:spacing w:before="0" w:after="0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B42D5D">
                            <w:rPr>
                              <w:rStyle w:val="PlaceholderText"/>
                              <w:color w:val="FFFFFF" w:themeColor="background1"/>
                            </w:rPr>
                            <w:t>Choose an item.</w:t>
                          </w:r>
                        </w:p>
                      </w:sdtContent>
                    </w:sdt>
                    <w:p w14:paraId="5C0727F5" w14:textId="77777777" w:rsidR="00073320" w:rsidRDefault="00073320" w:rsidP="0002624C">
                      <w:pPr>
                        <w:pStyle w:val="SD28H2"/>
                        <w:spacing w:before="0" w:after="0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School Growth Plan</w:t>
                      </w:r>
                    </w:p>
                    <w:p w14:paraId="1994CD3B" w14:textId="77777777" w:rsidR="00073320" w:rsidRDefault="00073320" w:rsidP="0002624C">
                      <w:pPr>
                        <w:pStyle w:val="SD28H2"/>
                        <w:spacing w:before="0" w:after="0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</w:rPr>
                        <w:id w:val="1608382739"/>
                        <w:placeholder>
                          <w:docPart w:val="326B24F7F4744BD6A130DA6CF1270035"/>
                        </w:placeholder>
                      </w:sdtPr>
                      <w:sdtContent>
                        <w:p w14:paraId="7C920122" w14:textId="77777777" w:rsidR="00073320" w:rsidRDefault="00073320" w:rsidP="0002624C">
                          <w:pPr>
                            <w:pStyle w:val="SD28H2"/>
                            <w:spacing w:before="0" w:after="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Enter Year</w:t>
                          </w:r>
                        </w:p>
                      </w:sdtContent>
                    </w:sdt>
                    <w:p w14:paraId="0842781B" w14:textId="2DD43E40" w:rsidR="00073320" w:rsidRDefault="00073320" w:rsidP="0002624C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64EE9F" w14:textId="1D8D38C8" w:rsidR="00073320" w:rsidRDefault="00073320" w:rsidP="0002624C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DC810DF" w14:textId="0F3C080B" w:rsidR="00073320" w:rsidRDefault="00073320" w:rsidP="0002624C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0D36FC" w14:textId="2C365234" w:rsidR="00073320" w:rsidRDefault="00073320" w:rsidP="0002624C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66A46A9" w14:textId="051FB6D0" w:rsidR="00073320" w:rsidRDefault="00073320" w:rsidP="0002624C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2439C9E" w14:textId="77777777" w:rsidR="00073320" w:rsidRPr="009C2E1D" w:rsidRDefault="00073320" w:rsidP="00073320">
                      <w:pP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School growth plans are aligned</w:t>
                      </w:r>
                      <w: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 xml:space="preserve"> with the District's </w:t>
                      </w:r>
                      <w:hyperlink r:id="rId13" w:history="1">
                        <w:r w:rsidRPr="009C2E1D">
                          <w:rPr>
                            <w:rStyle w:val="Hyperlink"/>
                            <w:rFonts w:asciiTheme="minorHAnsi" w:eastAsia="Times New Roman" w:hAnsiTheme="minorHAnsi" w:cstheme="minorHAnsi"/>
                            <w:i/>
                            <w:color w:val="90BAAD" w:themeColor="accent4"/>
                            <w:sz w:val="24"/>
                          </w:rPr>
                          <w:t>Strategic Plan</w:t>
                        </w:r>
                      </w:hyperlink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5E9886" w:themeColor="accent4" w:themeShade="BF"/>
                          <w:sz w:val="24"/>
                        </w:rPr>
                        <w:t xml:space="preserve"> </w:t>
                      </w: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with priority measures represented in the Framework for</w:t>
                      </w: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90BAAD" w:themeColor="accent4"/>
                          <w:sz w:val="24"/>
                        </w:rPr>
                        <w:t xml:space="preserve"> </w:t>
                      </w:r>
                      <w:hyperlink r:id="rId14" w:history="1">
                        <w:r w:rsidRPr="009C2E1D">
                          <w:rPr>
                            <w:rStyle w:val="Hyperlink"/>
                            <w:rFonts w:asciiTheme="minorHAnsi" w:eastAsia="Times New Roman" w:hAnsiTheme="minorHAnsi" w:cstheme="minorHAnsi"/>
                            <w:i/>
                            <w:color w:val="90BAAD" w:themeColor="accent4"/>
                            <w:sz w:val="24"/>
                          </w:rPr>
                          <w:t>Enhancing Student Learning Report</w:t>
                        </w:r>
                      </w:hyperlink>
                      <w: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.</w:t>
                      </w:r>
                    </w:p>
                    <w:p w14:paraId="2CB4E9DC" w14:textId="77777777" w:rsidR="00073320" w:rsidRPr="00B2280A" w:rsidRDefault="00073320" w:rsidP="0002624C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1" locked="0" layoutInCell="1" allowOverlap="1" wp14:anchorId="0C06768C" wp14:editId="2438514D">
                <wp:simplePos x="0" y="0"/>
                <wp:positionH relativeFrom="column">
                  <wp:posOffset>3790950</wp:posOffset>
                </wp:positionH>
                <wp:positionV relativeFrom="paragraph">
                  <wp:posOffset>-411480</wp:posOffset>
                </wp:positionV>
                <wp:extent cx="2934970" cy="2861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2861945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7318A" w14:textId="77777777" w:rsidR="00073320" w:rsidRDefault="00491B73" w:rsidP="00073320">
                            <w:sdt>
                              <w:sdtPr>
                                <w:alias w:val="School Logo"/>
                                <w:tag w:val="School Logo"/>
                                <w:id w:val="-1854324898"/>
                                <w:showingPlcHdr/>
                                <w:picture/>
                              </w:sdtPr>
                              <w:sdtEndPr/>
                              <w:sdtContent>
                                <w:r w:rsidR="0007332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DDA0253" wp14:editId="4F97ED36">
                                      <wp:extent cx="1971675" cy="1971675"/>
                                      <wp:effectExtent l="19050" t="19050" r="28575" b="28575"/>
                                      <wp:docPr id="1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71675" cy="197167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5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6768C" id="Text Box 2" o:spid="_x0000_s1028" style="position:absolute;margin-left:298.5pt;margin-top:-32.4pt;width:231.1pt;height:225.35pt;z-index:-25138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" filled="f" stroked="f">
                <v:stroke joinstyle="miter"/>
                <v:textbox inset="0,0,0,0">
                  <w:txbxContent>
                    <w:p w14:paraId="3397318A" w14:textId="77777777" w:rsidR="00073320" w:rsidRDefault="00073320" w:rsidP="00073320">
                      <w:sdt>
                        <w:sdtPr>
                          <w:alias w:val="School Logo"/>
                          <w:tag w:val="School Logo"/>
                          <w:id w:val="-1854324898"/>
                          <w:showingPlcHdr/>
                          <w:picture/>
                        </w:sdtPr>
                        <w:sdtContent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DA0253" wp14:editId="4F97ED36">
                                <wp:extent cx="1971675" cy="1971675"/>
                                <wp:effectExtent l="19050" t="19050" r="28575" b="28575"/>
                                <wp:docPr id="1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1675" cy="19716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accent5">
                                              <a:lumMod val="50000"/>
                                            </a:schemeClr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</v:oval>
            </w:pict>
          </mc:Fallback>
        </mc:AlternateContent>
      </w:r>
      <w:r w:rsidR="005D46B4" w:rsidRPr="007F5864">
        <w:br w:type="page"/>
      </w:r>
      <w:r w:rsidR="00D17813">
        <w:rPr>
          <w:noProof/>
        </w:rPr>
        <w:drawing>
          <wp:anchor distT="0" distB="0" distL="114300" distR="114300" simplePos="0" relativeHeight="251697152" behindDoc="1" locked="1" layoutInCell="1" allowOverlap="1" wp14:anchorId="4655DC81" wp14:editId="3A82397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5BD68" w14:textId="40053E5E" w:rsidR="00875FE0" w:rsidRDefault="00073320" w:rsidP="009E29D6">
      <w:pPr>
        <w:pStyle w:val="SD28H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295" behindDoc="0" locked="0" layoutInCell="1" allowOverlap="1" wp14:anchorId="2EDA9027" wp14:editId="5667F2F4">
                <wp:simplePos x="0" y="0"/>
                <wp:positionH relativeFrom="column">
                  <wp:posOffset>-304800</wp:posOffset>
                </wp:positionH>
                <wp:positionV relativeFrom="paragraph">
                  <wp:posOffset>1903095</wp:posOffset>
                </wp:positionV>
                <wp:extent cx="2421255" cy="5922010"/>
                <wp:effectExtent l="57150" t="38100" r="17145" b="116840"/>
                <wp:wrapNone/>
                <wp:docPr id="937137924" name="Group 937137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255" cy="5922010"/>
                          <a:chOff x="0" y="0"/>
                          <a:chExt cx="2564633" cy="6370188"/>
                        </a:xfrm>
                      </wpg:grpSpPr>
                      <wps:wsp>
                        <wps:cNvPr id="937137917" name="Rounded Rectangle 937137917"/>
                        <wps:cNvSpPr/>
                        <wps:spPr>
                          <a:xfrm>
                            <a:off x="35626" y="0"/>
                            <a:ext cx="2489200" cy="6370188"/>
                          </a:xfrm>
                          <a:prstGeom prst="roundRect">
                            <a:avLst>
                              <a:gd name="adj" fmla="val 848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5002" y="463137"/>
                            <a:ext cx="2386940" cy="5868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szCs w:val="20"/>
                                </w:rPr>
                                <w:id w:val="-1948462782"/>
                                <w:showingPlcHdr/>
                              </w:sdtPr>
                              <w:sdtEndPr/>
                              <w:sdtContent>
                                <w:p w14:paraId="119140E3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073320"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  <w:t>(such as)</w:t>
                                  </w:r>
                                </w:p>
                                <w:p w14:paraId="0C72F0C0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308AB6A4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073320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What our students like about our school…..</w:t>
                                  </w:r>
                                </w:p>
                                <w:p w14:paraId="548D7098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512547D7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073320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PAC Information …..</w:t>
                                  </w:r>
                                </w:p>
                                <w:p w14:paraId="1E41EE08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62556419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073320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What our parents say about our school….</w:t>
                                  </w:r>
                                </w:p>
                                <w:p w14:paraId="00EDFFF5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45810A8F" w14:textId="77777777" w:rsidR="00073320" w:rsidRPr="00073320" w:rsidRDefault="00073320" w:rsidP="00073320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073320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How you consult with community…</w:t>
                                  </w:r>
                                </w:p>
                                <w:p w14:paraId="027EDE68" w14:textId="77777777" w:rsidR="00073320" w:rsidRPr="00073320" w:rsidRDefault="00491B73" w:rsidP="00073320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sdtContent>
                            </w:sdt>
                            <w:p w14:paraId="5D701FEE" w14:textId="77777777" w:rsidR="00073320" w:rsidRPr="00073320" w:rsidRDefault="00073320" w:rsidP="00191921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0" y="35626"/>
                            <a:ext cx="2564633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A7180" w14:textId="77777777" w:rsidR="00073320" w:rsidRPr="00AF22AE" w:rsidRDefault="00073320" w:rsidP="007402F7">
                              <w:pPr>
                                <w:spacing w:after="0"/>
                                <w:jc w:val="center"/>
                                <w:rPr>
                                  <w:rFonts w:ascii="Leelawadee UI Semilight" w:hAnsi="Leelawadee UI Semilight" w:cs="Leelawadee UI Semilight"/>
                                  <w:b/>
                                  <w:color w:val="365F91" w:themeColor="accent1" w:themeShade="BF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2AE">
                                <w:rPr>
                                  <w:rFonts w:ascii="Leelawadee UI Semilight" w:hAnsi="Leelawadee UI Semilight" w:cs="Leelawadee UI Semilight"/>
                                  <w:b/>
                                  <w:color w:val="365F91" w:themeColor="accent1" w:themeShade="BF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SCHOOL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18" name="Rectangle 937137918"/>
                        <wps:cNvSpPr/>
                        <wps:spPr>
                          <a:xfrm>
                            <a:off x="23750" y="0"/>
                            <a:ext cx="2512695" cy="38001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A9027" id="Group 937137924" o:spid="_x0000_s1029" style="position:absolute;margin-left:-24pt;margin-top:149.85pt;width:190.65pt;height:466.3pt;z-index:251895295;mso-width-relative:margin;mso-height-relative:margin" coordsize="25646,6370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">
                <v:roundrect id="Rounded Rectangle 937137917" o:spid="_x0000_s1030" style="position:absolute;left:356;width:24892;height:63701;visibility:visible;mso-wrap-style:square;v-text-anchor:middle" arcsize="55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7" o:spid="_x0000_s1031" type="#_x0000_t202" style="position:absolute;left:950;top:4631;width:23869;height:58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" filled="f" stroked="f" strokeweight="2.2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szCs w:val="20"/>
                          </w:rPr>
                          <w:id w:val="-1948462782"/>
                          <w:showingPlcHdr/>
                        </w:sdtPr>
                        <w:sdtContent>
                          <w:p w14:paraId="119140E3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</w:pPr>
                            <w:r w:rsidRPr="00073320"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  <w:t>(such as)</w:t>
                            </w:r>
                          </w:p>
                          <w:p w14:paraId="0C72F0C0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308AB6A4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073320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What our students like about our school…..</w:t>
                            </w:r>
                          </w:p>
                          <w:p w14:paraId="548D7098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512547D7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073320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PAC Information …..</w:t>
                            </w:r>
                          </w:p>
                          <w:p w14:paraId="1E41EE08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62556419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073320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What our parents say about our school….</w:t>
                            </w:r>
                          </w:p>
                          <w:p w14:paraId="00EDFFF5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45810A8F" w14:textId="77777777" w:rsidR="00073320" w:rsidRPr="00073320" w:rsidRDefault="00073320" w:rsidP="00073320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073320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How you consult with community…</w:t>
                            </w:r>
                          </w:p>
                          <w:p w14:paraId="027EDE68" w14:textId="77777777" w:rsidR="00073320" w:rsidRPr="00073320" w:rsidRDefault="00073320" w:rsidP="00073320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sdtContent>
                      </w:sdt>
                      <w:p w14:paraId="5D701FEE" w14:textId="77777777" w:rsidR="00073320" w:rsidRPr="00073320" w:rsidRDefault="00073320" w:rsidP="00191921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9" o:spid="_x0000_s1032" type="#_x0000_t202" style="position:absolute;top:356;width:2564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21BA7180" w14:textId="77777777" w:rsidR="00073320" w:rsidRPr="00AF22AE" w:rsidRDefault="00073320" w:rsidP="007402F7">
                        <w:pPr>
                          <w:spacing w:after="0"/>
                          <w:jc w:val="center"/>
                          <w:rPr>
                            <w:rFonts w:ascii="Leelawadee UI Semilight" w:hAnsi="Leelawadee UI Semilight" w:cs="Leelawadee UI Semilight"/>
                            <w:b/>
                            <w:color w:val="365F91" w:themeColor="accent1" w:themeShade="BF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F22AE">
                          <w:rPr>
                            <w:rFonts w:ascii="Leelawadee UI Semilight" w:hAnsi="Leelawadee UI Semilight" w:cs="Leelawadee UI Semilight"/>
                            <w:b/>
                            <w:color w:val="365F91" w:themeColor="accent1" w:themeShade="BF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SCHOOL INFORMATION</w:t>
                        </w:r>
                      </w:p>
                    </w:txbxContent>
                  </v:textbox>
                </v:shape>
                <v:rect id="Rectangle 937137918" o:spid="_x0000_s1033" style="position:absolute;left:237;width:25127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607" behindDoc="1" locked="0" layoutInCell="1" allowOverlap="1" wp14:anchorId="093A7640" wp14:editId="24366907">
                <wp:simplePos x="0" y="0"/>
                <wp:positionH relativeFrom="column">
                  <wp:posOffset>2314575</wp:posOffset>
                </wp:positionH>
                <wp:positionV relativeFrom="paragraph">
                  <wp:posOffset>1550670</wp:posOffset>
                </wp:positionV>
                <wp:extent cx="4360545" cy="4702175"/>
                <wp:effectExtent l="95250" t="38100" r="59055" b="117475"/>
                <wp:wrapNone/>
                <wp:docPr id="937137922" name="Group 937137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0545" cy="4702175"/>
                          <a:chOff x="47502" y="0"/>
                          <a:chExt cx="4360789" cy="4702175"/>
                        </a:xfrm>
                      </wpg:grpSpPr>
                      <wps:wsp>
                        <wps:cNvPr id="937137916" name="Rounded Rectangle 937137916"/>
                        <wps:cNvSpPr/>
                        <wps:spPr>
                          <a:xfrm>
                            <a:off x="47502" y="0"/>
                            <a:ext cx="4360789" cy="4702175"/>
                          </a:xfrm>
                          <a:prstGeom prst="roundRect">
                            <a:avLst>
                              <a:gd name="adj" fmla="val 72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0" t="-7792"/>
                          <a:stretch/>
                        </pic:blipFill>
                        <pic:spPr bwMode="auto">
                          <a:xfrm flipH="1">
                            <a:off x="2565074" y="154379"/>
                            <a:ext cx="1555776" cy="46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3" name="Group 43"/>
                        <wpg:cNvGrpSpPr/>
                        <wpg:grpSpPr>
                          <a:xfrm>
                            <a:off x="104655" y="35626"/>
                            <a:ext cx="4255692" cy="4631377"/>
                            <a:chOff x="85921" y="23750"/>
                            <a:chExt cx="4555102" cy="4631727"/>
                          </a:xfrm>
                        </wpg:grpSpPr>
                        <wps:wsp>
                          <wps:cNvPr id="1" name="Text Box 12"/>
                          <wps:cNvSpPr txBox="1"/>
                          <wps:spPr>
                            <a:xfrm>
                              <a:off x="85921" y="664992"/>
                              <a:ext cx="4555097" cy="3990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4"/>
                                    <w:szCs w:val="24"/>
                                  </w:rPr>
                                  <w:id w:val="1141780456"/>
                                  <w:showingPlcHdr/>
                                </w:sdtPr>
                                <w:sdtEndPr/>
                                <w:sdtContent>
                                  <w:p w14:paraId="25C0A64D" w14:textId="77777777" w:rsidR="00073320" w:rsidRPr="00073320" w:rsidRDefault="00073320" w:rsidP="00073320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073320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4"/>
                                        <w:szCs w:val="24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4821C198" w14:textId="77777777" w:rsidR="00073320" w:rsidRPr="00073320" w:rsidRDefault="00073320" w:rsidP="007D0796">
                                <w:pPr>
                                  <w:pStyle w:val="SD28H3-MediumBlue"/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101015" y="23750"/>
                              <a:ext cx="4540008" cy="6412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B30DCF" w14:textId="77777777" w:rsidR="00073320" w:rsidRDefault="00073320" w:rsidP="004967C5">
                                <w:pPr>
                                  <w:spacing w:after="0"/>
                                  <w:ind w:left="288"/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365F91" w:themeColor="accent1" w:themeShade="BF"/>
                                    <w:spacing w:val="20"/>
                                    <w:sz w:val="4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365F91" w:themeColor="accent1" w:themeShade="BF"/>
                                    <w:spacing w:val="20"/>
                                    <w:sz w:val="4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OUR </w:t>
                                </w:r>
                                <w:r w:rsidRPr="00AB4ECD"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365F91" w:themeColor="accent1" w:themeShade="BF"/>
                                    <w:spacing w:val="20"/>
                                    <w:sz w:val="4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SCHOOL </w:t>
                                </w:r>
                              </w:p>
                              <w:p w14:paraId="4625A1C7" w14:textId="77777777" w:rsidR="00073320" w:rsidRPr="004967C5" w:rsidRDefault="00073320" w:rsidP="004967C5">
                                <w:pPr>
                                  <w:spacing w:after="480" w:line="240" w:lineRule="exact"/>
                                  <w:ind w:left="288"/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365F91" w:themeColor="accent1" w:themeShade="BF"/>
                                    <w:spacing w:val="2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967C5"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365F91" w:themeColor="accent1" w:themeShade="BF"/>
                                    <w:spacing w:val="2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STORY / JOURNEY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3A7640" id="Group 937137922" o:spid="_x0000_s1034" style="position:absolute;margin-left:182.25pt;margin-top:122.1pt;width:343.35pt;height:370.25pt;z-index:-251567873;mso-width-relative:margin" coordorigin="475" coordsize="43607,4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">
                <v:roundrect id="Rounded Rectangle 937137916" o:spid="_x0000_s1035" style="position:absolute;left:475;width:43607;height:47021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36" type="#_x0000_t75" style="position:absolute;left:25650;top:1543;width:15558;height:46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">
                  <v:imagedata r:id="rId21" o:title="" croptop="-5107f" cropleft="4830f"/>
                  <v:path arrowok="t"/>
                </v:shape>
                <v:group id="Group 43" o:spid="_x0000_s1037" style="position:absolute;left:1046;top:356;width:42557;height:46314" coordorigin="859,237" coordsize="45551,4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12" o:spid="_x0000_s1038" type="#_x0000_t202" style="position:absolute;left:859;top:6649;width:45551;height:39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4"/>
                              <w:szCs w:val="24"/>
                            </w:rPr>
                            <w:id w:val="1141780456"/>
                            <w:showingPlcHdr/>
                          </w:sdtPr>
                          <w:sdtContent>
                            <w:p w14:paraId="25C0A64D" w14:textId="77777777" w:rsidR="00073320" w:rsidRPr="00073320" w:rsidRDefault="00073320" w:rsidP="00073320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073320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4"/>
                                  <w:szCs w:val="24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4821C198" w14:textId="77777777" w:rsidR="00073320" w:rsidRPr="00073320" w:rsidRDefault="00073320" w:rsidP="007D0796">
                          <w:pPr>
                            <w:pStyle w:val="SD28H3-MediumBlue"/>
                            <w:rPr>
                              <w:rFonts w:ascii="Century Gothic" w:hAnsi="Century Gothic"/>
                              <w:b w:val="0"/>
                              <w:color w:val="auto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7" o:spid="_x0000_s1039" type="#_x0000_t202" style="position:absolute;left:1010;top:237;width:45400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4EB30DCF" w14:textId="77777777" w:rsidR="00073320" w:rsidRDefault="00073320" w:rsidP="004967C5">
                          <w:pPr>
                            <w:spacing w:after="0"/>
                            <w:ind w:left="288"/>
                            <w:rPr>
                              <w:rFonts w:ascii="Leelawadee UI Semilight" w:hAnsi="Leelawadee UI Semilight" w:cs="Leelawadee UI Semilight"/>
                              <w:b/>
                              <w:color w:val="365F91" w:themeColor="accent1" w:themeShade="BF"/>
                              <w:spacing w:val="20"/>
                              <w:sz w:val="4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Leelawadee UI Semilight" w:hAnsi="Leelawadee UI Semilight" w:cs="Leelawadee UI Semilight"/>
                              <w:b/>
                              <w:color w:val="365F91" w:themeColor="accent1" w:themeShade="BF"/>
                              <w:spacing w:val="20"/>
                              <w:sz w:val="4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OUR </w:t>
                          </w:r>
                          <w:r w:rsidRPr="00AB4ECD">
                            <w:rPr>
                              <w:rFonts w:ascii="Leelawadee UI Semilight" w:hAnsi="Leelawadee UI Semilight" w:cs="Leelawadee UI Semilight"/>
                              <w:b/>
                              <w:color w:val="365F91" w:themeColor="accent1" w:themeShade="BF"/>
                              <w:spacing w:val="20"/>
                              <w:sz w:val="4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SCHOOL </w:t>
                          </w:r>
                        </w:p>
                        <w:p w14:paraId="4625A1C7" w14:textId="77777777" w:rsidR="00073320" w:rsidRPr="004967C5" w:rsidRDefault="00073320" w:rsidP="004967C5">
                          <w:pPr>
                            <w:spacing w:after="480" w:line="240" w:lineRule="exact"/>
                            <w:ind w:left="288"/>
                            <w:rPr>
                              <w:rFonts w:ascii="Leelawadee UI Semilight" w:hAnsi="Leelawadee UI Semilight" w:cs="Leelawadee UI Semilight"/>
                              <w:b/>
                              <w:color w:val="365F91" w:themeColor="accent1" w:themeShade="BF"/>
                              <w:spacing w:val="2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967C5">
                            <w:rPr>
                              <w:rFonts w:ascii="Leelawadee UI Semilight" w:hAnsi="Leelawadee UI Semilight" w:cs="Leelawadee UI Semilight"/>
                              <w:b/>
                              <w:color w:val="365F91" w:themeColor="accent1" w:themeShade="BF"/>
                              <w:spacing w:val="2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STORY / JOURNEY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402F7">
        <w:rPr>
          <w:noProof/>
        </w:rPr>
        <mc:AlternateContent>
          <mc:Choice Requires="wps">
            <w:drawing>
              <wp:anchor distT="0" distB="0" distL="114300" distR="114300" simplePos="0" relativeHeight="251692029" behindDoc="1" locked="0" layoutInCell="1" allowOverlap="1" wp14:anchorId="12D67A7B" wp14:editId="12463B4C">
                <wp:simplePos x="0" y="0"/>
                <wp:positionH relativeFrom="page">
                  <wp:posOffset>27940</wp:posOffset>
                </wp:positionH>
                <wp:positionV relativeFrom="paragraph">
                  <wp:posOffset>-1075500</wp:posOffset>
                </wp:positionV>
                <wp:extent cx="7718425" cy="10033635"/>
                <wp:effectExtent l="171450" t="171450" r="168275" b="177165"/>
                <wp:wrapNone/>
                <wp:docPr id="937137919" name="Rectangle 937137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425" cy="10033635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59F29" id="Rectangle 937137919" o:spid="_x0000_s1026" style="position:absolute;margin-left:2.2pt;margin-top:-84.7pt;width:607.75pt;height:790.05pt;z-index:-251624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" filled="f" strokecolor="white [3212]" strokeweight="27.5pt">
                <w10:wrap anchorx="page"/>
              </v:rect>
            </w:pict>
          </mc:Fallback>
        </mc:AlternateContent>
      </w:r>
      <w:r w:rsidR="00D17813">
        <w:rPr>
          <w:noProof/>
        </w:rPr>
        <w:drawing>
          <wp:anchor distT="0" distB="0" distL="114300" distR="114300" simplePos="0" relativeHeight="251695104" behindDoc="1" locked="1" layoutInCell="1" allowOverlap="1" wp14:anchorId="4047833E" wp14:editId="2B5D81E4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7724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ight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04641" w14:textId="260C8971" w:rsidR="00DC3C58" w:rsidRPr="00491CD4" w:rsidRDefault="00073320" w:rsidP="000A6A4E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A0186FF" wp14:editId="14BC9C18">
                <wp:simplePos x="0" y="0"/>
                <wp:positionH relativeFrom="column">
                  <wp:posOffset>4438650</wp:posOffset>
                </wp:positionH>
                <wp:positionV relativeFrom="paragraph">
                  <wp:posOffset>4387745</wp:posOffset>
                </wp:positionV>
                <wp:extent cx="2267585" cy="2401570"/>
                <wp:effectExtent l="95250" t="38100" r="37465" b="939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4015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beve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id w:val="1425766659"/>
                              <w:showingPlcHdr/>
                              <w:picture/>
                            </w:sdtPr>
                            <w:sdtEndPr/>
                            <w:sdtContent>
                              <w:p w14:paraId="61C1C6CB" w14:textId="77777777" w:rsidR="00073320" w:rsidRDefault="00073320" w:rsidP="0007332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85DCA1" wp14:editId="5B6E0040">
                                      <wp:extent cx="1842135" cy="1943100"/>
                                      <wp:effectExtent l="95250" t="38100" r="43815" b="95250"/>
                                      <wp:docPr id="10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8802" cy="1950132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50800" dist="38100" dir="8100000" algn="tr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61F44E55" w14:textId="77777777" w:rsidR="00073320" w:rsidRDefault="00073320" w:rsidP="00073320">
                            <w:pPr>
                              <w:jc w:val="center"/>
                            </w:pPr>
                          </w:p>
                          <w:p w14:paraId="746E04FE" w14:textId="77777777" w:rsidR="00073320" w:rsidRDefault="00073320" w:rsidP="00073320">
                            <w:pPr>
                              <w:jc w:val="center"/>
                            </w:pPr>
                          </w:p>
                          <w:p w14:paraId="3BC2769D" w14:textId="77777777" w:rsidR="00073320" w:rsidRDefault="00073320" w:rsidP="00073320">
                            <w:pPr>
                              <w:jc w:val="center"/>
                            </w:pPr>
                          </w:p>
                          <w:p w14:paraId="2E4D4612" w14:textId="77777777" w:rsidR="00073320" w:rsidRPr="00387B26" w:rsidRDefault="00073320" w:rsidP="0007332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87B26">
                              <w:rPr>
                                <w:rFonts w:ascii="Century Gothic" w:hAnsi="Century Gothic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86FF" id="Text Box 9" o:spid="_x0000_s1040" type="#_x0000_t202" style="position:absolute;margin-left:349.5pt;margin-top:345.5pt;width:178.55pt;height:189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" filled="f" stroked="f" strokeweight="2.25pt">
                <v:stroke joinstyle="bevel"/>
                <v:shadow on="t" color="black" opacity="26214f" origin=".5,-.5" offset="-.74836mm,.74836mm"/>
                <v:textbox inset="0,0,0,0">
                  <w:txbxContent>
                    <w:sdt>
                      <w:sdtPr>
                        <w:id w:val="1425766659"/>
                        <w:showingPlcHdr/>
                        <w:picture/>
                      </w:sdtPr>
                      <w:sdtContent>
                        <w:p w14:paraId="61C1C6CB" w14:textId="77777777" w:rsidR="00073320" w:rsidRDefault="00073320" w:rsidP="0007332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85DCA1" wp14:editId="5B6E0040">
                                <wp:extent cx="1842135" cy="1943100"/>
                                <wp:effectExtent l="95250" t="38100" r="43815" b="95250"/>
                                <wp:docPr id="1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8802" cy="1950132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8100000" algn="tr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61F44E55" w14:textId="77777777" w:rsidR="00073320" w:rsidRDefault="00073320" w:rsidP="00073320">
                      <w:pPr>
                        <w:jc w:val="center"/>
                      </w:pPr>
                    </w:p>
                    <w:p w14:paraId="746E04FE" w14:textId="77777777" w:rsidR="00073320" w:rsidRDefault="00073320" w:rsidP="00073320">
                      <w:pPr>
                        <w:jc w:val="center"/>
                      </w:pPr>
                    </w:p>
                    <w:p w14:paraId="3BC2769D" w14:textId="77777777" w:rsidR="00073320" w:rsidRDefault="00073320" w:rsidP="00073320">
                      <w:pPr>
                        <w:jc w:val="center"/>
                      </w:pPr>
                    </w:p>
                    <w:p w14:paraId="2E4D4612" w14:textId="77777777" w:rsidR="00073320" w:rsidRPr="00387B26" w:rsidRDefault="00073320" w:rsidP="0007332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87B26">
                        <w:rPr>
                          <w:rFonts w:ascii="Century Gothic" w:hAnsi="Century Gothic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8E636B" wp14:editId="7B819AA6">
                <wp:simplePos x="0" y="0"/>
                <wp:positionH relativeFrom="column">
                  <wp:posOffset>2380615</wp:posOffset>
                </wp:positionH>
                <wp:positionV relativeFrom="paragraph">
                  <wp:posOffset>4380865</wp:posOffset>
                </wp:positionV>
                <wp:extent cx="2267585" cy="2401570"/>
                <wp:effectExtent l="95250" t="38100" r="37465" b="939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4015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beve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id w:val="-1521610875"/>
                              <w:showingPlcHdr/>
                              <w:picture/>
                            </w:sdtPr>
                            <w:sdtEndPr/>
                            <w:sdtContent>
                              <w:p w14:paraId="72EB35E2" w14:textId="77777777" w:rsidR="00073320" w:rsidRDefault="00073320" w:rsidP="0007332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50C42E" wp14:editId="4D261539">
                                      <wp:extent cx="1842135" cy="1943100"/>
                                      <wp:effectExtent l="95250" t="38100" r="43815" b="95250"/>
                                      <wp:docPr id="2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8802" cy="1950132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50800" dist="38100" dir="8100000" algn="tr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447F1AF5" w14:textId="77777777" w:rsidR="00073320" w:rsidRDefault="00073320" w:rsidP="00073320">
                            <w:pPr>
                              <w:jc w:val="center"/>
                            </w:pPr>
                          </w:p>
                          <w:p w14:paraId="5B3A0C95" w14:textId="77777777" w:rsidR="00073320" w:rsidRDefault="00073320" w:rsidP="00073320">
                            <w:pPr>
                              <w:jc w:val="center"/>
                            </w:pPr>
                          </w:p>
                          <w:p w14:paraId="5D019954" w14:textId="77777777" w:rsidR="00073320" w:rsidRDefault="00073320" w:rsidP="00073320">
                            <w:pPr>
                              <w:jc w:val="center"/>
                            </w:pPr>
                          </w:p>
                          <w:p w14:paraId="21640642" w14:textId="77777777" w:rsidR="00073320" w:rsidRPr="00387B26" w:rsidRDefault="00073320" w:rsidP="0007332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87B26">
                              <w:rPr>
                                <w:rFonts w:ascii="Century Gothic" w:hAnsi="Century Gothic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636B" id="Text Box 8" o:spid="_x0000_s1041" type="#_x0000_t202" style="position:absolute;margin-left:187.45pt;margin-top:344.95pt;width:178.55pt;height:189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" filled="f" stroked="f" strokeweight="2.25pt">
                <v:stroke joinstyle="bevel"/>
                <v:shadow on="t" color="black" opacity="26214f" origin=".5,-.5" offset="-.74836mm,.74836mm"/>
                <v:textbox inset="0,0,0,0">
                  <w:txbxContent>
                    <w:sdt>
                      <w:sdtPr>
                        <w:id w:val="-1521610875"/>
                        <w:showingPlcHdr/>
                        <w:picture/>
                      </w:sdtPr>
                      <w:sdtContent>
                        <w:p w14:paraId="72EB35E2" w14:textId="77777777" w:rsidR="00073320" w:rsidRDefault="00073320" w:rsidP="0007332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50C42E" wp14:editId="4D261539">
                                <wp:extent cx="1842135" cy="1943100"/>
                                <wp:effectExtent l="95250" t="38100" r="43815" b="95250"/>
                                <wp:docPr id="2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8802" cy="1950132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8100000" algn="tr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447F1AF5" w14:textId="77777777" w:rsidR="00073320" w:rsidRDefault="00073320" w:rsidP="00073320">
                      <w:pPr>
                        <w:jc w:val="center"/>
                      </w:pPr>
                    </w:p>
                    <w:p w14:paraId="5B3A0C95" w14:textId="77777777" w:rsidR="00073320" w:rsidRDefault="00073320" w:rsidP="00073320">
                      <w:pPr>
                        <w:jc w:val="center"/>
                      </w:pPr>
                    </w:p>
                    <w:p w14:paraId="5D019954" w14:textId="77777777" w:rsidR="00073320" w:rsidRDefault="00073320" w:rsidP="00073320">
                      <w:pPr>
                        <w:jc w:val="center"/>
                      </w:pPr>
                    </w:p>
                    <w:p w14:paraId="21640642" w14:textId="77777777" w:rsidR="00073320" w:rsidRPr="00387B26" w:rsidRDefault="00073320" w:rsidP="0007332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87B26">
                        <w:rPr>
                          <w:rFonts w:ascii="Century Gothic" w:hAnsi="Century Gothic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 w:rsidR="0002624C">
        <w:rPr>
          <w:noProof/>
        </w:rPr>
        <w:drawing>
          <wp:anchor distT="0" distB="0" distL="114300" distR="114300" simplePos="0" relativeHeight="251772928" behindDoc="0" locked="0" layoutInCell="1" allowOverlap="1" wp14:anchorId="36E042D8" wp14:editId="57DF614D">
            <wp:simplePos x="0" y="0"/>
            <wp:positionH relativeFrom="column">
              <wp:posOffset>522605</wp:posOffset>
            </wp:positionH>
            <wp:positionV relativeFrom="paragraph">
              <wp:posOffset>5822315</wp:posOffset>
            </wp:positionV>
            <wp:extent cx="795646" cy="639659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630" b="89630" l="9524" r="94048"/>
                              </a14:imgEffect>
                              <a14:imgEffect>
                                <a14:saturation sat="1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46" cy="63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C58" w:rsidRPr="007F5864">
        <w:br w:type="page"/>
      </w:r>
    </w:p>
    <w:p w14:paraId="71CE482D" w14:textId="6E4ECF33" w:rsidR="00B759BC" w:rsidRDefault="00E43F47" w:rsidP="00E71127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F25B87A" wp14:editId="13A5D74E">
                <wp:simplePos x="0" y="0"/>
                <wp:positionH relativeFrom="column">
                  <wp:posOffset>1866900</wp:posOffset>
                </wp:positionH>
                <wp:positionV relativeFrom="paragraph">
                  <wp:posOffset>-411480</wp:posOffset>
                </wp:positionV>
                <wp:extent cx="4829175" cy="1014984"/>
                <wp:effectExtent l="0" t="0" r="9525" b="10922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014984"/>
                          <a:chOff x="-107124" y="0"/>
                          <a:chExt cx="4829054" cy="1015835"/>
                        </a:xfrm>
                      </wpg:grpSpPr>
                      <wps:wsp>
                        <wps:cNvPr id="690" name="Rounded Rectangle 690"/>
                        <wps:cNvSpPr/>
                        <wps:spPr>
                          <a:xfrm>
                            <a:off x="0" y="47502"/>
                            <a:ext cx="4643186" cy="9683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-107124" y="0"/>
                            <a:ext cx="4829054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-11877" y="45690"/>
                            <a:ext cx="466721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EBEF36" w14:textId="77777777" w:rsidR="00073320" w:rsidRPr="00713FE0" w:rsidRDefault="00073320" w:rsidP="00E7112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 w:rsidRPr="00713FE0"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SUPPORTIVE SPACES</w:t>
                              </w:r>
                            </w:p>
                            <w:p w14:paraId="5E44AA4E" w14:textId="77777777" w:rsidR="00073320" w:rsidRPr="00713FE0" w:rsidRDefault="00073320" w:rsidP="00E7112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0B465B50" w14:textId="77777777" w:rsidR="00073320" w:rsidRPr="00713FE0" w:rsidRDefault="00073320" w:rsidP="00E7112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2529D1E6" w14:textId="77777777" w:rsidR="00073320" w:rsidRPr="00713FE0" w:rsidRDefault="00073320" w:rsidP="00E7112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875" y="391886"/>
                            <a:ext cx="4643656" cy="588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466123213"/>
                                <w:showingPlcHdr/>
                              </w:sdtPr>
                              <w:sdtEndPr/>
                              <w:sdtContent>
                                <w:p w14:paraId="7B874580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6316FB2E" w14:textId="4068E540" w:rsidR="00073320" w:rsidRPr="00B91766" w:rsidRDefault="00073320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3AF0814" w14:textId="77777777" w:rsidR="00073320" w:rsidRPr="00B91766" w:rsidRDefault="00073320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6CD59E1C" w14:textId="77777777" w:rsidR="00073320" w:rsidRPr="00B91766" w:rsidRDefault="00073320" w:rsidP="00B759B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5B87A" id="Group 701" o:spid="_x0000_s1042" style="position:absolute;margin-left:147pt;margin-top:-32.4pt;width:380.25pt;height:79.9pt;z-index:251794432;mso-width-relative:margin;mso-height-relative:margin" coordorigin="-1071" coordsize="48290,1015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">
                <v:roundrect id="Rounded Rectangle 690" o:spid="_x0000_s1043" style="position:absolute;top:475;width:46431;height:9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rect id="Rectangle 678" o:spid="_x0000_s1044" style="position:absolute;left:-1071;width:48290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" stroked="f" strokeweight="1pt">
                  <v:fill r:id="rId25" o:title="" opacity="17695f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45" type="#_x0000_t202" style="position:absolute;left:-118;top:456;width:4667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08EBEF36" w14:textId="77777777" w:rsidR="00073320" w:rsidRPr="00713FE0" w:rsidRDefault="00073320" w:rsidP="00E711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 w:rsidRPr="00713FE0"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SUPPORTIVE SPACES</w:t>
                        </w:r>
                      </w:p>
                      <w:p w14:paraId="5E44AA4E" w14:textId="77777777" w:rsidR="00073320" w:rsidRPr="00713FE0" w:rsidRDefault="00073320" w:rsidP="00E71127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0B465B50" w14:textId="77777777" w:rsidR="00073320" w:rsidRPr="00713FE0" w:rsidRDefault="00073320" w:rsidP="00E71127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2529D1E6" w14:textId="77777777" w:rsidR="00073320" w:rsidRPr="00713FE0" w:rsidRDefault="00073320" w:rsidP="00E71127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  <v:shape id="Text Box 26" o:spid="_x0000_s1046" type="#_x0000_t202" style="position:absolute;left:118;top:3918;width:46437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466123213"/>
                          <w:showingPlcHdr/>
                        </w:sdtPr>
                        <w:sdtEndPr/>
                        <w:sdtContent>
                          <w:p w14:paraId="7B874580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316FB2E" w14:textId="4068E540" w:rsidR="00073320" w:rsidRPr="00B91766" w:rsidRDefault="00073320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03AF0814" w14:textId="77777777" w:rsidR="00073320" w:rsidRPr="00B91766" w:rsidRDefault="00073320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6CD59E1C" w14:textId="77777777" w:rsidR="00073320" w:rsidRPr="00B91766" w:rsidRDefault="00073320" w:rsidP="00B759B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770367" behindDoc="0" locked="0" layoutInCell="1" allowOverlap="1" wp14:anchorId="0A4EF32A" wp14:editId="13FE9C9D">
                <wp:simplePos x="0" y="0"/>
                <wp:positionH relativeFrom="margin">
                  <wp:align>center</wp:align>
                </wp:positionH>
                <wp:positionV relativeFrom="paragraph">
                  <wp:posOffset>-1116330</wp:posOffset>
                </wp:positionV>
                <wp:extent cx="7718425" cy="10033635"/>
                <wp:effectExtent l="171450" t="171450" r="168275" b="177165"/>
                <wp:wrapNone/>
                <wp:docPr id="937137600" name="Group 937137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425" cy="10033635"/>
                          <a:chOff x="-97755" y="-121618"/>
                          <a:chExt cx="7942508" cy="10276260"/>
                        </a:xfrm>
                      </wpg:grpSpPr>
                      <wps:wsp>
                        <wps:cNvPr id="683" name="Rectangle 683"/>
                        <wps:cNvSpPr/>
                        <wps:spPr>
                          <a:xfrm>
                            <a:off x="-97755" y="-121618"/>
                            <a:ext cx="7942508" cy="10276260"/>
                          </a:xfrm>
                          <a:prstGeom prst="rect">
                            <a:avLst/>
                          </a:prstGeom>
                          <a:noFill/>
                          <a:ln w="3492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23" y="7849206"/>
                            <a:ext cx="17735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71" name="Group 671"/>
                        <wpg:cNvGrpSpPr/>
                        <wpg:grpSpPr>
                          <a:xfrm>
                            <a:off x="190006" y="225631"/>
                            <a:ext cx="3193967" cy="2724912"/>
                            <a:chOff x="0" y="0"/>
                            <a:chExt cx="3193967" cy="2724912"/>
                          </a:xfrm>
                        </wpg:grpSpPr>
                        <wps:wsp>
                          <wps:cNvPr id="672" name="Rectangle 5"/>
                          <wps:cNvSpPr/>
                          <wps:spPr>
                            <a:xfrm>
                              <a:off x="0" y="0"/>
                              <a:ext cx="2761488" cy="272491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7">
                                <a:alphaModFix amt="6000"/>
                              </a:blip>
                              <a:srcRect/>
                              <a:stretch>
                                <a:fillRect l="-10501" t="-9284" r="-105398" b="-8396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2470067" y="641267"/>
                              <a:ext cx="723900" cy="1104265"/>
                            </a:xfrm>
                            <a:prstGeom prst="rect">
                              <a:avLst/>
                            </a:prstGeom>
                            <a:solidFill>
                              <a:srgbClr val="2865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B8D33" id="Group 937137600" o:spid="_x0000_s1026" style="position:absolute;margin-left:0;margin-top:-87.9pt;width:607.75pt;height:790.05pt;z-index:251770367;mso-position-horizontal:center;mso-position-horizontal-relative:margin;mso-width-relative:margin;mso-height-relative:margin" coordorigin="-977,-1216" coordsize="79425,10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">
                <v:rect id="Rectangle 683" o:spid="_x0000_s1027" style="position:absolute;left:-977;top:-1216;width:79424;height:10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" filled="f" strokecolor="white [3212]" strokeweight="27.5pt"/>
                <v:shape id="Picture 39" o:spid="_x0000_s1028" type="#_x0000_t75" style="position:absolute;left:4690;top:78492;width:17735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">
                  <v:imagedata r:id="rId28" o:title=""/>
                  <v:shadow on="t" color="black" opacity="26214f" origin=".5,-.5" offset="-.74836mm,.74836mm"/>
                  <v:path arrowok="t"/>
                </v:shape>
                <v:group id="Group 671" o:spid="_x0000_s1029" style="position:absolute;left:1900;top:2256;width:31939;height:27249" coordsize="31939,2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ect id="Rectangle 5" o:spid="_x0000_s1030" style="position:absolute;width:27614;height:2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" stroked="f" strokeweight="1pt">
                    <v:fill r:id="rId29" o:title="" opacity="3932f" recolor="t" rotate="t" type="frame"/>
                  </v:rect>
                  <v:rect id="Rectangle 673" o:spid="_x0000_s1031" style="position:absolute;left:24700;top:6412;width:7239;height:1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" fillcolor="#286580" stroked="f" strokeweight="1pt"/>
                </v:group>
                <w10:wrap anchorx="margin"/>
              </v:group>
            </w:pict>
          </mc:Fallback>
        </mc:AlternateContent>
      </w:r>
      <w:r w:rsidR="004E1A0F" w:rsidRPr="00B759BC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41A2FB" wp14:editId="29CAF7BF">
                <wp:simplePos x="0" y="0"/>
                <wp:positionH relativeFrom="margin">
                  <wp:posOffset>2114550</wp:posOffset>
                </wp:positionH>
                <wp:positionV relativeFrom="paragraph">
                  <wp:posOffset>-592455</wp:posOffset>
                </wp:positionV>
                <wp:extent cx="1809750" cy="3619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74209" w14:textId="77777777" w:rsidR="00073320" w:rsidRPr="0029738F" w:rsidRDefault="00073320" w:rsidP="004E1A0F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  <w:t>SUPPORTIVE SPACES</w:t>
                            </w:r>
                          </w:p>
                          <w:p w14:paraId="52DD4443" w14:textId="77777777" w:rsidR="00073320" w:rsidRDefault="00073320" w:rsidP="004E1A0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D9094E3" w14:textId="77777777" w:rsidR="00073320" w:rsidRDefault="00073320" w:rsidP="004E1A0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EAC7412" w14:textId="77777777" w:rsidR="00073320" w:rsidRPr="00387B26" w:rsidRDefault="00073320" w:rsidP="004E1A0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A2FB" id="Text Box 56" o:spid="_x0000_s1047" type="#_x0000_t202" style="position:absolute;margin-left:166.5pt;margin-top:-46.65pt;width:142.5pt;height:28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" filled="f" stroked="f" strokeweight=".5pt">
                <v:textbox>
                  <w:txbxContent>
                    <w:p w14:paraId="50E74209" w14:textId="77777777" w:rsidR="00073320" w:rsidRPr="0029738F" w:rsidRDefault="00073320" w:rsidP="004E1A0F">
                      <w:pP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  <w:t>SUPPORTIVE SPACES</w:t>
                      </w:r>
                    </w:p>
                    <w:p w14:paraId="52DD4443" w14:textId="77777777" w:rsidR="00073320" w:rsidRDefault="00073320" w:rsidP="004E1A0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D9094E3" w14:textId="77777777" w:rsidR="00073320" w:rsidRDefault="00073320" w:rsidP="004E1A0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EAC7412" w14:textId="77777777" w:rsidR="00073320" w:rsidRPr="00387B26" w:rsidRDefault="00073320" w:rsidP="004E1A0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3DDC9" w14:textId="1861D31D" w:rsidR="00B759BC" w:rsidRDefault="00B759BC" w:rsidP="00B759BC">
      <w:pPr>
        <w:pStyle w:val="SD28BodyFont-paraspaceafter"/>
      </w:pPr>
      <w:r>
        <w:tab/>
      </w:r>
    </w:p>
    <w:p w14:paraId="3C50302D" w14:textId="2D573F8B" w:rsidR="00B759BC" w:rsidRDefault="00713FE0" w:rsidP="00B759BC">
      <w:pPr>
        <w:pStyle w:val="SD28BodyFont-paraspaceaf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7" behindDoc="0" locked="0" layoutInCell="1" allowOverlap="1" wp14:anchorId="12CAB5F8" wp14:editId="152EE516">
                <wp:simplePos x="0" y="0"/>
                <wp:positionH relativeFrom="column">
                  <wp:posOffset>1914525</wp:posOffset>
                </wp:positionH>
                <wp:positionV relativeFrom="paragraph">
                  <wp:posOffset>247015</wp:posOffset>
                </wp:positionV>
                <wp:extent cx="4754880" cy="2367915"/>
                <wp:effectExtent l="38100" t="0" r="7620" b="10858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367915"/>
                          <a:chOff x="-57150" y="-28575"/>
                          <a:chExt cx="4755074" cy="2368014"/>
                        </a:xfrm>
                      </wpg:grpSpPr>
                      <wpg:grpSp>
                        <wpg:cNvPr id="697" name="Group 697"/>
                        <wpg:cNvGrpSpPr/>
                        <wpg:grpSpPr>
                          <a:xfrm>
                            <a:off x="0" y="11875"/>
                            <a:ext cx="4645214" cy="2327564"/>
                            <a:chOff x="0" y="0"/>
                            <a:chExt cx="4645214" cy="2327564"/>
                          </a:xfrm>
                        </wpg:grpSpPr>
                        <wps:wsp>
                          <wps:cNvPr id="691" name="Rounded Rectangle 691"/>
                          <wps:cNvSpPr/>
                          <wps:spPr>
                            <a:xfrm>
                              <a:off x="0" y="0"/>
                              <a:ext cx="4636008" cy="2315210"/>
                            </a:xfrm>
                            <a:prstGeom prst="roundRect">
                              <a:avLst>
                                <a:gd name="adj" fmla="val 999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23750" y="356260"/>
                              <a:ext cx="4621464" cy="1971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420382539"/>
                                  <w:showingPlcHdr/>
                                </w:sdtPr>
                                <w:sdtEndPr/>
                                <w:sdtContent>
                                  <w:p w14:paraId="4A475A74" w14:textId="77777777" w:rsidR="00B91766" w:rsidRDefault="00B91766" w:rsidP="00B91766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651D21B4" w14:textId="77777777" w:rsidR="00073320" w:rsidRDefault="00073320" w:rsidP="00B759B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29A2EDC1" w14:textId="77777777" w:rsidR="00073320" w:rsidRDefault="00073320" w:rsidP="00B759B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6A87C626" w14:textId="77777777" w:rsidR="00073320" w:rsidRPr="00387B26" w:rsidRDefault="00073320" w:rsidP="00B759B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643"/>
                          <wps:cNvSpPr txBox="1"/>
                          <wps:spPr>
                            <a:xfrm>
                              <a:off x="11875" y="2926"/>
                              <a:ext cx="460756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546F71" w14:textId="77777777" w:rsidR="00073320" w:rsidRPr="004967C5" w:rsidRDefault="00073320" w:rsidP="00FA718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</w:pP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ACTIONS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</w:t>
                                </w: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STRATEGIES</w:t>
                                </w:r>
                              </w:p>
                              <w:p w14:paraId="1A442376" w14:textId="77777777" w:rsidR="00073320" w:rsidRPr="004967C5" w:rsidRDefault="00073320" w:rsidP="00971AFA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43111E70" w14:textId="77777777" w:rsidR="00073320" w:rsidRPr="004967C5" w:rsidRDefault="00073320" w:rsidP="00971AFA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02C98DDA" w14:textId="77777777" w:rsidR="00073320" w:rsidRPr="004967C5" w:rsidRDefault="00073320" w:rsidP="00971AFA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7" name="Rectangle 677"/>
                        <wps:cNvSpPr/>
                        <wps:spPr>
                          <a:xfrm>
                            <a:off x="-57150" y="-28575"/>
                            <a:ext cx="4755074" cy="3562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AB5F8" id="Group 698" o:spid="_x0000_s1048" style="position:absolute;margin-left:150.75pt;margin-top:19.45pt;width:374.4pt;height:186.45pt;z-index:251780607;mso-width-relative:margin;mso-height-relative:margin" coordorigin="-571,-285" coordsize="47550,2368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">
                <v:group id="Group 697" o:spid="_x0000_s1049" style="position:absolute;top:118;width:46452;height:23276" coordsize="46452,2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roundrect id="Rounded Rectangle 691" o:spid="_x0000_s1050" style="position:absolute;width:46360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" fillcolor="white [3212]" strokecolor="white [3212]" strokeweight="1pt">
                    <v:stroke joinstyle="miter"/>
                    <v:shadow on="t" color="black" opacity="26214f" origin=".5,-.5" offset="-.74836mm,.74836mm"/>
                  </v:roundrect>
                  <v:shape id="Text Box 18" o:spid="_x0000_s1051" type="#_x0000_t202" style="position:absolute;left:237;top:3562;width:46215;height:19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420382539"/>
                            <w:showingPlcHdr/>
                          </w:sdtPr>
                          <w:sdtEndPr/>
                          <w:sdtContent>
                            <w:p w14:paraId="4A475A74" w14:textId="77777777" w:rsidR="00B91766" w:rsidRDefault="00B91766" w:rsidP="00B91766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651D21B4" w14:textId="77777777" w:rsidR="00073320" w:rsidRDefault="00073320" w:rsidP="00B759B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29A2EDC1" w14:textId="77777777" w:rsidR="00073320" w:rsidRDefault="00073320" w:rsidP="00B759B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6A87C626" w14:textId="77777777" w:rsidR="00073320" w:rsidRPr="00387B26" w:rsidRDefault="00073320" w:rsidP="00B759B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Text Box 643" o:spid="_x0000_s1052" type="#_x0000_t202" style="position:absolute;left:118;top:29;width:4607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DR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" filled="f" stroked="f" strokeweight=".5pt">
                    <v:textbox>
                      <w:txbxContent>
                        <w:p w14:paraId="38546F71" w14:textId="77777777" w:rsidR="00073320" w:rsidRPr="004967C5" w:rsidRDefault="00073320" w:rsidP="00FA718F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</w:pP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ACTIONS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</w:t>
                          </w: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/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STRATEGIES</w:t>
                          </w:r>
                        </w:p>
                        <w:p w14:paraId="1A442376" w14:textId="77777777" w:rsidR="00073320" w:rsidRPr="004967C5" w:rsidRDefault="00073320" w:rsidP="00971AFA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43111E70" w14:textId="77777777" w:rsidR="00073320" w:rsidRPr="004967C5" w:rsidRDefault="00073320" w:rsidP="00971AFA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02C98DDA" w14:textId="77777777" w:rsidR="00073320" w:rsidRPr="004967C5" w:rsidRDefault="00073320" w:rsidP="00971AFA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rect id="Rectangle 677" o:spid="_x0000_s1053" style="position:absolute;left:-571;top:-285;width:47550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" stroked="f" strokeweight="1pt">
                  <v:fill r:id="rId25" o:title="" opacity="17695f" recolor="t" rotate="t" type="frame"/>
                </v:rect>
              </v:group>
            </w:pict>
          </mc:Fallback>
        </mc:AlternateContent>
      </w:r>
    </w:p>
    <w:p w14:paraId="6B55051D" w14:textId="09C03253" w:rsidR="00B759BC" w:rsidRPr="00B759BC" w:rsidRDefault="00713FE0" w:rsidP="00B759BC">
      <w:pPr>
        <w:tabs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7" behindDoc="0" locked="0" layoutInCell="1" allowOverlap="1" wp14:anchorId="60CD46D0" wp14:editId="09A55281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1828800" cy="5340985"/>
                <wp:effectExtent l="38100" t="0" r="0" b="1073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340985"/>
                          <a:chOff x="-38100" y="-28575"/>
                          <a:chExt cx="1828800" cy="5340985"/>
                        </a:xfrm>
                      </wpg:grpSpPr>
                      <wps:wsp>
                        <wps:cNvPr id="696" name="Rounded Rectangle 696"/>
                        <wps:cNvSpPr/>
                        <wps:spPr>
                          <a:xfrm>
                            <a:off x="9525" y="0"/>
                            <a:ext cx="1719848" cy="53124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649"/>
                        <wps:cNvSpPr txBox="1"/>
                        <wps:spPr>
                          <a:xfrm>
                            <a:off x="0" y="9525"/>
                            <a:ext cx="1783654" cy="362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1CC81B" w14:textId="77777777" w:rsidR="00073320" w:rsidRPr="00612A06" w:rsidRDefault="00073320" w:rsidP="00971AF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</w:pPr>
                              <w:r w:rsidRPr="00612A06"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  <w:t>RATIONALE</w:t>
                              </w:r>
                            </w:p>
                            <w:p w14:paraId="1C35B3A1" w14:textId="77777777" w:rsidR="00073320" w:rsidRPr="00612A06" w:rsidRDefault="00073320" w:rsidP="00971AFA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5338ED65" w14:textId="77777777" w:rsidR="00073320" w:rsidRPr="00612A06" w:rsidRDefault="00073320" w:rsidP="00971AFA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49F82796" w14:textId="77777777" w:rsidR="00073320" w:rsidRPr="00612A06" w:rsidRDefault="00073320" w:rsidP="00971AFA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647"/>
                        <wps:cNvSpPr txBox="1"/>
                        <wps:spPr>
                          <a:xfrm>
                            <a:off x="9525" y="352425"/>
                            <a:ext cx="1740037" cy="49266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2088287733"/>
                                <w:showingPlcHdr/>
                              </w:sdtPr>
                              <w:sdtEndPr/>
                              <w:sdtContent>
                                <w:p w14:paraId="7B7585F7" w14:textId="77777777" w:rsidR="00B91766" w:rsidRDefault="00B91766" w:rsidP="00B91766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511DD4A4" w14:textId="77777777" w:rsidR="00073320" w:rsidRPr="004967C5" w:rsidRDefault="00073320" w:rsidP="00971AF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-38100" y="-28575"/>
                            <a:ext cx="1828800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D46D0" id="Group 6" o:spid="_x0000_s1054" style="position:absolute;margin-left:-9.75pt;margin-top:24pt;width:2in;height:420.55pt;z-index:251824127;mso-width-relative:margin;mso-height-relative:margin" coordorigin="-381,-285" coordsize="18288,534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">
                <v:roundrect id="Rounded Rectangle 696" o:spid="_x0000_s1055" style="position:absolute;left:95;width:17198;height:5312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649" o:spid="_x0000_s1056" type="#_x0000_t202" style="position:absolute;top:95;width:1783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c7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XMnl/h/0w4AnL5BwAA//8DAFBLAQItABQABgAIAAAAIQDb4fbL7gAAAIUBAAATAAAAAAAA&#10;AAAAAAAAAAAAAABbQ29udGVudF9UeXBlc10ueG1sUEsBAi0AFAAGAAgAAAAhAFr0LFu/AAAAFQEA&#10;AAsAAAAAAAAAAAAAAAAAHwEAAF9yZWxzLy5yZWxzUEsBAi0AFAAGAAgAAAAhAK5u1zvHAAAA3AAA&#10;AA8AAAAAAAAAAAAAAAAABwIAAGRycy9kb3ducmV2LnhtbFBLBQYAAAAAAwADALcAAAD7AgAAAAA=&#10;" filled="f" stroked="f" strokeweight=".5pt">
                  <v:textbox>
                    <w:txbxContent>
                      <w:p w14:paraId="651CC81B" w14:textId="77777777" w:rsidR="00073320" w:rsidRPr="00612A06" w:rsidRDefault="00073320" w:rsidP="00971AF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</w:pPr>
                        <w:r w:rsidRPr="00612A06"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  <w:t>RATIONALE</w:t>
                        </w:r>
                      </w:p>
                      <w:p w14:paraId="1C35B3A1" w14:textId="77777777" w:rsidR="00073320" w:rsidRPr="00612A06" w:rsidRDefault="00073320" w:rsidP="00971AFA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5338ED65" w14:textId="77777777" w:rsidR="00073320" w:rsidRPr="00612A06" w:rsidRDefault="00073320" w:rsidP="00971AFA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49F82796" w14:textId="77777777" w:rsidR="00073320" w:rsidRPr="00612A06" w:rsidRDefault="00073320" w:rsidP="00971AFA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</w:txbxContent>
                  </v:textbox>
                </v:shape>
                <v:shape id="Text Box 647" o:spid="_x0000_s1057" type="#_x0000_t202" style="position:absolute;left:95;top:3524;width:17400;height:49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" filled="f" stroked="f" strokeweight="2.2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2088287733"/>
                          <w:showingPlcHdr/>
                        </w:sdtPr>
                        <w:sdtContent>
                          <w:p w14:paraId="7B7585F7" w14:textId="77777777" w:rsidR="00B91766" w:rsidRDefault="00B91766" w:rsidP="00B91766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511DD4A4" w14:textId="77777777" w:rsidR="00073320" w:rsidRPr="004967C5" w:rsidRDefault="00073320" w:rsidP="00971AFA">
                        <w:pPr>
                          <w:jc w:val="center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</w:txbxContent>
                  </v:textbox>
                </v:shape>
                <v:rect id="Rectangle 681" o:spid="_x0000_s1058" style="position:absolute;left:-381;top:-285;width:18288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  <w:r w:rsidR="00B759BC">
        <w:tab/>
      </w:r>
    </w:p>
    <w:p w14:paraId="37B2106A" w14:textId="29984348" w:rsidR="00B759BC" w:rsidRPr="00B759BC" w:rsidRDefault="00B759BC" w:rsidP="00B759BC"/>
    <w:p w14:paraId="452C751E" w14:textId="4FBF97A9" w:rsidR="00B759BC" w:rsidRPr="00B759BC" w:rsidRDefault="00B759BC" w:rsidP="00B759BC"/>
    <w:p w14:paraId="5595EC18" w14:textId="1E1418A0" w:rsidR="00B759BC" w:rsidRDefault="00B759BC" w:rsidP="00B759BC"/>
    <w:p w14:paraId="738F39A5" w14:textId="38AC51C1" w:rsidR="00B759BC" w:rsidRDefault="00B759BC" w:rsidP="00B759BC">
      <w:pPr>
        <w:tabs>
          <w:tab w:val="left" w:pos="5820"/>
        </w:tabs>
      </w:pPr>
      <w:r>
        <w:tab/>
      </w:r>
    </w:p>
    <w:p w14:paraId="58A3627B" w14:textId="76BB426D" w:rsidR="00B759BC" w:rsidRPr="00B759BC" w:rsidRDefault="00B759BC" w:rsidP="00B759BC"/>
    <w:p w14:paraId="0F05E61F" w14:textId="195D9671" w:rsidR="00B759BC" w:rsidRPr="00B759BC" w:rsidRDefault="00B759BC" w:rsidP="00B759BC"/>
    <w:p w14:paraId="7059FA24" w14:textId="606A2F8E" w:rsidR="00B759BC" w:rsidRPr="00B759BC" w:rsidRDefault="00B759BC" w:rsidP="00B759BC"/>
    <w:p w14:paraId="46DE30D6" w14:textId="7EDAF58A" w:rsidR="00B759BC" w:rsidRPr="00B759BC" w:rsidRDefault="00B759BC" w:rsidP="00B759BC"/>
    <w:p w14:paraId="55046206" w14:textId="175CA393" w:rsidR="00B759BC" w:rsidRPr="00B759BC" w:rsidRDefault="00E71127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7995AA9" wp14:editId="2EC9FBE5">
                <wp:simplePos x="0" y="0"/>
                <wp:positionH relativeFrom="column">
                  <wp:posOffset>2000250</wp:posOffset>
                </wp:positionH>
                <wp:positionV relativeFrom="paragraph">
                  <wp:posOffset>204470</wp:posOffset>
                </wp:positionV>
                <wp:extent cx="4663440" cy="2360295"/>
                <wp:effectExtent l="38100" t="0" r="22860" b="11620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60295"/>
                          <a:chOff x="13225" y="-9525"/>
                          <a:chExt cx="4734915" cy="2360361"/>
                        </a:xfrm>
                      </wpg:grpSpPr>
                      <wps:wsp>
                        <wps:cNvPr id="692" name="Rounded Rectangle 692"/>
                        <wps:cNvSpPr/>
                        <wps:spPr>
                          <a:xfrm>
                            <a:off x="71252" y="35626"/>
                            <a:ext cx="4635500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59377" y="368135"/>
                            <a:ext cx="4648200" cy="1982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501467034"/>
                                <w:showingPlcHdr/>
                              </w:sdtPr>
                              <w:sdtEndPr/>
                              <w:sdtContent>
                                <w:p w14:paraId="153DCD47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6A84C881" w14:textId="77777777" w:rsidR="00073320" w:rsidRDefault="00073320" w:rsidP="00B759B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030CDEA6" w14:textId="77777777" w:rsidR="00073320" w:rsidRDefault="00073320" w:rsidP="00B759B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1FC646D2" w14:textId="77777777" w:rsidR="00073320" w:rsidRPr="00387B26" w:rsidRDefault="00073320" w:rsidP="00B759B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3225" y="-9525"/>
                            <a:ext cx="4734915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662"/>
                        <wps:cNvSpPr txBox="1"/>
                        <wps:spPr>
                          <a:xfrm>
                            <a:off x="59375" y="33852"/>
                            <a:ext cx="4642167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7B503" w14:textId="77777777" w:rsidR="00073320" w:rsidRPr="004967C5" w:rsidRDefault="00073320" w:rsidP="00FA718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MEASURES</w:t>
                              </w:r>
                            </w:p>
                            <w:p w14:paraId="6757F474" w14:textId="77777777" w:rsidR="00073320" w:rsidRPr="004967C5" w:rsidRDefault="00073320" w:rsidP="00FA718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3449E11B" w14:textId="77777777" w:rsidR="00073320" w:rsidRPr="004967C5" w:rsidRDefault="00073320" w:rsidP="00FA718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114D8FEB" w14:textId="77777777" w:rsidR="00073320" w:rsidRPr="004967C5" w:rsidRDefault="00073320" w:rsidP="00FA718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95AA9" id="Group 699" o:spid="_x0000_s1059" style="position:absolute;margin-left:157.5pt;margin-top:16.1pt;width:367.2pt;height:185.85pt;z-index:251837440;mso-width-relative:margin;mso-height-relative:margin" coordorigin="132,-95" coordsize="47349,236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">
                <v:roundrect id="Rounded Rectangle 692" o:spid="_x0000_s1060" style="position:absolute;left:712;top:356;width:46355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20" o:spid="_x0000_s1061" type="#_x0000_t202" style="position:absolute;left:593;top:3681;width:46482;height:1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501467034"/>
                          <w:showingPlcHdr/>
                        </w:sdtPr>
                        <w:sdtContent>
                          <w:p w14:paraId="153DCD47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A84C881" w14:textId="77777777" w:rsidR="00073320" w:rsidRDefault="00073320" w:rsidP="00B759BC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030CDEA6" w14:textId="77777777" w:rsidR="00073320" w:rsidRDefault="00073320" w:rsidP="00B759BC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1FC646D2" w14:textId="77777777" w:rsidR="00073320" w:rsidRPr="00387B26" w:rsidRDefault="00073320" w:rsidP="00B759BC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676" o:spid="_x0000_s1062" style="position:absolute;left:132;top:-95;width:47349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" stroked="f" strokeweight="1pt">
                  <v:fill r:id="rId19" o:title="" opacity="17695f" recolor="t" rotate="t" type="frame"/>
                </v:rect>
                <v:shape id="Text Box 662" o:spid="_x0000_s1063" type="#_x0000_t202" style="position:absolute;left:593;top:338;width:4642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kq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" filled="f" stroked="f" strokeweight=".5pt">
                  <v:textbox>
                    <w:txbxContent>
                      <w:p w14:paraId="2D27B503" w14:textId="77777777" w:rsidR="00073320" w:rsidRPr="004967C5" w:rsidRDefault="00073320" w:rsidP="00FA718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MEASURES</w:t>
                        </w:r>
                      </w:p>
                      <w:p w14:paraId="6757F474" w14:textId="77777777" w:rsidR="00073320" w:rsidRPr="004967C5" w:rsidRDefault="00073320" w:rsidP="00FA718F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3449E11B" w14:textId="77777777" w:rsidR="00073320" w:rsidRPr="004967C5" w:rsidRDefault="00073320" w:rsidP="00FA718F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114D8FEB" w14:textId="77777777" w:rsidR="00073320" w:rsidRPr="004967C5" w:rsidRDefault="00073320" w:rsidP="00FA718F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43169AE" w14:textId="221A606B" w:rsidR="00B759BC" w:rsidRPr="00B759BC" w:rsidRDefault="00B759BC" w:rsidP="00B759BC"/>
    <w:p w14:paraId="16B00876" w14:textId="0D771520" w:rsidR="00B759BC" w:rsidRPr="00B759BC" w:rsidRDefault="00B759BC" w:rsidP="00B759BC"/>
    <w:p w14:paraId="7A415EF2" w14:textId="30B2F258" w:rsidR="00B759BC" w:rsidRPr="00B759BC" w:rsidRDefault="00B759BC" w:rsidP="00B759BC"/>
    <w:p w14:paraId="38E46014" w14:textId="18E5348E" w:rsidR="00B759BC" w:rsidRPr="00B759BC" w:rsidRDefault="00B759BC" w:rsidP="00B759BC"/>
    <w:p w14:paraId="2C46A3FA" w14:textId="40E82988" w:rsidR="00B759BC" w:rsidRDefault="00B759BC" w:rsidP="00B759BC">
      <w:pPr>
        <w:jc w:val="center"/>
      </w:pPr>
    </w:p>
    <w:p w14:paraId="2D0D76F4" w14:textId="7C9A28F9" w:rsidR="00B759BC" w:rsidRDefault="005C2B09" w:rsidP="00B759B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9884D60" wp14:editId="02BA1970">
                <wp:simplePos x="0" y="0"/>
                <wp:positionH relativeFrom="column">
                  <wp:posOffset>2002790</wp:posOffset>
                </wp:positionH>
                <wp:positionV relativeFrom="paragraph">
                  <wp:posOffset>1217295</wp:posOffset>
                </wp:positionV>
                <wp:extent cx="4663440" cy="2350008"/>
                <wp:effectExtent l="57150" t="0" r="3810" b="10795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50008"/>
                          <a:chOff x="-14543" y="-38100"/>
                          <a:chExt cx="4687157" cy="2353310"/>
                        </a:xfrm>
                      </wpg:grpSpPr>
                      <wps:wsp>
                        <wps:cNvPr id="695" name="Rounded Rectangle 695"/>
                        <wps:cNvSpPr/>
                        <wps:spPr>
                          <a:xfrm>
                            <a:off x="23751" y="0"/>
                            <a:ext cx="4586062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1875" y="356260"/>
                            <a:ext cx="4645025" cy="1948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66633446"/>
                                <w:showingPlcHdr/>
                              </w:sdtPr>
                              <w:sdtEndPr/>
                              <w:sdtContent>
                                <w:p w14:paraId="13AE7BC8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1934A2E3" w14:textId="77777777" w:rsidR="00073320" w:rsidRDefault="00073320" w:rsidP="00B759B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13599816" w14:textId="77777777" w:rsidR="00073320" w:rsidRDefault="00073320" w:rsidP="00B759B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6F2C519E" w14:textId="77777777" w:rsidR="00073320" w:rsidRPr="00387B26" w:rsidRDefault="00073320" w:rsidP="00B759B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-14543" y="-38100"/>
                            <a:ext cx="4687157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Text Box 663"/>
                        <wps:cNvSpPr txBox="1"/>
                        <wps:spPr>
                          <a:xfrm>
                            <a:off x="0" y="2927"/>
                            <a:ext cx="4623501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F4668C" w14:textId="05B126D2" w:rsidR="00073320" w:rsidRPr="004967C5" w:rsidRDefault="00073320" w:rsidP="005C2B0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SPEAK TO THE DATA</w:t>
                              </w:r>
                            </w:p>
                            <w:p w14:paraId="720EC626" w14:textId="77777777" w:rsidR="00073320" w:rsidRPr="004967C5" w:rsidRDefault="00073320" w:rsidP="005C2B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3BD48FF9" w14:textId="77777777" w:rsidR="00073320" w:rsidRPr="004967C5" w:rsidRDefault="00073320" w:rsidP="005C2B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64A41A26" w14:textId="77777777" w:rsidR="00073320" w:rsidRPr="004967C5" w:rsidRDefault="00073320" w:rsidP="005C2B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84D60" id="Group 700" o:spid="_x0000_s1064" style="position:absolute;margin-left:157.7pt;margin-top:95.85pt;width:367.2pt;height:185.05pt;z-index:251840512;mso-width-relative:margin;mso-height-relative:margin" coordorigin="-145,-381" coordsize="46871,235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">
                <v:roundrect id="Rounded Rectangle 695" o:spid="_x0000_s1065" style="position:absolute;left:237;width:45861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21" o:spid="_x0000_s1066" type="#_x0000_t202" style="position:absolute;left:118;top:3562;width:46451;height:19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66633446"/>
                          <w:showingPlcHdr/>
                        </w:sdtPr>
                        <w:sdtContent>
                          <w:p w14:paraId="13AE7BC8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1934A2E3" w14:textId="77777777" w:rsidR="00073320" w:rsidRDefault="00073320" w:rsidP="00B759BC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13599816" w14:textId="77777777" w:rsidR="00073320" w:rsidRDefault="00073320" w:rsidP="00B759BC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6F2C519E" w14:textId="77777777" w:rsidR="00073320" w:rsidRPr="00387B26" w:rsidRDefault="00073320" w:rsidP="00B759BC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679" o:spid="_x0000_s1067" style="position:absolute;left:-145;top:-381;width:46871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" stroked="f" strokeweight="1pt">
                  <v:fill r:id="rId19" o:title="" opacity="17695f" recolor="t" rotate="t" type="frame"/>
                </v:rect>
                <v:shape id="Text Box 663" o:spid="_x0000_s1068" type="#_x0000_t202" style="position:absolute;top:29;width:4623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yx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qS5AVuZ8IRkKsrAAAA//8DAFBLAQItABQABgAIAAAAIQDb4fbL7gAAAIUBAAATAAAAAAAA&#10;AAAAAAAAAAAAAABbQ29udGVudF9UeXBlc10ueG1sUEsBAi0AFAAGAAgAAAAhAFr0LFu/AAAAFQEA&#10;AAsAAAAAAAAAAAAAAAAAHwEAAF9yZWxzLy5yZWxzUEsBAi0AFAAGAAgAAAAhAIQzvLHHAAAA3AAA&#10;AA8AAAAAAAAAAAAAAAAABwIAAGRycy9kb3ducmV2LnhtbFBLBQYAAAAAAwADALcAAAD7AgAAAAA=&#10;" filled="f" stroked="f" strokeweight=".5pt">
                  <v:textbox>
                    <w:txbxContent>
                      <w:p w14:paraId="23F4668C" w14:textId="05B126D2" w:rsidR="00073320" w:rsidRPr="004967C5" w:rsidRDefault="00073320" w:rsidP="005C2B0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SPEAK TO THE DATA</w:t>
                        </w:r>
                      </w:p>
                      <w:p w14:paraId="720EC626" w14:textId="77777777" w:rsidR="00073320" w:rsidRPr="004967C5" w:rsidRDefault="00073320" w:rsidP="005C2B09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3BD48FF9" w14:textId="77777777" w:rsidR="00073320" w:rsidRPr="004967C5" w:rsidRDefault="00073320" w:rsidP="005C2B09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64A41A26" w14:textId="77777777" w:rsidR="00073320" w:rsidRPr="004967C5" w:rsidRDefault="00073320" w:rsidP="005C2B09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759BC">
        <w:br w:type="page"/>
      </w:r>
    </w:p>
    <w:p w14:paraId="2321D00F" w14:textId="77777777" w:rsidR="00713FE0" w:rsidRDefault="00713FE0" w:rsidP="00713FE0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EF2F119" wp14:editId="0ACE07AA">
                <wp:simplePos x="0" y="0"/>
                <wp:positionH relativeFrom="column">
                  <wp:posOffset>1866900</wp:posOffset>
                </wp:positionH>
                <wp:positionV relativeFrom="paragraph">
                  <wp:posOffset>-411480</wp:posOffset>
                </wp:positionV>
                <wp:extent cx="4829175" cy="1014984"/>
                <wp:effectExtent l="0" t="0" r="9525" b="10922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014984"/>
                          <a:chOff x="-107124" y="0"/>
                          <a:chExt cx="4829054" cy="1015835"/>
                        </a:xfrm>
                      </wpg:grpSpPr>
                      <wps:wsp>
                        <wps:cNvPr id="57" name="Rounded Rectangle 57"/>
                        <wps:cNvSpPr/>
                        <wps:spPr>
                          <a:xfrm>
                            <a:off x="0" y="47502"/>
                            <a:ext cx="4643186" cy="9683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-107124" y="0"/>
                            <a:ext cx="4829054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-11877" y="45690"/>
                            <a:ext cx="466721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68E2B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EQUITY &amp; ENGAGEMENT – LITERACY</w:t>
                              </w:r>
                            </w:p>
                            <w:p w14:paraId="5CF87A45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43778993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5BE5A471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11875" y="391886"/>
                            <a:ext cx="4643656" cy="588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6899255"/>
                                <w:showingPlcHdr/>
                              </w:sdtPr>
                              <w:sdtEndPr/>
                              <w:sdtContent>
                                <w:p w14:paraId="5F90D474" w14:textId="77777777" w:rsidR="00B91766" w:rsidRP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B91766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3764F65" w14:textId="77777777" w:rsidR="00073320" w:rsidRPr="00B91766" w:rsidRDefault="00073320" w:rsidP="00713FE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CD0AFE8" w14:textId="77777777" w:rsidR="00073320" w:rsidRPr="00B91766" w:rsidRDefault="00073320" w:rsidP="00713FE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CF9256E" w14:textId="77777777" w:rsidR="00073320" w:rsidRPr="00B91766" w:rsidRDefault="00073320" w:rsidP="00713FE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2F119" id="Group 54" o:spid="_x0000_s1069" style="position:absolute;margin-left:147pt;margin-top:-32.4pt;width:380.25pt;height:79.9pt;z-index:251906048;mso-width-relative:margin;mso-height-relative:margin" coordorigin="-1071" coordsize="48290,1015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">
                <v:roundrect id="Rounded Rectangle 57" o:spid="_x0000_s1070" style="position:absolute;top:475;width:46431;height:9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rect id="Rectangle 58" o:spid="_x0000_s1071" style="position:absolute;left:-1071;width:48290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" stroked="f" strokeweight="1pt">
                  <v:fill r:id="rId25" o:title="" opacity="17695f" recolor="t" rotate="t" type="frame"/>
                </v:rect>
                <v:shape id="Text Box 59" o:spid="_x0000_s1072" type="#_x0000_t202" style="position:absolute;left:-118;top:456;width:4667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5FB68E2B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EQUITY &amp; ENGAGEMENT – LITERACY</w:t>
                        </w:r>
                      </w:p>
                      <w:p w14:paraId="5CF87A45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43778993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5BE5A471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  <v:shape id="Text Box 55" o:spid="_x0000_s1073" type="#_x0000_t202" style="position:absolute;left:118;top:3918;width:46437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6899255"/>
                          <w:showingPlcHdr/>
                        </w:sdtPr>
                        <w:sdtEndPr/>
                        <w:sdtContent>
                          <w:p w14:paraId="5F90D474" w14:textId="77777777" w:rsidR="00B91766" w:rsidRP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91766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3764F65" w14:textId="77777777" w:rsidR="00073320" w:rsidRPr="00B91766" w:rsidRDefault="00073320" w:rsidP="00713FE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2CD0AFE8" w14:textId="77777777" w:rsidR="00073320" w:rsidRPr="00B91766" w:rsidRDefault="00073320" w:rsidP="00713FE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5CF9256E" w14:textId="77777777" w:rsidR="00073320" w:rsidRPr="00B91766" w:rsidRDefault="00073320" w:rsidP="00713FE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5C90B622" wp14:editId="36A8118A">
                <wp:simplePos x="0" y="0"/>
                <wp:positionH relativeFrom="margin">
                  <wp:align>center</wp:align>
                </wp:positionH>
                <wp:positionV relativeFrom="paragraph">
                  <wp:posOffset>-1116330</wp:posOffset>
                </wp:positionV>
                <wp:extent cx="7718425" cy="10033635"/>
                <wp:effectExtent l="171450" t="171450" r="168275" b="17716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425" cy="10033635"/>
                          <a:chOff x="-97755" y="-121618"/>
                          <a:chExt cx="7942508" cy="10276260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-97755" y="-121618"/>
                            <a:ext cx="7942508" cy="10276260"/>
                          </a:xfrm>
                          <a:prstGeom prst="rect">
                            <a:avLst/>
                          </a:prstGeom>
                          <a:noFill/>
                          <a:ln w="3492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23" y="7849206"/>
                            <a:ext cx="17735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937137601" name="Group 937137601"/>
                        <wpg:cNvGrpSpPr/>
                        <wpg:grpSpPr>
                          <a:xfrm>
                            <a:off x="190006" y="225631"/>
                            <a:ext cx="3193967" cy="2724912"/>
                            <a:chOff x="0" y="0"/>
                            <a:chExt cx="3193967" cy="2724912"/>
                          </a:xfrm>
                        </wpg:grpSpPr>
                        <wps:wsp>
                          <wps:cNvPr id="937137602" name="Rectangle 5"/>
                          <wps:cNvSpPr/>
                          <wps:spPr>
                            <a:xfrm>
                              <a:off x="0" y="0"/>
                              <a:ext cx="2761488" cy="272491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7">
                                <a:alphaModFix amt="6000"/>
                              </a:blip>
                              <a:srcRect/>
                              <a:stretch>
                                <a:fillRect l="-10501" t="-9284" r="-105398" b="-8396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37603" name="Rectangle 937137603"/>
                          <wps:cNvSpPr/>
                          <wps:spPr>
                            <a:xfrm>
                              <a:off x="2470067" y="641267"/>
                              <a:ext cx="723900" cy="1104265"/>
                            </a:xfrm>
                            <a:prstGeom prst="rect">
                              <a:avLst/>
                            </a:prstGeom>
                            <a:solidFill>
                              <a:srgbClr val="2865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32F6F" id="Group 60" o:spid="_x0000_s1026" style="position:absolute;margin-left:0;margin-top:-87.9pt;width:607.75pt;height:790.05pt;z-index:251902976;mso-position-horizontal:center;mso-position-horizontal-relative:margin;mso-width-relative:margin;mso-height-relative:margin" coordorigin="-977,-1216" coordsize="79425,10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">
                <v:rect id="Rectangle 61" o:spid="_x0000_s1027" style="position:absolute;left:-977;top:-1216;width:79424;height:10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" filled="f" strokecolor="white [3212]" strokeweight="27.5pt"/>
                <v:shape id="Picture 63" o:spid="_x0000_s1028" type="#_x0000_t75" style="position:absolute;left:4690;top:78492;width:17735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">
                  <v:imagedata r:id="rId28" o:title=""/>
                  <v:shadow on="t" color="black" opacity="26214f" origin=".5,-.5" offset="-.74836mm,.74836mm"/>
                  <v:path arrowok="t"/>
                </v:shape>
                <v:group id="Group 937137601" o:spid="_x0000_s1029" style="position:absolute;left:1900;top:2256;width:31939;height:27249" coordsize="31939,2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">
                  <v:rect id="Rectangle 5" o:spid="_x0000_s1030" style="position:absolute;width:27614;height:2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" stroked="f" strokeweight="1pt">
                    <v:fill r:id="rId29" o:title="" opacity="3932f" recolor="t" rotate="t" type="frame"/>
                  </v:rect>
                  <v:rect id="Rectangle 937137603" o:spid="_x0000_s1031" style="position:absolute;left:24700;top:6412;width:7239;height:1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" fillcolor="#286580" stroked="f" strokeweight="1pt"/>
                </v:group>
                <w10:wrap anchorx="margin"/>
              </v:group>
            </w:pict>
          </mc:Fallback>
        </mc:AlternateContent>
      </w:r>
      <w:r w:rsidRPr="00B759BC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B5B725" wp14:editId="1E3FE261">
                <wp:simplePos x="0" y="0"/>
                <wp:positionH relativeFrom="margin">
                  <wp:posOffset>2114550</wp:posOffset>
                </wp:positionH>
                <wp:positionV relativeFrom="paragraph">
                  <wp:posOffset>-592455</wp:posOffset>
                </wp:positionV>
                <wp:extent cx="1809750" cy="361950"/>
                <wp:effectExtent l="0" t="0" r="0" b="0"/>
                <wp:wrapNone/>
                <wp:docPr id="937137604" name="Text Box 937137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26D4D" w14:textId="77777777" w:rsidR="00073320" w:rsidRPr="0029738F" w:rsidRDefault="00073320" w:rsidP="00713FE0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  <w:t>SUPPORTIVE SPACES</w:t>
                            </w:r>
                          </w:p>
                          <w:p w14:paraId="7087EC2D" w14:textId="77777777" w:rsidR="00073320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97C65F2" w14:textId="77777777" w:rsidR="00073320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45FC876" w14:textId="77777777" w:rsidR="00073320" w:rsidRPr="00387B26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B725" id="Text Box 937137604" o:spid="_x0000_s1074" type="#_x0000_t202" style="position:absolute;margin-left:166.5pt;margin-top:-46.65pt;width:142.5pt;height:28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" filled="f" stroked="f" strokeweight=".5pt">
                <v:textbox>
                  <w:txbxContent>
                    <w:p w14:paraId="13E26D4D" w14:textId="77777777" w:rsidR="00073320" w:rsidRPr="0029738F" w:rsidRDefault="00073320" w:rsidP="00713FE0">
                      <w:pP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  <w:t>SUPPORTIVE SPACES</w:t>
                      </w:r>
                    </w:p>
                    <w:p w14:paraId="7087EC2D" w14:textId="77777777" w:rsidR="00073320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97C65F2" w14:textId="77777777" w:rsidR="00073320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45FC876" w14:textId="77777777" w:rsidR="00073320" w:rsidRPr="00387B26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3782B3" w14:textId="77777777" w:rsidR="00713FE0" w:rsidRDefault="00713FE0" w:rsidP="00713FE0">
      <w:pPr>
        <w:pStyle w:val="SD28BodyFont-paraspaceafter"/>
      </w:pPr>
      <w:r>
        <w:tab/>
      </w:r>
    </w:p>
    <w:p w14:paraId="639DF028" w14:textId="77777777" w:rsidR="00713FE0" w:rsidRDefault="00713FE0" w:rsidP="00713FE0">
      <w:pPr>
        <w:pStyle w:val="SD28BodyFont-paraspaceaf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13DC7836" wp14:editId="0BFC6259">
                <wp:simplePos x="0" y="0"/>
                <wp:positionH relativeFrom="column">
                  <wp:posOffset>1914525</wp:posOffset>
                </wp:positionH>
                <wp:positionV relativeFrom="paragraph">
                  <wp:posOffset>247015</wp:posOffset>
                </wp:positionV>
                <wp:extent cx="4754880" cy="2367915"/>
                <wp:effectExtent l="38100" t="0" r="7620" b="108585"/>
                <wp:wrapNone/>
                <wp:docPr id="937137605" name="Group 93713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367915"/>
                          <a:chOff x="-57150" y="-28575"/>
                          <a:chExt cx="4755074" cy="2368014"/>
                        </a:xfrm>
                      </wpg:grpSpPr>
                      <wpg:grpSp>
                        <wpg:cNvPr id="937137606" name="Group 937137606"/>
                        <wpg:cNvGrpSpPr/>
                        <wpg:grpSpPr>
                          <a:xfrm>
                            <a:off x="0" y="11875"/>
                            <a:ext cx="4645214" cy="2327564"/>
                            <a:chOff x="0" y="0"/>
                            <a:chExt cx="4645214" cy="2327564"/>
                          </a:xfrm>
                        </wpg:grpSpPr>
                        <wps:wsp>
                          <wps:cNvPr id="937137607" name="Rounded Rectangle 937137607"/>
                          <wps:cNvSpPr/>
                          <wps:spPr>
                            <a:xfrm>
                              <a:off x="0" y="0"/>
                              <a:ext cx="4636008" cy="2315210"/>
                            </a:xfrm>
                            <a:prstGeom prst="roundRect">
                              <a:avLst>
                                <a:gd name="adj" fmla="val 999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37608" name="Text Box 937137608"/>
                          <wps:cNvSpPr txBox="1"/>
                          <wps:spPr>
                            <a:xfrm>
                              <a:off x="23750" y="356260"/>
                              <a:ext cx="4621464" cy="1971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651212097"/>
                                  <w:showingPlcHdr/>
                                </w:sdtPr>
                                <w:sdtEndPr/>
                                <w:sdtContent>
                                  <w:p w14:paraId="71E5A4DF" w14:textId="77777777" w:rsidR="00B91766" w:rsidRDefault="00B91766" w:rsidP="00B91766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099A1EA7" w14:textId="77777777" w:rsidR="00073320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7896A097" w14:textId="77777777" w:rsidR="00073320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459BBC56" w14:textId="77777777" w:rsidR="00073320" w:rsidRPr="00387B26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37609" name="Text Box 937137609"/>
                          <wps:cNvSpPr txBox="1"/>
                          <wps:spPr>
                            <a:xfrm>
                              <a:off x="11875" y="2926"/>
                              <a:ext cx="460756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951646" w14:textId="77777777" w:rsidR="00073320" w:rsidRPr="004967C5" w:rsidRDefault="00073320" w:rsidP="00713FE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</w:pP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ACTIONS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</w:t>
                                </w: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STRATEGIES</w:t>
                                </w:r>
                              </w:p>
                              <w:p w14:paraId="2C84258A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64A0FC1F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0EF50BB4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7137610" name="Rectangle 937137610"/>
                        <wps:cNvSpPr/>
                        <wps:spPr>
                          <a:xfrm>
                            <a:off x="-57150" y="-28575"/>
                            <a:ext cx="4755074" cy="3562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C7836" id="Group 937137605" o:spid="_x0000_s1075" style="position:absolute;margin-left:150.75pt;margin-top:19.45pt;width:374.4pt;height:186.45pt;z-index:251904000;mso-width-relative:margin;mso-height-relative:margin" coordorigin="-571,-285" coordsize="47550,2368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">
                <v:group id="Group 937137606" o:spid="_x0000_s1076" style="position:absolute;top:118;width:46452;height:23276" coordsize="46452,2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">
                  <v:roundrect id="Rounded Rectangle 937137607" o:spid="_x0000_s1077" style="position:absolute;width:46360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" fillcolor="white [3212]" strokecolor="white [3212]" strokeweight="1pt">
                    <v:stroke joinstyle="miter"/>
                    <v:shadow on="t" color="black" opacity="26214f" origin=".5,-.5" offset="-.74836mm,.74836mm"/>
                  </v:roundrect>
                  <v:shape id="Text Box 937137608" o:spid="_x0000_s1078" type="#_x0000_t202" style="position:absolute;left:237;top:3562;width:46215;height:19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" filled="f" stroked="f" strokeweight=".5pt"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651212097"/>
                            <w:showingPlcHdr/>
                          </w:sdtPr>
                          <w:sdtContent>
                            <w:p w14:paraId="71E5A4DF" w14:textId="77777777" w:rsidR="00B91766" w:rsidRDefault="00B91766" w:rsidP="00B91766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099A1EA7" w14:textId="77777777" w:rsidR="00073320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7896A097" w14:textId="77777777" w:rsidR="00073320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459BBC56" w14:textId="77777777" w:rsidR="00073320" w:rsidRPr="00387B26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Text Box 937137609" o:spid="_x0000_s1079" type="#_x0000_t202" style="position:absolute;left:118;top:29;width:4607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" filled="f" stroked="f" strokeweight=".5pt">
                    <v:textbox>
                      <w:txbxContent>
                        <w:p w14:paraId="02951646" w14:textId="77777777" w:rsidR="00073320" w:rsidRPr="004967C5" w:rsidRDefault="00073320" w:rsidP="00713FE0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</w:pP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ACTIONS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</w:t>
                          </w: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/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STRATEGIES</w:t>
                          </w:r>
                        </w:p>
                        <w:p w14:paraId="2C84258A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64A0FC1F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0EF50BB4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rect id="Rectangle 937137610" o:spid="_x0000_s1080" style="position:absolute;left:-571;top:-285;width:47550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</w:p>
    <w:p w14:paraId="3D131449" w14:textId="77777777" w:rsidR="00713FE0" w:rsidRPr="00B759BC" w:rsidRDefault="00713FE0" w:rsidP="00713FE0">
      <w:pPr>
        <w:tabs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6C55A2AE" wp14:editId="2C4EEFD0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1828800" cy="5340985"/>
                <wp:effectExtent l="38100" t="0" r="0" b="107315"/>
                <wp:wrapNone/>
                <wp:docPr id="937137611" name="Group 937137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340985"/>
                          <a:chOff x="-38100" y="-28575"/>
                          <a:chExt cx="1828800" cy="5340985"/>
                        </a:xfrm>
                      </wpg:grpSpPr>
                      <wps:wsp>
                        <wps:cNvPr id="937137612" name="Rounded Rectangle 937137612"/>
                        <wps:cNvSpPr/>
                        <wps:spPr>
                          <a:xfrm>
                            <a:off x="9525" y="0"/>
                            <a:ext cx="1719848" cy="53124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3" name="Text Box 937137613"/>
                        <wps:cNvSpPr txBox="1"/>
                        <wps:spPr>
                          <a:xfrm>
                            <a:off x="0" y="9525"/>
                            <a:ext cx="1783654" cy="362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CEB515" w14:textId="77777777" w:rsidR="00073320" w:rsidRPr="00612A06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</w:pPr>
                              <w:r w:rsidRPr="00612A06"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  <w:t>RATIONALE</w:t>
                              </w:r>
                            </w:p>
                            <w:p w14:paraId="3A05C56A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0A7344BC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03208FE1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4" name="Text Box 937137614"/>
                        <wps:cNvSpPr txBox="1"/>
                        <wps:spPr>
                          <a:xfrm>
                            <a:off x="9525" y="352425"/>
                            <a:ext cx="1740037" cy="49266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220168850"/>
                                <w:showingPlcHdr/>
                              </w:sdtPr>
                              <w:sdtEndPr/>
                              <w:sdtContent>
                                <w:p w14:paraId="628CFC5D" w14:textId="77777777" w:rsidR="00B91766" w:rsidRDefault="00B91766" w:rsidP="00B91766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133C6B54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5" name="Rectangle 937137615"/>
                        <wps:cNvSpPr/>
                        <wps:spPr>
                          <a:xfrm>
                            <a:off x="-38100" y="-28575"/>
                            <a:ext cx="1828800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5A2AE" id="Group 937137611" o:spid="_x0000_s1081" style="position:absolute;margin-left:-9.75pt;margin-top:24pt;width:2in;height:420.55pt;z-index:251907072;mso-width-relative:margin;mso-height-relative:margin" coordorigin="-381,-285" coordsize="18288,534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">
                <v:roundrect id="Rounded Rectangle 937137612" o:spid="_x0000_s1082" style="position:absolute;left:95;width:17198;height:5312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937137613" o:spid="_x0000_s1083" type="#_x0000_t202" style="position:absolute;top:95;width:1783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" filled="f" stroked="f" strokeweight=".5pt">
                  <v:textbox>
                    <w:txbxContent>
                      <w:p w14:paraId="69CEB515" w14:textId="77777777" w:rsidR="00073320" w:rsidRPr="00612A06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</w:pPr>
                        <w:r w:rsidRPr="00612A06"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  <w:t>RATIONALE</w:t>
                        </w:r>
                      </w:p>
                      <w:p w14:paraId="3A05C56A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0A7344BC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03208FE1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</w:txbxContent>
                  </v:textbox>
                </v:shape>
                <v:shape id="Text Box 937137614" o:spid="_x0000_s1084" type="#_x0000_t202" style="position:absolute;left:95;top:3524;width:17400;height:49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" filled="f" stroked="f" strokeweight="2.2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220168850"/>
                          <w:showingPlcHdr/>
                        </w:sdtPr>
                        <w:sdtContent>
                          <w:p w14:paraId="628CFC5D" w14:textId="77777777" w:rsidR="00B91766" w:rsidRDefault="00B91766" w:rsidP="00B91766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133C6B54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</w:txbxContent>
                  </v:textbox>
                </v:shape>
                <v:rect id="Rectangle 937137615" o:spid="_x0000_s1085" style="position:absolute;left:-381;top:-285;width:18288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  <w:r>
        <w:tab/>
      </w:r>
    </w:p>
    <w:p w14:paraId="1FFE019F" w14:textId="77777777" w:rsidR="00713FE0" w:rsidRPr="00B759BC" w:rsidRDefault="00713FE0" w:rsidP="00713FE0"/>
    <w:p w14:paraId="6E910714" w14:textId="77777777" w:rsidR="00713FE0" w:rsidRPr="00B759BC" w:rsidRDefault="00713FE0" w:rsidP="00713FE0"/>
    <w:p w14:paraId="4CC96DB2" w14:textId="77777777" w:rsidR="00713FE0" w:rsidRDefault="00713FE0" w:rsidP="00713FE0"/>
    <w:p w14:paraId="66822100" w14:textId="77777777" w:rsidR="00713FE0" w:rsidRDefault="00713FE0" w:rsidP="00713FE0">
      <w:pPr>
        <w:tabs>
          <w:tab w:val="left" w:pos="5820"/>
        </w:tabs>
      </w:pPr>
      <w:r>
        <w:tab/>
      </w:r>
    </w:p>
    <w:p w14:paraId="2938E6F3" w14:textId="77777777" w:rsidR="00713FE0" w:rsidRPr="00B759BC" w:rsidRDefault="00713FE0" w:rsidP="00713FE0"/>
    <w:p w14:paraId="0700CBFA" w14:textId="77777777" w:rsidR="00713FE0" w:rsidRPr="00B759BC" w:rsidRDefault="00713FE0" w:rsidP="00713FE0"/>
    <w:p w14:paraId="449DE52D" w14:textId="77777777" w:rsidR="00713FE0" w:rsidRPr="00B759BC" w:rsidRDefault="00713FE0" w:rsidP="00713FE0"/>
    <w:p w14:paraId="786DC164" w14:textId="77777777" w:rsidR="00713FE0" w:rsidRPr="00B759BC" w:rsidRDefault="00713FE0" w:rsidP="00713FE0"/>
    <w:p w14:paraId="25A11590" w14:textId="77777777" w:rsidR="00713FE0" w:rsidRPr="00B759BC" w:rsidRDefault="00713FE0" w:rsidP="00713FE0"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B52C91D" wp14:editId="61FA5378">
                <wp:simplePos x="0" y="0"/>
                <wp:positionH relativeFrom="column">
                  <wp:posOffset>2000250</wp:posOffset>
                </wp:positionH>
                <wp:positionV relativeFrom="paragraph">
                  <wp:posOffset>204470</wp:posOffset>
                </wp:positionV>
                <wp:extent cx="4663440" cy="2360295"/>
                <wp:effectExtent l="38100" t="0" r="22860" b="116205"/>
                <wp:wrapNone/>
                <wp:docPr id="937137616" name="Group 937137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60295"/>
                          <a:chOff x="13225" y="-9525"/>
                          <a:chExt cx="4734915" cy="2360361"/>
                        </a:xfrm>
                      </wpg:grpSpPr>
                      <wps:wsp>
                        <wps:cNvPr id="937137617" name="Rounded Rectangle 937137617"/>
                        <wps:cNvSpPr/>
                        <wps:spPr>
                          <a:xfrm>
                            <a:off x="71252" y="35626"/>
                            <a:ext cx="4635500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8" name="Text Box 937137618"/>
                        <wps:cNvSpPr txBox="1"/>
                        <wps:spPr>
                          <a:xfrm>
                            <a:off x="59377" y="368135"/>
                            <a:ext cx="4648200" cy="1982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2067532480"/>
                                <w:showingPlcHdr/>
                              </w:sdtPr>
                              <w:sdtEndPr/>
                              <w:sdtContent>
                                <w:p w14:paraId="545A3110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FEE3F07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1F49AED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5FE85674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9" name="Rectangle 937137619"/>
                        <wps:cNvSpPr/>
                        <wps:spPr>
                          <a:xfrm>
                            <a:off x="13225" y="-9525"/>
                            <a:ext cx="4734915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20" name="Text Box 937137620"/>
                        <wps:cNvSpPr txBox="1"/>
                        <wps:spPr>
                          <a:xfrm>
                            <a:off x="59375" y="33852"/>
                            <a:ext cx="4642167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9909B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MEASURES</w:t>
                              </w:r>
                            </w:p>
                            <w:p w14:paraId="743D7CCC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75E98CED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1BD052D1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2C91D" id="Group 937137616" o:spid="_x0000_s1086" style="position:absolute;margin-left:157.5pt;margin-top:16.1pt;width:367.2pt;height:185.85pt;z-index:251908096;mso-width-relative:margin;mso-height-relative:margin" coordorigin="132,-95" coordsize="47349,236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">
                <v:roundrect id="Rounded Rectangle 937137617" o:spid="_x0000_s1087" style="position:absolute;left:712;top:356;width:46355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937137618" o:spid="_x0000_s1088" type="#_x0000_t202" style="position:absolute;left:593;top:3681;width:46482;height:1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2067532480"/>
                          <w:showingPlcHdr/>
                        </w:sdtPr>
                        <w:sdtContent>
                          <w:p w14:paraId="545A3110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FEE3F07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41F49AED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5FE85674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937137619" o:spid="_x0000_s1089" style="position:absolute;left:132;top:-95;width:47349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" stroked="f" strokeweight="1pt">
                  <v:fill r:id="rId19" o:title="" opacity="17695f" recolor="t" rotate="t" type="frame"/>
                </v:rect>
                <v:shape id="Text Box 937137620" o:spid="_x0000_s1090" type="#_x0000_t202" style="position:absolute;left:593;top:338;width:4642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" filled="f" stroked="f" strokeweight=".5pt">
                  <v:textbox>
                    <w:txbxContent>
                      <w:p w14:paraId="6F49909B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MEASURES</w:t>
                        </w:r>
                      </w:p>
                      <w:p w14:paraId="743D7CCC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75E98CED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1BD052D1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C4EF15" w14:textId="77777777" w:rsidR="00713FE0" w:rsidRPr="00B759BC" w:rsidRDefault="00713FE0" w:rsidP="00713FE0"/>
    <w:p w14:paraId="3114D431" w14:textId="77777777" w:rsidR="00713FE0" w:rsidRPr="00B759BC" w:rsidRDefault="00713FE0" w:rsidP="00713FE0"/>
    <w:p w14:paraId="071D344B" w14:textId="77777777" w:rsidR="00713FE0" w:rsidRPr="00B759BC" w:rsidRDefault="00713FE0" w:rsidP="00713FE0"/>
    <w:p w14:paraId="066BE895" w14:textId="77777777" w:rsidR="00713FE0" w:rsidRPr="00B759BC" w:rsidRDefault="00713FE0" w:rsidP="00713FE0"/>
    <w:p w14:paraId="74C64C9B" w14:textId="77777777" w:rsidR="00713FE0" w:rsidRDefault="00713FE0" w:rsidP="00713FE0">
      <w:pPr>
        <w:jc w:val="center"/>
      </w:pPr>
    </w:p>
    <w:p w14:paraId="7675C427" w14:textId="77777777" w:rsidR="00713FE0" w:rsidRDefault="00713FE0" w:rsidP="00713FE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5B611F33" wp14:editId="6177C577">
                <wp:simplePos x="0" y="0"/>
                <wp:positionH relativeFrom="column">
                  <wp:posOffset>2000250</wp:posOffset>
                </wp:positionH>
                <wp:positionV relativeFrom="paragraph">
                  <wp:posOffset>1217295</wp:posOffset>
                </wp:positionV>
                <wp:extent cx="4663440" cy="2350008"/>
                <wp:effectExtent l="57150" t="0" r="3810" b="107950"/>
                <wp:wrapNone/>
                <wp:docPr id="937137621" name="Group 937137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50008"/>
                          <a:chOff x="-14543" y="-38100"/>
                          <a:chExt cx="4687157" cy="2353310"/>
                        </a:xfrm>
                      </wpg:grpSpPr>
                      <wps:wsp>
                        <wps:cNvPr id="937137622" name="Rounded Rectangle 937137622"/>
                        <wps:cNvSpPr/>
                        <wps:spPr>
                          <a:xfrm>
                            <a:off x="23751" y="0"/>
                            <a:ext cx="4586061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23" name="Text Box 937137623"/>
                        <wps:cNvSpPr txBox="1"/>
                        <wps:spPr>
                          <a:xfrm>
                            <a:off x="79008" y="356260"/>
                            <a:ext cx="4577256" cy="1948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758630966"/>
                                <w:showingPlcHdr/>
                              </w:sdtPr>
                              <w:sdtEndPr/>
                              <w:sdtContent>
                                <w:p w14:paraId="1D79EFAC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205D300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547C6DE2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4904A7F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24" name="Rectangle 937137624"/>
                        <wps:cNvSpPr/>
                        <wps:spPr>
                          <a:xfrm>
                            <a:off x="-14543" y="-38100"/>
                            <a:ext cx="4687157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25" name="Text Box 937137625"/>
                        <wps:cNvSpPr txBox="1"/>
                        <wps:spPr>
                          <a:xfrm>
                            <a:off x="9653" y="2927"/>
                            <a:ext cx="4623501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86CA58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SPEAK TO THE DATA</w:t>
                              </w:r>
                            </w:p>
                            <w:p w14:paraId="440D7480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533B26F1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1F51E097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11F33" id="Group 937137621" o:spid="_x0000_s1091" style="position:absolute;margin-left:157.5pt;margin-top:95.85pt;width:367.2pt;height:185.05pt;z-index:251909120;mso-width-relative:margin;mso-height-relative:margin" coordorigin="-145,-381" coordsize="46871,235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">
                <v:roundrect id="Rounded Rectangle 937137622" o:spid="_x0000_s1092" style="position:absolute;left:237;width:45861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937137623" o:spid="_x0000_s1093" type="#_x0000_t202" style="position:absolute;left:790;top:3562;width:45772;height:19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758630966"/>
                          <w:showingPlcHdr/>
                        </w:sdtPr>
                        <w:sdtContent>
                          <w:p w14:paraId="1D79EFAC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205D300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547C6DE2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44904A7F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937137624" o:spid="_x0000_s1094" style="position:absolute;left:-145;top:-381;width:46871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" stroked="f" strokeweight="1pt">
                  <v:fill r:id="rId19" o:title="" opacity="17695f" recolor="t" rotate="t" type="frame"/>
                </v:rect>
                <v:shape id="Text Box 937137625" o:spid="_x0000_s1095" type="#_x0000_t202" style="position:absolute;left:96;top:29;width:4623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" filled="f" stroked="f" strokeweight=".5pt">
                  <v:textbox>
                    <w:txbxContent>
                      <w:p w14:paraId="6E86CA58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SPEAK TO THE DATA</w:t>
                        </w:r>
                      </w:p>
                      <w:p w14:paraId="440D7480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533B26F1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1F51E097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BFE4B12" w14:textId="77777777" w:rsidR="00713FE0" w:rsidRDefault="00713FE0" w:rsidP="00713FE0">
      <w:pPr>
        <w:pStyle w:val="SD28BodyFont-paraspaceafter"/>
      </w:pPr>
      <w:bookmarkStart w:id="0" w:name="_GoBack"/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1651FE2" wp14:editId="23C4A060">
                <wp:simplePos x="0" y="0"/>
                <wp:positionH relativeFrom="column">
                  <wp:posOffset>1857375</wp:posOffset>
                </wp:positionH>
                <wp:positionV relativeFrom="paragraph">
                  <wp:posOffset>-411480</wp:posOffset>
                </wp:positionV>
                <wp:extent cx="4829175" cy="1014984"/>
                <wp:effectExtent l="0" t="0" r="9525" b="109220"/>
                <wp:wrapNone/>
                <wp:docPr id="937137659" name="Group 937137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014984"/>
                          <a:chOff x="-107124" y="0"/>
                          <a:chExt cx="4829054" cy="1015835"/>
                        </a:xfrm>
                      </wpg:grpSpPr>
                      <wps:wsp>
                        <wps:cNvPr id="937137661" name="Rounded Rectangle 937137661"/>
                        <wps:cNvSpPr/>
                        <wps:spPr>
                          <a:xfrm>
                            <a:off x="0" y="47502"/>
                            <a:ext cx="4643186" cy="9683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62" name="Rectangle 937137662"/>
                        <wps:cNvSpPr/>
                        <wps:spPr>
                          <a:xfrm>
                            <a:off x="-107124" y="0"/>
                            <a:ext cx="4829054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60" name="Text Box 937137660"/>
                        <wps:cNvSpPr txBox="1"/>
                        <wps:spPr>
                          <a:xfrm>
                            <a:off x="11875" y="391886"/>
                            <a:ext cx="4643656" cy="588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548025082"/>
                                <w:showingPlcHdr/>
                              </w:sdtPr>
                              <w:sdtEndPr/>
                              <w:sdtContent>
                                <w:p w14:paraId="3A991595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46721D7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38A07E7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215DF7BF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63" name="Text Box 937137663"/>
                        <wps:cNvSpPr txBox="1"/>
                        <wps:spPr>
                          <a:xfrm>
                            <a:off x="-11877" y="45690"/>
                            <a:ext cx="466721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35C1C" w14:textId="22F7F29C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EQUITY &amp; ENGAGEMENT – NUMERACY</w:t>
                              </w:r>
                            </w:p>
                            <w:p w14:paraId="76FD2343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683ECB95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4C14F1EA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51FE2" id="Group 937137659" o:spid="_x0000_s1096" style="position:absolute;margin-left:146.25pt;margin-top:-32.4pt;width:380.25pt;height:79.9pt;z-index:251914240;mso-width-relative:margin;mso-height-relative:margin" coordorigin="-1071" coordsize="48290,1015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">
                <v:roundrect id="Rounded Rectangle 937137661" o:spid="_x0000_s1097" style="position:absolute;top:475;width:46431;height:9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rect id="Rectangle 937137662" o:spid="_x0000_s1098" style="position:absolute;left:-1071;width:48290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" stroked="f" strokeweight="1pt">
                  <v:fill r:id="rId25" o:title="" opacity="17695f" recolor="t" rotate="t" type="frame"/>
                </v:rect>
                <v:shape id="Text Box 937137660" o:spid="_x0000_s1099" type="#_x0000_t202" style="position:absolute;left:118;top:3918;width:46437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548025082"/>
                          <w:showingPlcHdr/>
                        </w:sdtPr>
                        <w:sdtEndPr/>
                        <w:sdtContent>
                          <w:p w14:paraId="3A991595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46721D7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438A07E7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215DF7BF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937137663" o:spid="_x0000_s1100" type="#_x0000_t202" style="position:absolute;left:-118;top:456;width:4667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" filled="f" stroked="f" strokeweight=".5pt">
                  <v:textbox>
                    <w:txbxContent>
                      <w:p w14:paraId="2B635C1C" w14:textId="22F7F29C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EQUITY &amp; ENGAGEMENT – NUMERACY</w:t>
                        </w:r>
                      </w:p>
                      <w:p w14:paraId="76FD2343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683ECB95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4C14F1EA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6DEB7CC" wp14:editId="093DF33E">
                <wp:simplePos x="0" y="0"/>
                <wp:positionH relativeFrom="margin">
                  <wp:align>center</wp:align>
                </wp:positionH>
                <wp:positionV relativeFrom="paragraph">
                  <wp:posOffset>-1116330</wp:posOffset>
                </wp:positionV>
                <wp:extent cx="7718425" cy="10033635"/>
                <wp:effectExtent l="171450" t="171450" r="168275" b="17716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425" cy="10033635"/>
                          <a:chOff x="-97755" y="-121618"/>
                          <a:chExt cx="7942508" cy="10276260"/>
                        </a:xfrm>
                      </wpg:grpSpPr>
                      <wps:wsp>
                        <wps:cNvPr id="641" name="Rectangle 641"/>
                        <wps:cNvSpPr/>
                        <wps:spPr>
                          <a:xfrm>
                            <a:off x="-97755" y="-121618"/>
                            <a:ext cx="7942508" cy="10276260"/>
                          </a:xfrm>
                          <a:prstGeom prst="rect">
                            <a:avLst/>
                          </a:prstGeom>
                          <a:noFill/>
                          <a:ln w="3492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23" y="7849206"/>
                            <a:ext cx="17735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44" name="Group 644"/>
                        <wpg:cNvGrpSpPr/>
                        <wpg:grpSpPr>
                          <a:xfrm>
                            <a:off x="190006" y="225631"/>
                            <a:ext cx="3193967" cy="2724912"/>
                            <a:chOff x="0" y="0"/>
                            <a:chExt cx="3193967" cy="2724912"/>
                          </a:xfrm>
                        </wpg:grpSpPr>
                        <wps:wsp>
                          <wps:cNvPr id="645" name="Rectangle 5"/>
                          <wps:cNvSpPr/>
                          <wps:spPr>
                            <a:xfrm>
                              <a:off x="0" y="0"/>
                              <a:ext cx="2761488" cy="272491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7">
                                <a:alphaModFix amt="6000"/>
                              </a:blip>
                              <a:srcRect/>
                              <a:stretch>
                                <a:fillRect l="-10501" t="-9284" r="-105398" b="-8396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Rectangle 650"/>
                          <wps:cNvSpPr/>
                          <wps:spPr>
                            <a:xfrm>
                              <a:off x="2470067" y="641267"/>
                              <a:ext cx="723900" cy="1104265"/>
                            </a:xfrm>
                            <a:prstGeom prst="rect">
                              <a:avLst/>
                            </a:prstGeom>
                            <a:solidFill>
                              <a:srgbClr val="2865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563ED" id="Group 640" o:spid="_x0000_s1026" style="position:absolute;margin-left:0;margin-top:-87.9pt;width:607.75pt;height:790.05pt;z-index:251911168;mso-position-horizontal:center;mso-position-horizontal-relative:margin;mso-width-relative:margin;mso-height-relative:margin" coordorigin="-977,-1216" coordsize="79425,10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">
                <v:rect id="Rectangle 641" o:spid="_x0000_s1027" style="position:absolute;left:-977;top:-1216;width:79424;height:10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" filled="f" strokecolor="white [3212]" strokeweight="27.5pt"/>
                <v:shape id="Picture 642" o:spid="_x0000_s1028" type="#_x0000_t75" style="position:absolute;left:4690;top:78492;width:17735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">
                  <v:imagedata r:id="rId28" o:title=""/>
                  <v:shadow on="t" color="black" opacity="26214f" origin=".5,-.5" offset="-.74836mm,.74836mm"/>
                  <v:path arrowok="t"/>
                </v:shape>
                <v:group id="Group 644" o:spid="_x0000_s1029" style="position:absolute;left:1900;top:2256;width:31939;height:27249" coordsize="31939,2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rect id="Rectangle 5" o:spid="_x0000_s1030" style="position:absolute;width:27614;height:2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" stroked="f" strokeweight="1pt">
                    <v:fill r:id="rId29" o:title="" opacity="3932f" recolor="t" rotate="t" type="frame"/>
                  </v:rect>
                  <v:rect id="Rectangle 650" o:spid="_x0000_s1031" style="position:absolute;left:24700;top:6412;width:7239;height:1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" fillcolor="#286580" stroked="f" strokeweight="1pt"/>
                </v:group>
                <w10:wrap anchorx="margin"/>
              </v:group>
            </w:pict>
          </mc:Fallback>
        </mc:AlternateContent>
      </w:r>
      <w:r w:rsidRPr="00B759BC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8A934BE" wp14:editId="7E591EBB">
                <wp:simplePos x="0" y="0"/>
                <wp:positionH relativeFrom="margin">
                  <wp:posOffset>2114550</wp:posOffset>
                </wp:positionH>
                <wp:positionV relativeFrom="paragraph">
                  <wp:posOffset>-592455</wp:posOffset>
                </wp:positionV>
                <wp:extent cx="1809750" cy="361950"/>
                <wp:effectExtent l="0" t="0" r="0" b="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16F3B" w14:textId="77777777" w:rsidR="00073320" w:rsidRPr="0029738F" w:rsidRDefault="00073320" w:rsidP="00713FE0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  <w:t>SUPPORTIVE SPACES</w:t>
                            </w:r>
                          </w:p>
                          <w:p w14:paraId="18650061" w14:textId="77777777" w:rsidR="00073320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5CC49D3" w14:textId="77777777" w:rsidR="00073320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9391385" w14:textId="77777777" w:rsidR="00073320" w:rsidRPr="00387B26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34BE" id="Text Box 651" o:spid="_x0000_s1101" type="#_x0000_t202" style="position:absolute;margin-left:166.5pt;margin-top:-46.65pt;width:142.5pt;height:28.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" filled="f" stroked="f" strokeweight=".5pt">
                <v:textbox>
                  <w:txbxContent>
                    <w:p w14:paraId="5A916F3B" w14:textId="77777777" w:rsidR="00073320" w:rsidRPr="0029738F" w:rsidRDefault="00073320" w:rsidP="00713FE0">
                      <w:pP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  <w:t>SUPPORTIVE SPACES</w:t>
                      </w:r>
                    </w:p>
                    <w:p w14:paraId="18650061" w14:textId="77777777" w:rsidR="00073320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5CC49D3" w14:textId="77777777" w:rsidR="00073320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9391385" w14:textId="77777777" w:rsidR="00073320" w:rsidRPr="00387B26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92EBC0" w14:textId="77777777" w:rsidR="00713FE0" w:rsidRDefault="00713FE0" w:rsidP="00713FE0">
      <w:pPr>
        <w:pStyle w:val="SD28BodyFont-paraspaceafter"/>
      </w:pPr>
      <w:r>
        <w:tab/>
      </w:r>
    </w:p>
    <w:p w14:paraId="406AE21E" w14:textId="77777777" w:rsidR="00713FE0" w:rsidRDefault="00713FE0" w:rsidP="00713FE0">
      <w:pPr>
        <w:pStyle w:val="SD28BodyFont-paraspaceaf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3BFCF79A" wp14:editId="72B39899">
                <wp:simplePos x="0" y="0"/>
                <wp:positionH relativeFrom="column">
                  <wp:posOffset>1914525</wp:posOffset>
                </wp:positionH>
                <wp:positionV relativeFrom="paragraph">
                  <wp:posOffset>247015</wp:posOffset>
                </wp:positionV>
                <wp:extent cx="4754880" cy="2367915"/>
                <wp:effectExtent l="38100" t="0" r="7620" b="10858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367915"/>
                          <a:chOff x="-57150" y="-28575"/>
                          <a:chExt cx="4755074" cy="2368014"/>
                        </a:xfrm>
                      </wpg:grpSpPr>
                      <wpg:grpSp>
                        <wpg:cNvPr id="653" name="Group 653"/>
                        <wpg:cNvGrpSpPr/>
                        <wpg:grpSpPr>
                          <a:xfrm>
                            <a:off x="0" y="11875"/>
                            <a:ext cx="4645214" cy="2327564"/>
                            <a:chOff x="0" y="0"/>
                            <a:chExt cx="4645214" cy="2327564"/>
                          </a:xfrm>
                        </wpg:grpSpPr>
                        <wps:wsp>
                          <wps:cNvPr id="654" name="Rounded Rectangle 654"/>
                          <wps:cNvSpPr/>
                          <wps:spPr>
                            <a:xfrm>
                              <a:off x="0" y="0"/>
                              <a:ext cx="4636008" cy="2315210"/>
                            </a:xfrm>
                            <a:prstGeom prst="roundRect">
                              <a:avLst>
                                <a:gd name="adj" fmla="val 999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Text Box 655"/>
                          <wps:cNvSpPr txBox="1"/>
                          <wps:spPr>
                            <a:xfrm>
                              <a:off x="23750" y="356260"/>
                              <a:ext cx="4621464" cy="1971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677494289"/>
                                  <w:showingPlcHdr/>
                                </w:sdtPr>
                                <w:sdtEndPr/>
                                <w:sdtContent>
                                  <w:p w14:paraId="613DFF48" w14:textId="77777777" w:rsidR="00B91766" w:rsidRDefault="00B91766" w:rsidP="00B91766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5DAEB67F" w14:textId="77777777" w:rsidR="00073320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129C1688" w14:textId="77777777" w:rsidR="00073320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09192492" w14:textId="77777777" w:rsidR="00073320" w:rsidRPr="00387B26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656"/>
                          <wps:cNvSpPr txBox="1"/>
                          <wps:spPr>
                            <a:xfrm>
                              <a:off x="11875" y="2926"/>
                              <a:ext cx="460756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9C9B41" w14:textId="77777777" w:rsidR="00073320" w:rsidRPr="004967C5" w:rsidRDefault="00073320" w:rsidP="00713FE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</w:pP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ACTIONS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</w:t>
                                </w: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STRATEGIES</w:t>
                                </w:r>
                              </w:p>
                              <w:p w14:paraId="26FCD884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4D0B19DE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3DEC324A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7" name="Rectangle 657"/>
                        <wps:cNvSpPr/>
                        <wps:spPr>
                          <a:xfrm>
                            <a:off x="-57150" y="-28575"/>
                            <a:ext cx="4755074" cy="3562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CF79A" id="Group 652" o:spid="_x0000_s1102" style="position:absolute;margin-left:150.75pt;margin-top:19.45pt;width:374.4pt;height:186.45pt;z-index:251912192;mso-width-relative:margin;mso-height-relative:margin" coordorigin="-571,-285" coordsize="47550,2368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">
                <v:group id="Group 653" o:spid="_x0000_s1103" style="position:absolute;top:118;width:46452;height:23276" coordsize="46452,2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oundrect id="Rounded Rectangle 654" o:spid="_x0000_s1104" style="position:absolute;width:46360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" fillcolor="white [3212]" strokecolor="white [3212]" strokeweight="1pt">
                    <v:stroke joinstyle="miter"/>
                    <v:shadow on="t" color="black" opacity="26214f" origin=".5,-.5" offset="-.74836mm,.74836mm"/>
                  </v:roundrect>
                  <v:shape id="Text Box 655" o:spid="_x0000_s1105" type="#_x0000_t202" style="position:absolute;left:237;top:3562;width:46215;height:19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vjxgAAANw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JFksDfmXAE5OoXAAD//wMAUEsBAi0AFAAGAAgAAAAhANvh9svuAAAAhQEAABMAAAAAAAAA&#10;AAAAAAAAAAAAAFtDb250ZW50X1R5cGVzXS54bWxQSwECLQAUAAYACAAAACEAWvQsW78AAAAVAQAA&#10;CwAAAAAAAAAAAAAAAAAfAQAAX3JlbHMvLnJlbHNQSwECLQAUAAYACAAAACEAqvpL48YAAADcAAAA&#10;DwAAAAAAAAAAAAAAAAAHAgAAZHJzL2Rvd25yZXYueG1sUEsFBgAAAAADAAMAtwAAAPoC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677494289"/>
                            <w:showingPlcHdr/>
                          </w:sdtPr>
                          <w:sdtContent>
                            <w:p w14:paraId="613DFF48" w14:textId="77777777" w:rsidR="00B91766" w:rsidRDefault="00B91766" w:rsidP="00B91766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5DAEB67F" w14:textId="77777777" w:rsidR="00073320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129C1688" w14:textId="77777777" w:rsidR="00073320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09192492" w14:textId="77777777" w:rsidR="00073320" w:rsidRPr="00387B26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Text Box 656" o:spid="_x0000_s1106" type="#_x0000_t202" style="position:absolute;left:118;top:29;width:4607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" filled="f" stroked="f" strokeweight=".5pt">
                    <v:textbox>
                      <w:txbxContent>
                        <w:p w14:paraId="249C9B41" w14:textId="77777777" w:rsidR="00073320" w:rsidRPr="004967C5" w:rsidRDefault="00073320" w:rsidP="00713FE0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</w:pP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ACTIONS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</w:t>
                          </w: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/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STRATEGIES</w:t>
                          </w:r>
                        </w:p>
                        <w:p w14:paraId="26FCD884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4D0B19DE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3DEC324A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rect id="Rectangle 657" o:spid="_x0000_s1107" style="position:absolute;left:-571;top:-285;width:47550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</w:p>
    <w:p w14:paraId="5F7169AB" w14:textId="77777777" w:rsidR="00713FE0" w:rsidRPr="00B759BC" w:rsidRDefault="00713FE0" w:rsidP="00713FE0">
      <w:pPr>
        <w:tabs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EF214A0" wp14:editId="580E1F75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1828800" cy="5340985"/>
                <wp:effectExtent l="38100" t="0" r="0" b="10731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340985"/>
                          <a:chOff x="-38100" y="-28575"/>
                          <a:chExt cx="1828800" cy="5340985"/>
                        </a:xfrm>
                      </wpg:grpSpPr>
                      <wps:wsp>
                        <wps:cNvPr id="660" name="Rounded Rectangle 660"/>
                        <wps:cNvSpPr/>
                        <wps:spPr>
                          <a:xfrm>
                            <a:off x="9525" y="0"/>
                            <a:ext cx="1719848" cy="53124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661"/>
                        <wps:cNvSpPr txBox="1"/>
                        <wps:spPr>
                          <a:xfrm>
                            <a:off x="0" y="9525"/>
                            <a:ext cx="1783654" cy="362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521627" w14:textId="77777777" w:rsidR="00073320" w:rsidRPr="00612A06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</w:pPr>
                              <w:r w:rsidRPr="00612A06"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  <w:t>RATIONALE</w:t>
                              </w:r>
                            </w:p>
                            <w:p w14:paraId="4D28A4C4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2B45E1CD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32F42CD9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665"/>
                        <wps:cNvSpPr txBox="1"/>
                        <wps:spPr>
                          <a:xfrm>
                            <a:off x="9525" y="352425"/>
                            <a:ext cx="1740037" cy="49266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912761331"/>
                                <w:showingPlcHdr/>
                              </w:sdtPr>
                              <w:sdtEndPr/>
                              <w:sdtContent>
                                <w:p w14:paraId="0674AB65" w14:textId="77777777" w:rsidR="00B91766" w:rsidRDefault="00B91766" w:rsidP="00B91766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5C693D39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-38100" y="-28575"/>
                            <a:ext cx="1828800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214A0" id="Group 658" o:spid="_x0000_s1108" style="position:absolute;margin-left:-9.75pt;margin-top:24pt;width:2in;height:420.55pt;z-index:251915264;mso-width-relative:margin;mso-height-relative:margin" coordorigin="-381,-285" coordsize="18288,534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">
                <v:roundrect id="Rounded Rectangle 660" o:spid="_x0000_s1109" style="position:absolute;left:95;width:17198;height:5312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661" o:spid="_x0000_s1110" type="#_x0000_t202" style="position:absolute;top:95;width:1783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" filled="f" stroked="f" strokeweight=".5pt">
                  <v:textbox>
                    <w:txbxContent>
                      <w:p w14:paraId="29521627" w14:textId="77777777" w:rsidR="00073320" w:rsidRPr="00612A06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</w:pPr>
                        <w:r w:rsidRPr="00612A06"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  <w:t>RATIONALE</w:t>
                        </w:r>
                      </w:p>
                      <w:p w14:paraId="4D28A4C4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2B45E1CD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32F42CD9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</w:txbxContent>
                  </v:textbox>
                </v:shape>
                <v:shape id="Text Box 665" o:spid="_x0000_s1111" type="#_x0000_t202" style="position:absolute;left:95;top:3524;width:17400;height:49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" filled="f" stroked="f" strokeweight="2.2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912761331"/>
                          <w:showingPlcHdr/>
                        </w:sdtPr>
                        <w:sdtContent>
                          <w:p w14:paraId="0674AB65" w14:textId="77777777" w:rsidR="00B91766" w:rsidRDefault="00B91766" w:rsidP="00B91766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5C693D39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</w:txbxContent>
                  </v:textbox>
                </v:shape>
                <v:rect id="Rectangle 666" o:spid="_x0000_s1112" style="position:absolute;left:-381;top:-285;width:18288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  <w:r>
        <w:tab/>
      </w:r>
    </w:p>
    <w:p w14:paraId="1CEFBDFC" w14:textId="77777777" w:rsidR="00713FE0" w:rsidRPr="00B759BC" w:rsidRDefault="00713FE0" w:rsidP="00713FE0"/>
    <w:p w14:paraId="34581F80" w14:textId="77777777" w:rsidR="00713FE0" w:rsidRPr="00B759BC" w:rsidRDefault="00713FE0" w:rsidP="00713FE0"/>
    <w:p w14:paraId="33BD38C2" w14:textId="77777777" w:rsidR="00713FE0" w:rsidRDefault="00713FE0" w:rsidP="00713FE0"/>
    <w:p w14:paraId="7D373A59" w14:textId="77777777" w:rsidR="00713FE0" w:rsidRDefault="00713FE0" w:rsidP="00713FE0">
      <w:pPr>
        <w:tabs>
          <w:tab w:val="left" w:pos="5820"/>
        </w:tabs>
      </w:pPr>
      <w:r>
        <w:tab/>
      </w:r>
    </w:p>
    <w:p w14:paraId="4AC65A4C" w14:textId="77777777" w:rsidR="00713FE0" w:rsidRPr="00B759BC" w:rsidRDefault="00713FE0" w:rsidP="00713FE0"/>
    <w:p w14:paraId="3682FA17" w14:textId="77777777" w:rsidR="00713FE0" w:rsidRPr="00B759BC" w:rsidRDefault="00713FE0" w:rsidP="00713FE0"/>
    <w:p w14:paraId="59C10E15" w14:textId="77777777" w:rsidR="00713FE0" w:rsidRPr="00B759BC" w:rsidRDefault="00713FE0" w:rsidP="00713FE0"/>
    <w:p w14:paraId="5E4631A4" w14:textId="77777777" w:rsidR="00713FE0" w:rsidRPr="00B759BC" w:rsidRDefault="00713FE0" w:rsidP="00713FE0"/>
    <w:p w14:paraId="45EB3DA4" w14:textId="77777777" w:rsidR="00713FE0" w:rsidRPr="00B759BC" w:rsidRDefault="00713FE0" w:rsidP="00713FE0"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0D9A38C" wp14:editId="2863F5BF">
                <wp:simplePos x="0" y="0"/>
                <wp:positionH relativeFrom="column">
                  <wp:posOffset>2000250</wp:posOffset>
                </wp:positionH>
                <wp:positionV relativeFrom="paragraph">
                  <wp:posOffset>204470</wp:posOffset>
                </wp:positionV>
                <wp:extent cx="4663440" cy="2360295"/>
                <wp:effectExtent l="38100" t="0" r="22860" b="11620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60295"/>
                          <a:chOff x="13225" y="-9525"/>
                          <a:chExt cx="4734915" cy="2360361"/>
                        </a:xfrm>
                      </wpg:grpSpPr>
                      <wps:wsp>
                        <wps:cNvPr id="668" name="Rounded Rectangle 668"/>
                        <wps:cNvSpPr/>
                        <wps:spPr>
                          <a:xfrm>
                            <a:off x="71252" y="35626"/>
                            <a:ext cx="4635500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669"/>
                        <wps:cNvSpPr txBox="1"/>
                        <wps:spPr>
                          <a:xfrm>
                            <a:off x="59377" y="368135"/>
                            <a:ext cx="4648200" cy="1982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840204577"/>
                                <w:showingPlcHdr/>
                              </w:sdtPr>
                              <w:sdtEndPr/>
                              <w:sdtContent>
                                <w:p w14:paraId="1A4BC7D4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C5E9CFB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64B92AE3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2EAF4146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13225" y="-9525"/>
                            <a:ext cx="4734915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674"/>
                        <wps:cNvSpPr txBox="1"/>
                        <wps:spPr>
                          <a:xfrm>
                            <a:off x="59375" y="33852"/>
                            <a:ext cx="4642167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7E91B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MEASURES</w:t>
                              </w:r>
                            </w:p>
                            <w:p w14:paraId="71668001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0449A658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187F3ABD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9A38C" id="Group 667" o:spid="_x0000_s1113" style="position:absolute;margin-left:157.5pt;margin-top:16.1pt;width:367.2pt;height:185.85pt;z-index:251916288;mso-width-relative:margin;mso-height-relative:margin" coordorigin="132,-95" coordsize="47349,236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">
                <v:roundrect id="Rounded Rectangle 668" o:spid="_x0000_s1114" style="position:absolute;left:712;top:356;width:46355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669" o:spid="_x0000_s1115" type="#_x0000_t202" style="position:absolute;left:593;top:3681;width:46482;height:1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840204577"/>
                          <w:showingPlcHdr/>
                        </w:sdtPr>
                        <w:sdtContent>
                          <w:p w14:paraId="1A4BC7D4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C5E9CFB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64B92AE3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2EAF4146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670" o:spid="_x0000_s1116" style="position:absolute;left:132;top:-95;width:47349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" stroked="f" strokeweight="1pt">
                  <v:fill r:id="rId19" o:title="" opacity="17695f" recolor="t" rotate="t" type="frame"/>
                </v:rect>
                <v:shape id="Text Box 674" o:spid="_x0000_s1117" type="#_x0000_t202" style="position:absolute;left:593;top:338;width:4642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IY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54hn+z4QjINd/AAAA//8DAFBLAQItABQABgAIAAAAIQDb4fbL7gAAAIUBAAATAAAAAAAA&#10;AAAAAAAAAAAAAABbQ29udGVudF9UeXBlc10ueG1sUEsBAi0AFAAGAAgAAAAhAFr0LFu/AAAAFQEA&#10;AAsAAAAAAAAAAAAAAAAAHwEAAF9yZWxzLy5yZWxzUEsBAi0AFAAGAAgAAAAhAI4DshjHAAAA3AAA&#10;AA8AAAAAAAAAAAAAAAAABwIAAGRycy9kb3ducmV2LnhtbFBLBQYAAAAAAwADALcAAAD7AgAAAAA=&#10;" filled="f" stroked="f" strokeweight=".5pt">
                  <v:textbox>
                    <w:txbxContent>
                      <w:p w14:paraId="1467E91B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MEASURES</w:t>
                        </w:r>
                      </w:p>
                      <w:p w14:paraId="71668001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0449A658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187F3ABD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A886FB" w14:textId="77777777" w:rsidR="00713FE0" w:rsidRPr="00B759BC" w:rsidRDefault="00713FE0" w:rsidP="00713FE0"/>
    <w:p w14:paraId="184F3330" w14:textId="77777777" w:rsidR="00713FE0" w:rsidRPr="00B759BC" w:rsidRDefault="00713FE0" w:rsidP="00713FE0"/>
    <w:p w14:paraId="316B7069" w14:textId="77777777" w:rsidR="00713FE0" w:rsidRPr="00B759BC" w:rsidRDefault="00713FE0" w:rsidP="00713FE0"/>
    <w:p w14:paraId="01C439ED" w14:textId="77777777" w:rsidR="00713FE0" w:rsidRPr="00B759BC" w:rsidRDefault="00713FE0" w:rsidP="00713FE0"/>
    <w:p w14:paraId="5FEEDB0A" w14:textId="77777777" w:rsidR="00713FE0" w:rsidRDefault="00713FE0" w:rsidP="00713FE0">
      <w:pPr>
        <w:jc w:val="center"/>
      </w:pPr>
    </w:p>
    <w:p w14:paraId="6955F356" w14:textId="77777777" w:rsidR="00713FE0" w:rsidRDefault="00713FE0" w:rsidP="00713FE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DD76998" wp14:editId="2F580521">
                <wp:simplePos x="0" y="0"/>
                <wp:positionH relativeFrom="column">
                  <wp:posOffset>2002790</wp:posOffset>
                </wp:positionH>
                <wp:positionV relativeFrom="paragraph">
                  <wp:posOffset>1217295</wp:posOffset>
                </wp:positionV>
                <wp:extent cx="4663440" cy="2350008"/>
                <wp:effectExtent l="57150" t="0" r="3810" b="10795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50008"/>
                          <a:chOff x="-14543" y="-38100"/>
                          <a:chExt cx="4687157" cy="2353310"/>
                        </a:xfrm>
                      </wpg:grpSpPr>
                      <wps:wsp>
                        <wps:cNvPr id="680" name="Rounded Rectangle 680"/>
                        <wps:cNvSpPr/>
                        <wps:spPr>
                          <a:xfrm>
                            <a:off x="23751" y="0"/>
                            <a:ext cx="4586062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682"/>
                        <wps:cNvSpPr txBox="1"/>
                        <wps:spPr>
                          <a:xfrm>
                            <a:off x="11875" y="356260"/>
                            <a:ext cx="4645025" cy="1948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594812237"/>
                                <w:showingPlcHdr/>
                              </w:sdtPr>
                              <w:sdtEndPr/>
                              <w:sdtContent>
                                <w:p w14:paraId="6A21EF18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63FD240C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015CD3D4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61371BF8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-14543" y="-38100"/>
                            <a:ext cx="4687157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685"/>
                        <wps:cNvSpPr txBox="1"/>
                        <wps:spPr>
                          <a:xfrm>
                            <a:off x="0" y="2927"/>
                            <a:ext cx="4623501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8DC87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SPEAK TO THE DATA</w:t>
                              </w:r>
                            </w:p>
                            <w:p w14:paraId="1270E769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106A5BBF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5B4E757E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76998" id="Group 675" o:spid="_x0000_s1118" style="position:absolute;margin-left:157.7pt;margin-top:95.85pt;width:367.2pt;height:185.05pt;z-index:251917312;mso-width-relative:margin;mso-height-relative:margin" coordorigin="-145,-381" coordsize="46871,235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">
                <v:roundrect id="Rounded Rectangle 680" o:spid="_x0000_s1119" style="position:absolute;left:237;width:45861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682" o:spid="_x0000_s1120" type="#_x0000_t202" style="position:absolute;left:118;top:3562;width:46451;height:19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594812237"/>
                          <w:showingPlcHdr/>
                        </w:sdtPr>
                        <w:sdtContent>
                          <w:p w14:paraId="6A21EF18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3FD240C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015CD3D4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61371BF8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684" o:spid="_x0000_s1121" style="position:absolute;left:-145;top:-381;width:46871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" stroked="f" strokeweight="1pt">
                  <v:fill r:id="rId19" o:title="" opacity="17695f" recolor="t" rotate="t" type="frame"/>
                </v:rect>
                <v:shape id="Text Box 685" o:spid="_x0000_s1122" type="#_x0000_t202" style="position:absolute;top:29;width:4623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" filled="f" stroked="f" strokeweight=".5pt">
                  <v:textbox>
                    <w:txbxContent>
                      <w:p w14:paraId="1A38DC87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SPEAK TO THE DATA</w:t>
                        </w:r>
                      </w:p>
                      <w:p w14:paraId="1270E769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106A5BBF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5B4E757E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631CE4D" w14:textId="77777777" w:rsidR="00713FE0" w:rsidRDefault="00713FE0" w:rsidP="00713FE0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EBEB44C" wp14:editId="583B2F43">
                <wp:simplePos x="0" y="0"/>
                <wp:positionH relativeFrom="column">
                  <wp:posOffset>1917065</wp:posOffset>
                </wp:positionH>
                <wp:positionV relativeFrom="paragraph">
                  <wp:posOffset>-411480</wp:posOffset>
                </wp:positionV>
                <wp:extent cx="4828032" cy="1014984"/>
                <wp:effectExtent l="0" t="0" r="0" b="10922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032" cy="1014984"/>
                          <a:chOff x="-107124" y="0"/>
                          <a:chExt cx="4829054" cy="1015835"/>
                        </a:xfrm>
                      </wpg:grpSpPr>
                      <wps:wsp>
                        <wps:cNvPr id="688" name="Rounded Rectangle 688"/>
                        <wps:cNvSpPr/>
                        <wps:spPr>
                          <a:xfrm>
                            <a:off x="0" y="47502"/>
                            <a:ext cx="4562742" cy="9683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-107124" y="0"/>
                            <a:ext cx="4829054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/>
                        <wps:spPr>
                          <a:xfrm>
                            <a:off x="11875" y="391886"/>
                            <a:ext cx="4643656" cy="588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128431560"/>
                                <w:showingPlcHdr/>
                              </w:sdtPr>
                              <w:sdtEndPr/>
                              <w:sdtContent>
                                <w:p w14:paraId="34D5C077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1E5EA675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30248C74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052D0F97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693"/>
                        <wps:cNvSpPr txBox="1"/>
                        <wps:spPr>
                          <a:xfrm>
                            <a:off x="-11877" y="45690"/>
                            <a:ext cx="466721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675C32" w14:textId="33A38A76" w:rsidR="00073320" w:rsidRPr="00713FE0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CULTURAL COLLABORATION</w:t>
                              </w:r>
                            </w:p>
                            <w:p w14:paraId="4148B4CB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1D4CA64A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209436DB" w14:textId="77777777" w:rsidR="00073320" w:rsidRPr="00713FE0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EB44C" id="Group 686" o:spid="_x0000_s1123" style="position:absolute;margin-left:150.95pt;margin-top:-32.4pt;width:380.15pt;height:79.9pt;z-index:251922432;mso-width-relative:margin;mso-height-relative:margin" coordorigin="-1071" coordsize="48290,1015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">
                <v:roundrect id="Rounded Rectangle 688" o:spid="_x0000_s1124" style="position:absolute;top:475;width:45627;height:9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rect id="Rectangle 689" o:spid="_x0000_s1125" style="position:absolute;left:-1071;width:48290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" stroked="f" strokeweight="1pt">
                  <v:fill r:id="rId25" o:title="" opacity="17695f" recolor="t" rotate="t" type="frame"/>
                </v:rect>
                <v:shape id="Text Box 687" o:spid="_x0000_s1126" type="#_x0000_t202" style="position:absolute;left:118;top:3918;width:46437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128431560"/>
                          <w:showingPlcHdr/>
                        </w:sdtPr>
                        <w:sdtEndPr/>
                        <w:sdtContent>
                          <w:p w14:paraId="34D5C077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1E5EA675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30248C74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052D0F97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693" o:spid="_x0000_s1127" type="#_x0000_t202" style="position:absolute;left:-118;top:456;width:4667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yW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LHmzJbHAAAA3AAA&#10;AA8AAAAAAAAAAAAAAAAABwIAAGRycy9kb3ducmV2LnhtbFBLBQYAAAAAAwADALcAAAD7AgAAAAA=&#10;" filled="f" stroked="f" strokeweight=".5pt">
                  <v:textbox>
                    <w:txbxContent>
                      <w:p w14:paraId="3D675C32" w14:textId="33A38A76" w:rsidR="00073320" w:rsidRPr="00713FE0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CULTURAL COLLABORATION</w:t>
                        </w:r>
                      </w:p>
                      <w:p w14:paraId="4148B4CB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1D4CA64A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209436DB" w14:textId="77777777" w:rsidR="00073320" w:rsidRPr="00713FE0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4218DE4F" wp14:editId="4F155903">
                <wp:simplePos x="0" y="0"/>
                <wp:positionH relativeFrom="margin">
                  <wp:align>center</wp:align>
                </wp:positionH>
                <wp:positionV relativeFrom="paragraph">
                  <wp:posOffset>-1116330</wp:posOffset>
                </wp:positionV>
                <wp:extent cx="7718425" cy="10033635"/>
                <wp:effectExtent l="171450" t="171450" r="168275" b="17716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425" cy="10033635"/>
                          <a:chOff x="-97755" y="-121618"/>
                          <a:chExt cx="7942508" cy="10276260"/>
                        </a:xfrm>
                      </wpg:grpSpPr>
                      <wps:wsp>
                        <wps:cNvPr id="937137792" name="Rectangle 937137792"/>
                        <wps:cNvSpPr/>
                        <wps:spPr>
                          <a:xfrm>
                            <a:off x="-97755" y="-121618"/>
                            <a:ext cx="7942508" cy="10276260"/>
                          </a:xfrm>
                          <a:prstGeom prst="rect">
                            <a:avLst/>
                          </a:prstGeom>
                          <a:noFill/>
                          <a:ln w="3492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137793" name="Picture 93713779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23" y="7849206"/>
                            <a:ext cx="17735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937137794" name="Group 937137794"/>
                        <wpg:cNvGrpSpPr/>
                        <wpg:grpSpPr>
                          <a:xfrm>
                            <a:off x="190006" y="225631"/>
                            <a:ext cx="3193967" cy="2724912"/>
                            <a:chOff x="0" y="0"/>
                            <a:chExt cx="3193967" cy="2724912"/>
                          </a:xfrm>
                        </wpg:grpSpPr>
                        <wps:wsp>
                          <wps:cNvPr id="937137795" name="Rectangle 5"/>
                          <wps:cNvSpPr/>
                          <wps:spPr>
                            <a:xfrm>
                              <a:off x="0" y="0"/>
                              <a:ext cx="2761488" cy="272491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7">
                                <a:alphaModFix amt="6000"/>
                              </a:blip>
                              <a:srcRect/>
                              <a:stretch>
                                <a:fillRect l="-10501" t="-9284" r="-105398" b="-8396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37796" name="Rectangle 937137796"/>
                          <wps:cNvSpPr/>
                          <wps:spPr>
                            <a:xfrm>
                              <a:off x="2470067" y="641267"/>
                              <a:ext cx="723900" cy="1104265"/>
                            </a:xfrm>
                            <a:prstGeom prst="rect">
                              <a:avLst/>
                            </a:prstGeom>
                            <a:solidFill>
                              <a:srgbClr val="2865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A926E" id="Group 694" o:spid="_x0000_s1026" style="position:absolute;margin-left:0;margin-top:-87.9pt;width:607.75pt;height:790.05pt;z-index:251919360;mso-position-horizontal:center;mso-position-horizontal-relative:margin;mso-width-relative:margin;mso-height-relative:margin" coordorigin="-977,-1216" coordsize="79425,10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">
                <v:rect id="Rectangle 937137792" o:spid="_x0000_s1027" style="position:absolute;left:-977;top:-1216;width:79424;height:10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" filled="f" strokecolor="white [3212]" strokeweight="27.5pt"/>
                <v:shape id="Picture 937137793" o:spid="_x0000_s1028" type="#_x0000_t75" style="position:absolute;left:4690;top:78492;width:17735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">
                  <v:imagedata r:id="rId28" o:title=""/>
                  <v:shadow on="t" color="black" opacity="26214f" origin=".5,-.5" offset="-.74836mm,.74836mm"/>
                  <v:path arrowok="t"/>
                </v:shape>
                <v:group id="Group 937137794" o:spid="_x0000_s1029" style="position:absolute;left:1900;top:2256;width:31939;height:27249" coordsize="31939,2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">
                  <v:rect id="Rectangle 5" o:spid="_x0000_s1030" style="position:absolute;width:27614;height:2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" stroked="f" strokeweight="1pt">
                    <v:fill r:id="rId29" o:title="" opacity="3932f" recolor="t" rotate="t" type="frame"/>
                  </v:rect>
                  <v:rect id="Rectangle 937137796" o:spid="_x0000_s1031" style="position:absolute;left:24700;top:6412;width:7239;height:1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" fillcolor="#286580" stroked="f" strokeweight="1pt"/>
                </v:group>
                <w10:wrap anchorx="margin"/>
              </v:group>
            </w:pict>
          </mc:Fallback>
        </mc:AlternateContent>
      </w:r>
      <w:r w:rsidRPr="00B759BC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104998B" wp14:editId="2883079E">
                <wp:simplePos x="0" y="0"/>
                <wp:positionH relativeFrom="margin">
                  <wp:posOffset>2114550</wp:posOffset>
                </wp:positionH>
                <wp:positionV relativeFrom="paragraph">
                  <wp:posOffset>-592455</wp:posOffset>
                </wp:positionV>
                <wp:extent cx="1809750" cy="361950"/>
                <wp:effectExtent l="0" t="0" r="0" b="0"/>
                <wp:wrapNone/>
                <wp:docPr id="937137797" name="Text Box 937137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DF29D" w14:textId="77777777" w:rsidR="00073320" w:rsidRPr="0029738F" w:rsidRDefault="00073320" w:rsidP="00713FE0">
                            <w:pP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28"/>
                              </w:rPr>
                              <w:t>SUPPORTIVE SPACES</w:t>
                            </w:r>
                          </w:p>
                          <w:p w14:paraId="4E4117EC" w14:textId="77777777" w:rsidR="00073320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23F9CFD" w14:textId="77777777" w:rsidR="00073320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D767119" w14:textId="77777777" w:rsidR="00073320" w:rsidRPr="00387B26" w:rsidRDefault="00073320" w:rsidP="00713FE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998B" id="Text Box 937137797" o:spid="_x0000_s1128" type="#_x0000_t202" style="position:absolute;margin-left:166.5pt;margin-top:-46.65pt;width:142.5pt;height:28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" filled="f" stroked="f" strokeweight=".5pt">
                <v:textbox>
                  <w:txbxContent>
                    <w:p w14:paraId="0AADF29D" w14:textId="77777777" w:rsidR="00073320" w:rsidRPr="0029738F" w:rsidRDefault="00073320" w:rsidP="00713FE0">
                      <w:pP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28"/>
                        </w:rPr>
                        <w:t>SUPPORTIVE SPACES</w:t>
                      </w:r>
                    </w:p>
                    <w:p w14:paraId="4E4117EC" w14:textId="77777777" w:rsidR="00073320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23F9CFD" w14:textId="77777777" w:rsidR="00073320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D767119" w14:textId="77777777" w:rsidR="00073320" w:rsidRPr="00387B26" w:rsidRDefault="00073320" w:rsidP="00713FE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463C5" w14:textId="77777777" w:rsidR="00713FE0" w:rsidRDefault="00713FE0" w:rsidP="00713FE0">
      <w:pPr>
        <w:pStyle w:val="SD28BodyFont-paraspaceafter"/>
      </w:pPr>
      <w:r>
        <w:tab/>
      </w:r>
    </w:p>
    <w:p w14:paraId="5C3469E3" w14:textId="77777777" w:rsidR="00713FE0" w:rsidRDefault="00713FE0" w:rsidP="00713FE0">
      <w:pPr>
        <w:pStyle w:val="SD28BodyFont-paraspaceaf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5C812FD" wp14:editId="4A5FC0F2">
                <wp:simplePos x="0" y="0"/>
                <wp:positionH relativeFrom="column">
                  <wp:posOffset>2002790</wp:posOffset>
                </wp:positionH>
                <wp:positionV relativeFrom="paragraph">
                  <wp:posOffset>247015</wp:posOffset>
                </wp:positionV>
                <wp:extent cx="4663440" cy="2368296"/>
                <wp:effectExtent l="76200" t="0" r="3810" b="108585"/>
                <wp:wrapNone/>
                <wp:docPr id="937137798" name="Group 937137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68296"/>
                          <a:chOff x="-27373" y="-28575"/>
                          <a:chExt cx="4859896" cy="2368014"/>
                        </a:xfrm>
                      </wpg:grpSpPr>
                      <wpg:grpSp>
                        <wpg:cNvPr id="937137799" name="Group 937137799"/>
                        <wpg:cNvGrpSpPr/>
                        <wpg:grpSpPr>
                          <a:xfrm>
                            <a:off x="-1" y="11875"/>
                            <a:ext cx="4755074" cy="2327564"/>
                            <a:chOff x="-1" y="0"/>
                            <a:chExt cx="4755074" cy="2327564"/>
                          </a:xfrm>
                        </wpg:grpSpPr>
                        <wps:wsp>
                          <wps:cNvPr id="937137800" name="Rounded Rectangle 937137800"/>
                          <wps:cNvSpPr/>
                          <wps:spPr>
                            <a:xfrm>
                              <a:off x="-1" y="0"/>
                              <a:ext cx="4755074" cy="2315210"/>
                            </a:xfrm>
                            <a:prstGeom prst="roundRect">
                              <a:avLst>
                                <a:gd name="adj" fmla="val 999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37801" name="Text Box 937137801"/>
                          <wps:cNvSpPr txBox="1"/>
                          <wps:spPr>
                            <a:xfrm>
                              <a:off x="23750" y="356260"/>
                              <a:ext cx="4621464" cy="1971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1707017842"/>
                                  <w:showingPlcHdr/>
                                </w:sdtPr>
                                <w:sdtEndPr/>
                                <w:sdtContent>
                                  <w:p w14:paraId="11797CB6" w14:textId="77777777" w:rsidR="00B91766" w:rsidRDefault="00B91766" w:rsidP="00B91766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79867CA7" w14:textId="77777777" w:rsidR="00073320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37690E00" w14:textId="77777777" w:rsidR="00073320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544AEF3D" w14:textId="77777777" w:rsidR="00073320" w:rsidRPr="00387B26" w:rsidRDefault="00073320" w:rsidP="00713FE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37910" name="Text Box 937137910"/>
                          <wps:cNvSpPr txBox="1"/>
                          <wps:spPr>
                            <a:xfrm>
                              <a:off x="11866" y="2919"/>
                              <a:ext cx="4743051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F24890" w14:textId="77777777" w:rsidR="00073320" w:rsidRPr="004967C5" w:rsidRDefault="00073320" w:rsidP="00713FE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</w:pP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ACTIONS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</w:t>
                                </w:r>
                                <w:r w:rsidRPr="004967C5"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365F91" w:themeColor="accent1" w:themeShade="BF"/>
                                    <w:sz w:val="28"/>
                                  </w:rPr>
                                  <w:t xml:space="preserve"> STRATEGIES</w:t>
                                </w:r>
                              </w:p>
                              <w:p w14:paraId="2ED6612E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715AE345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46CDCBCC" w14:textId="77777777" w:rsidR="00073320" w:rsidRPr="004967C5" w:rsidRDefault="00073320" w:rsidP="00713FE0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7137911" name="Rectangle 937137911"/>
                        <wps:cNvSpPr/>
                        <wps:spPr>
                          <a:xfrm>
                            <a:off x="-27373" y="-28575"/>
                            <a:ext cx="4859896" cy="3562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812FD" id="Group 937137798" o:spid="_x0000_s1129" style="position:absolute;margin-left:157.7pt;margin-top:19.45pt;width:367.2pt;height:186.5pt;z-index:251920384;mso-width-relative:margin;mso-height-relative:margin" coordorigin="-273,-285" coordsize="48598,2368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">
                <v:group id="Group 937137799" o:spid="_x0000_s1130" style="position:absolute;top:118;width:47550;height:23276" coordorigin="" coordsize="47550,2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">
                  <v:roundrect id="Rounded Rectangle 937137800" o:spid="_x0000_s1131" style="position:absolute;width:47550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" fillcolor="white [3212]" strokecolor="white [3212]" strokeweight="1pt">
                    <v:stroke joinstyle="miter"/>
                    <v:shadow on="t" color="black" opacity="26214f" origin=".5,-.5" offset="-.74836mm,.74836mm"/>
                  </v:roundrect>
                  <v:shape id="Text Box 937137801" o:spid="_x0000_s1132" type="#_x0000_t202" style="position:absolute;left:237;top:3562;width:46215;height:19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1707017842"/>
                            <w:showingPlcHdr/>
                          </w:sdtPr>
                          <w:sdtEndPr/>
                          <w:sdtContent>
                            <w:p w14:paraId="11797CB6" w14:textId="77777777" w:rsidR="00B91766" w:rsidRDefault="00B91766" w:rsidP="00B91766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79867CA7" w14:textId="77777777" w:rsidR="00073320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37690E00" w14:textId="77777777" w:rsidR="00073320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544AEF3D" w14:textId="77777777" w:rsidR="00073320" w:rsidRPr="00387B26" w:rsidRDefault="00073320" w:rsidP="00713FE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Text Box 937137910" o:spid="_x0000_s1133" type="#_x0000_t202" style="position:absolute;left:118;top:29;width:4743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" filled="f" stroked="f" strokeweight=".5pt">
                    <v:textbox>
                      <w:txbxContent>
                        <w:p w14:paraId="09F24890" w14:textId="77777777" w:rsidR="00073320" w:rsidRPr="004967C5" w:rsidRDefault="00073320" w:rsidP="00713FE0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</w:pP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ACTIONS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</w:t>
                          </w:r>
                          <w:r w:rsidRPr="004967C5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>/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28"/>
                            </w:rPr>
                            <w:t xml:space="preserve"> STRATEGIES</w:t>
                          </w:r>
                        </w:p>
                        <w:p w14:paraId="2ED6612E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715AE345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46CDCBCC" w14:textId="77777777" w:rsidR="00073320" w:rsidRPr="004967C5" w:rsidRDefault="00073320" w:rsidP="00713FE0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rect id="Rectangle 937137911" o:spid="_x0000_s1134" style="position:absolute;left:-273;top:-285;width:48598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" stroked="f" strokeweight="1pt">
                  <v:fill r:id="rId25" o:title="" opacity="17695f" recolor="t" rotate="t" type="frame"/>
                </v:rect>
              </v:group>
            </w:pict>
          </mc:Fallback>
        </mc:AlternateContent>
      </w:r>
    </w:p>
    <w:p w14:paraId="61CF03E7" w14:textId="77777777" w:rsidR="00713FE0" w:rsidRPr="00B759BC" w:rsidRDefault="00713FE0" w:rsidP="00713FE0">
      <w:pPr>
        <w:tabs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25E46C9" wp14:editId="25CE6F1A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1828800" cy="5340985"/>
                <wp:effectExtent l="38100" t="0" r="0" b="107315"/>
                <wp:wrapNone/>
                <wp:docPr id="937137912" name="Group 937137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340985"/>
                          <a:chOff x="-38100" y="-28575"/>
                          <a:chExt cx="1828800" cy="5340985"/>
                        </a:xfrm>
                      </wpg:grpSpPr>
                      <wps:wsp>
                        <wps:cNvPr id="937137913" name="Rounded Rectangle 937137913"/>
                        <wps:cNvSpPr/>
                        <wps:spPr>
                          <a:xfrm>
                            <a:off x="9525" y="0"/>
                            <a:ext cx="1719848" cy="53124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14" name="Text Box 937137914"/>
                        <wps:cNvSpPr txBox="1"/>
                        <wps:spPr>
                          <a:xfrm>
                            <a:off x="0" y="9525"/>
                            <a:ext cx="1783654" cy="362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218B66" w14:textId="77777777" w:rsidR="00073320" w:rsidRPr="00612A06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</w:pPr>
                              <w:r w:rsidRPr="00612A06"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pacing w:val="20"/>
                                  <w:sz w:val="28"/>
                                </w:rPr>
                                <w:t>RATIONALE</w:t>
                              </w:r>
                            </w:p>
                            <w:p w14:paraId="2FEDA80A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4B545542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  <w:p w14:paraId="7D57A5B5" w14:textId="77777777" w:rsidR="00073320" w:rsidRPr="00612A06" w:rsidRDefault="00073320" w:rsidP="00713FE0">
                              <w:pPr>
                                <w:rPr>
                                  <w:rFonts w:ascii="Century Gothic" w:hAnsi="Century Gothic"/>
                                  <w:b/>
                                  <w:spacing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15" name="Text Box 937137915"/>
                        <wps:cNvSpPr txBox="1"/>
                        <wps:spPr>
                          <a:xfrm>
                            <a:off x="9525" y="352425"/>
                            <a:ext cx="1740037" cy="49266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244956696"/>
                                <w:showingPlcHdr/>
                              </w:sdtPr>
                              <w:sdtEndPr/>
                              <w:sdtContent>
                                <w:p w14:paraId="5FBCBCFE" w14:textId="77777777" w:rsidR="00B91766" w:rsidRDefault="00B91766" w:rsidP="00B91766">
                                  <w:pPr>
                                    <w:pStyle w:val="SD28H3-MediumBlue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41D9A10" w14:textId="77777777" w:rsidR="00073320" w:rsidRPr="004967C5" w:rsidRDefault="00073320" w:rsidP="00B91766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20" name="Rectangle 937137920"/>
                        <wps:cNvSpPr/>
                        <wps:spPr>
                          <a:xfrm>
                            <a:off x="-38100" y="-28575"/>
                            <a:ext cx="1828800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E46C9" id="Group 937137912" o:spid="_x0000_s1135" style="position:absolute;margin-left:-9.75pt;margin-top:24pt;width:2in;height:420.55pt;z-index:251923456;mso-width-relative:margin;mso-height-relative:margin" coordorigin="-381,-285" coordsize="18288,534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">
                <v:roundrect id="Rounded Rectangle 937137913" o:spid="_x0000_s1136" style="position:absolute;left:95;width:17198;height:5312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937137914" o:spid="_x0000_s1137" type="#_x0000_t202" style="position:absolute;top:95;width:1783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" filled="f" stroked="f" strokeweight=".5pt">
                  <v:textbox>
                    <w:txbxContent>
                      <w:p w14:paraId="66218B66" w14:textId="77777777" w:rsidR="00073320" w:rsidRPr="00612A06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</w:pPr>
                        <w:r w:rsidRPr="00612A06"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pacing w:val="20"/>
                            <w:sz w:val="28"/>
                          </w:rPr>
                          <w:t>RATIONALE</w:t>
                        </w:r>
                      </w:p>
                      <w:p w14:paraId="2FEDA80A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4B545542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  <w:p w14:paraId="7D57A5B5" w14:textId="77777777" w:rsidR="00073320" w:rsidRPr="00612A06" w:rsidRDefault="00073320" w:rsidP="00713FE0">
                        <w:pPr>
                          <w:rPr>
                            <w:rFonts w:ascii="Century Gothic" w:hAnsi="Century Gothic"/>
                            <w:b/>
                            <w:spacing w:val="20"/>
                          </w:rPr>
                        </w:pPr>
                      </w:p>
                    </w:txbxContent>
                  </v:textbox>
                </v:shape>
                <v:shape id="Text Box 937137915" o:spid="_x0000_s1138" type="#_x0000_t202" style="position:absolute;left:95;top:3524;width:17400;height:49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" filled="f" stroked="f" strokeweight="2.2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244956696"/>
                          <w:showingPlcHdr/>
                        </w:sdtPr>
                        <w:sdtContent>
                          <w:p w14:paraId="5FBCBCFE" w14:textId="77777777" w:rsidR="00B91766" w:rsidRDefault="00B91766" w:rsidP="00B91766">
                            <w:pPr>
                              <w:pStyle w:val="SD28H3-MediumBlue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41D9A10" w14:textId="77777777" w:rsidR="00073320" w:rsidRPr="004967C5" w:rsidRDefault="00073320" w:rsidP="00B91766">
                        <w:pPr>
                          <w:jc w:val="center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</w:txbxContent>
                  </v:textbox>
                </v:shape>
                <v:rect id="Rectangle 937137920" o:spid="_x0000_s1139" style="position:absolute;left:-381;top:-285;width:18288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" stroked="f" strokeweight="1pt">
                  <v:fill r:id="rId19" o:title="" opacity="17695f" recolor="t" rotate="t" type="frame"/>
                </v:rect>
              </v:group>
            </w:pict>
          </mc:Fallback>
        </mc:AlternateContent>
      </w:r>
      <w:r>
        <w:tab/>
      </w:r>
    </w:p>
    <w:p w14:paraId="5DD597F9" w14:textId="77777777" w:rsidR="00713FE0" w:rsidRPr="00B759BC" w:rsidRDefault="00713FE0" w:rsidP="00713FE0"/>
    <w:p w14:paraId="66340A3D" w14:textId="77777777" w:rsidR="00713FE0" w:rsidRPr="00B759BC" w:rsidRDefault="00713FE0" w:rsidP="00713FE0"/>
    <w:p w14:paraId="7579BDBE" w14:textId="77777777" w:rsidR="00713FE0" w:rsidRDefault="00713FE0" w:rsidP="00713FE0"/>
    <w:p w14:paraId="5A711E54" w14:textId="77777777" w:rsidR="00713FE0" w:rsidRDefault="00713FE0" w:rsidP="00713FE0">
      <w:pPr>
        <w:tabs>
          <w:tab w:val="left" w:pos="5820"/>
        </w:tabs>
      </w:pPr>
      <w:r>
        <w:tab/>
      </w:r>
    </w:p>
    <w:p w14:paraId="40A5638B" w14:textId="77777777" w:rsidR="00713FE0" w:rsidRPr="00B759BC" w:rsidRDefault="00713FE0" w:rsidP="00713FE0"/>
    <w:p w14:paraId="23E89BF9" w14:textId="77777777" w:rsidR="00713FE0" w:rsidRPr="00B759BC" w:rsidRDefault="00713FE0" w:rsidP="00713FE0"/>
    <w:p w14:paraId="2DB45615" w14:textId="77777777" w:rsidR="00713FE0" w:rsidRPr="00B759BC" w:rsidRDefault="00713FE0" w:rsidP="00713FE0"/>
    <w:p w14:paraId="7A572710" w14:textId="77777777" w:rsidR="00713FE0" w:rsidRPr="00B759BC" w:rsidRDefault="00713FE0" w:rsidP="00713FE0"/>
    <w:p w14:paraId="7C827CEE" w14:textId="77777777" w:rsidR="00713FE0" w:rsidRPr="00B759BC" w:rsidRDefault="00713FE0" w:rsidP="00713FE0"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B890971" wp14:editId="533C1B73">
                <wp:simplePos x="0" y="0"/>
                <wp:positionH relativeFrom="column">
                  <wp:posOffset>2000250</wp:posOffset>
                </wp:positionH>
                <wp:positionV relativeFrom="paragraph">
                  <wp:posOffset>204470</wp:posOffset>
                </wp:positionV>
                <wp:extent cx="4663440" cy="2360295"/>
                <wp:effectExtent l="38100" t="0" r="22860" b="116205"/>
                <wp:wrapNone/>
                <wp:docPr id="937137921" name="Group 937137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60295"/>
                          <a:chOff x="13225" y="-9525"/>
                          <a:chExt cx="4734915" cy="2360361"/>
                        </a:xfrm>
                      </wpg:grpSpPr>
                      <wps:wsp>
                        <wps:cNvPr id="937137923" name="Rounded Rectangle 937137923"/>
                        <wps:cNvSpPr/>
                        <wps:spPr>
                          <a:xfrm>
                            <a:off x="71252" y="35626"/>
                            <a:ext cx="4635500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25" name="Text Box 937137925"/>
                        <wps:cNvSpPr txBox="1"/>
                        <wps:spPr>
                          <a:xfrm>
                            <a:off x="59377" y="368135"/>
                            <a:ext cx="4648200" cy="1982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849671753"/>
                                <w:showingPlcHdr/>
                              </w:sdtPr>
                              <w:sdtEndPr/>
                              <w:sdtContent>
                                <w:p w14:paraId="117655A4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EBD480E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E82244A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71B7179A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31" name="Rectangle 937137931"/>
                        <wps:cNvSpPr/>
                        <wps:spPr>
                          <a:xfrm>
                            <a:off x="13225" y="-9525"/>
                            <a:ext cx="4734915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34" name="Text Box 937137934"/>
                        <wps:cNvSpPr txBox="1"/>
                        <wps:spPr>
                          <a:xfrm>
                            <a:off x="59375" y="33852"/>
                            <a:ext cx="4642167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5B13B9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MEASURES</w:t>
                              </w:r>
                            </w:p>
                            <w:p w14:paraId="5A108E0D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48266DA7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05496CD9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90971" id="Group 937137921" o:spid="_x0000_s1140" style="position:absolute;margin-left:157.5pt;margin-top:16.1pt;width:367.2pt;height:185.85pt;z-index:251924480;mso-width-relative:margin;mso-height-relative:margin" coordorigin="132,-95" coordsize="47349,236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">
                <v:roundrect id="Rounded Rectangle 937137923" o:spid="_x0000_s1141" style="position:absolute;left:712;top:356;width:46355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937137925" o:spid="_x0000_s1142" type="#_x0000_t202" style="position:absolute;left:593;top:3681;width:46482;height:1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849671753"/>
                          <w:showingPlcHdr/>
                        </w:sdtPr>
                        <w:sdtEndPr/>
                        <w:sdtContent>
                          <w:p w14:paraId="117655A4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EBD480E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4E82244A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71B7179A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937137931" o:spid="_x0000_s1143" style="position:absolute;left:132;top:-95;width:47349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" stroked="f" strokeweight="1pt">
                  <v:fill r:id="rId25" o:title="" opacity="17695f" recolor="t" rotate="t" type="frame"/>
                </v:rect>
                <v:shape id="Text Box 937137934" o:spid="_x0000_s1144" type="#_x0000_t202" style="position:absolute;left:593;top:338;width:4642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" filled="f" stroked="f" strokeweight=".5pt">
                  <v:textbox>
                    <w:txbxContent>
                      <w:p w14:paraId="6D5B13B9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MEASURES</w:t>
                        </w:r>
                      </w:p>
                      <w:p w14:paraId="5A108E0D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48266DA7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05496CD9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FFBADC" w14:textId="77777777" w:rsidR="00713FE0" w:rsidRPr="00B759BC" w:rsidRDefault="00713FE0" w:rsidP="00713FE0"/>
    <w:p w14:paraId="51B06243" w14:textId="77777777" w:rsidR="00713FE0" w:rsidRPr="00B759BC" w:rsidRDefault="00713FE0" w:rsidP="00713FE0"/>
    <w:p w14:paraId="76B68418" w14:textId="77777777" w:rsidR="00713FE0" w:rsidRPr="00B759BC" w:rsidRDefault="00713FE0" w:rsidP="00713FE0"/>
    <w:p w14:paraId="52F6922A" w14:textId="77777777" w:rsidR="00713FE0" w:rsidRPr="00B759BC" w:rsidRDefault="00713FE0" w:rsidP="00713FE0"/>
    <w:p w14:paraId="5852426D" w14:textId="77777777" w:rsidR="00713FE0" w:rsidRDefault="00713FE0" w:rsidP="00713FE0">
      <w:pPr>
        <w:jc w:val="center"/>
      </w:pPr>
    </w:p>
    <w:p w14:paraId="66CB4263" w14:textId="177350BF" w:rsidR="00713FE0" w:rsidRDefault="00713FE0" w:rsidP="00713FE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3F5FE18" wp14:editId="2E0B54D4">
                <wp:simplePos x="0" y="0"/>
                <wp:positionH relativeFrom="column">
                  <wp:posOffset>2002790</wp:posOffset>
                </wp:positionH>
                <wp:positionV relativeFrom="paragraph">
                  <wp:posOffset>1217295</wp:posOffset>
                </wp:positionV>
                <wp:extent cx="4663440" cy="2350008"/>
                <wp:effectExtent l="57150" t="0" r="3810" b="107950"/>
                <wp:wrapNone/>
                <wp:docPr id="937137935" name="Group 937137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350008"/>
                          <a:chOff x="-14543" y="-38100"/>
                          <a:chExt cx="4687157" cy="2353310"/>
                        </a:xfrm>
                      </wpg:grpSpPr>
                      <wps:wsp>
                        <wps:cNvPr id="937137936" name="Rounded Rectangle 937137936"/>
                        <wps:cNvSpPr/>
                        <wps:spPr>
                          <a:xfrm>
                            <a:off x="23751" y="0"/>
                            <a:ext cx="4586062" cy="2315210"/>
                          </a:xfrm>
                          <a:prstGeom prst="roundRect">
                            <a:avLst>
                              <a:gd name="adj" fmla="val 999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37" name="Text Box 937137937"/>
                        <wps:cNvSpPr txBox="1"/>
                        <wps:spPr>
                          <a:xfrm>
                            <a:off x="11875" y="356260"/>
                            <a:ext cx="4645025" cy="1948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2027752194"/>
                                <w:showingPlcHdr/>
                              </w:sdtPr>
                              <w:sdtEndPr/>
                              <w:sdtContent>
                                <w:p w14:paraId="528CA7E5" w14:textId="77777777" w:rsidR="00B91766" w:rsidRDefault="00B91766" w:rsidP="00B91766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0BC066D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684F38DF" w14:textId="77777777" w:rsidR="00073320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245A278" w14:textId="77777777" w:rsidR="00073320" w:rsidRPr="00387B26" w:rsidRDefault="00073320" w:rsidP="00713FE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38" name="Rectangle 937137938"/>
                        <wps:cNvSpPr/>
                        <wps:spPr>
                          <a:xfrm>
                            <a:off x="-14543" y="-38100"/>
                            <a:ext cx="4687157" cy="3562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27000"/>
                            </a:blip>
                            <a:srcRect/>
                            <a:stretch>
                              <a:fillRect l="-10501" t="-9284" r="-105398" b="-8396"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939" name="Text Box 937137939"/>
                        <wps:cNvSpPr txBox="1"/>
                        <wps:spPr>
                          <a:xfrm>
                            <a:off x="0" y="2927"/>
                            <a:ext cx="4623501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0ABD6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65F91" w:themeColor="accent1" w:themeShade="BF"/>
                                  <w:sz w:val="28"/>
                                </w:rPr>
                                <w:t>SPEAK TO THE DATA</w:t>
                              </w:r>
                            </w:p>
                            <w:p w14:paraId="7B1D1B10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26A42B5A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  <w:p w14:paraId="031FDCF6" w14:textId="77777777" w:rsidR="00073320" w:rsidRPr="004967C5" w:rsidRDefault="00073320" w:rsidP="00713FE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5FE18" id="Group 937137935" o:spid="_x0000_s1145" style="position:absolute;margin-left:157.7pt;margin-top:95.85pt;width:367.2pt;height:185.05pt;z-index:251925504;mso-width-relative:margin;mso-height-relative:margin" coordorigin="-145,-381" coordsize="46871,235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">
                <v:roundrect id="Rounded Rectangle 937137936" o:spid="_x0000_s1146" style="position:absolute;left:237;width:45861;height:2315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" fillcolor="white [3212]" strokecolor="white [3212]" strokeweight="1pt">
                  <v:stroke joinstyle="miter"/>
                  <v:shadow on="t" color="black" opacity="26214f" origin=".5,-.5" offset="-.74836mm,.74836mm"/>
                </v:roundrect>
                <v:shape id="Text Box 937137937" o:spid="_x0000_s1147" type="#_x0000_t202" style="position:absolute;left:118;top:3562;width:46451;height:19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2027752194"/>
                          <w:showingPlcHdr/>
                        </w:sdtPr>
                        <w:sdtContent>
                          <w:p w14:paraId="528CA7E5" w14:textId="77777777" w:rsidR="00B91766" w:rsidRDefault="00B91766" w:rsidP="00B91766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0BC066D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684F38DF" w14:textId="77777777" w:rsidR="00073320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4245A278" w14:textId="77777777" w:rsidR="00073320" w:rsidRPr="00387B26" w:rsidRDefault="00073320" w:rsidP="00713FE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rect id="Rectangle 937137938" o:spid="_x0000_s1148" style="position:absolute;left:-145;top:-381;width:46871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" stroked="f" strokeweight="1pt">
                  <v:fill r:id="rId19" o:title="" opacity="17695f" recolor="t" rotate="t" type="frame"/>
                </v:rect>
                <v:shape id="Text Box 937137939" o:spid="_x0000_s1149" type="#_x0000_t202" style="position:absolute;top:29;width:4623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" filled="f" stroked="f" strokeweight=".5pt">
                  <v:textbox>
                    <w:txbxContent>
                      <w:p w14:paraId="5A90ABD6" w14:textId="77777777" w:rsidR="00073320" w:rsidRPr="004967C5" w:rsidRDefault="00073320" w:rsidP="00713FE0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65F91" w:themeColor="accent1" w:themeShade="BF"/>
                            <w:sz w:val="28"/>
                          </w:rPr>
                          <w:t>SPEAK TO THE DATA</w:t>
                        </w:r>
                      </w:p>
                      <w:p w14:paraId="7B1D1B10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26A42B5A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  <w:p w14:paraId="031FDCF6" w14:textId="77777777" w:rsidR="00073320" w:rsidRPr="004967C5" w:rsidRDefault="00073320" w:rsidP="00713FE0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13FE0" w:rsidSect="00BE5E79">
      <w:footerReference w:type="even" r:id="rId30"/>
      <w:footerReference w:type="default" r:id="rId31"/>
      <w:pgSz w:w="12240" w:h="15840"/>
      <w:pgMar w:top="1728" w:right="1080" w:bottom="1152" w:left="1080" w:header="720" w:footer="50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D6DC7" w14:textId="77777777" w:rsidR="00073320" w:rsidRDefault="00073320" w:rsidP="000A6A4E">
      <w:r>
        <w:separator/>
      </w:r>
    </w:p>
  </w:endnote>
  <w:endnote w:type="continuationSeparator" w:id="0">
    <w:p w14:paraId="5454E982" w14:textId="77777777" w:rsidR="00073320" w:rsidRDefault="00073320" w:rsidP="000A6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6986627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552ABC" w14:textId="77777777" w:rsidR="00073320" w:rsidRDefault="00073320" w:rsidP="00211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55527D7" w14:textId="77777777" w:rsidR="00073320" w:rsidRDefault="00073320" w:rsidP="002F19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3219693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9CD77B" w14:textId="75D23079" w:rsidR="00073320" w:rsidRDefault="00073320" w:rsidP="00211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91B73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50036D30" w14:textId="77777777" w:rsidR="00073320" w:rsidRDefault="00073320" w:rsidP="002F19AF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2DB3B" w14:textId="77777777" w:rsidR="00073320" w:rsidRDefault="00073320" w:rsidP="000A6A4E">
      <w:r>
        <w:separator/>
      </w:r>
    </w:p>
  </w:footnote>
  <w:footnote w:type="continuationSeparator" w:id="0">
    <w:p w14:paraId="53870E95" w14:textId="77777777" w:rsidR="00073320" w:rsidRDefault="00073320" w:rsidP="000A6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15D"/>
    <w:multiLevelType w:val="multilevel"/>
    <w:tmpl w:val="ECF2BFB8"/>
    <w:lvl w:ilvl="0">
      <w:numFmt w:val="bullet"/>
      <w:lvlText w:val="·"/>
      <w:lvlJc w:val="left"/>
      <w:rPr>
        <w:rFonts w:ascii="Symbol" w:eastAsia="Symbol" w:hAnsi="Symbol"/>
        <w:color w:val="497CBF"/>
        <w:spacing w:val="6"/>
        <w:w w:val="100"/>
        <w:sz w:val="1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632DA1"/>
    <w:multiLevelType w:val="hybridMultilevel"/>
    <w:tmpl w:val="4E6CD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A52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8658FE"/>
    <w:multiLevelType w:val="multilevel"/>
    <w:tmpl w:val="F142FF7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415002"/>
    <w:multiLevelType w:val="multilevel"/>
    <w:tmpl w:val="6816AC64"/>
    <w:lvl w:ilvl="0">
      <w:numFmt w:val="bullet"/>
      <w:lvlText w:val="·"/>
      <w:lvlJc w:val="left"/>
      <w:pPr>
        <w:tabs>
          <w:tab w:val="left" w:pos="936"/>
        </w:tabs>
      </w:pPr>
      <w:rPr>
        <w:rFonts w:ascii="Symbol" w:eastAsia="Symbol" w:hAnsi="Symbol"/>
        <w:color w:val="C0534F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395ABE"/>
    <w:multiLevelType w:val="multilevel"/>
    <w:tmpl w:val="0074CF8A"/>
    <w:lvl w:ilvl="0">
      <w:numFmt w:val="bullet"/>
      <w:lvlText w:val="o"/>
      <w:lvlJc w:val="left"/>
      <w:pPr>
        <w:tabs>
          <w:tab w:val="left" w:pos="360"/>
        </w:tabs>
      </w:pPr>
      <w:rPr>
        <w:rFonts w:ascii="Courier New" w:eastAsia="Courier New" w:hAnsi="Courier New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5605EE"/>
    <w:multiLevelType w:val="multilevel"/>
    <w:tmpl w:val="3F0E4734"/>
    <w:lvl w:ilvl="0">
      <w:numFmt w:val="bullet"/>
      <w:lvlText w:val="·"/>
      <w:lvlJc w:val="left"/>
      <w:pPr>
        <w:tabs>
          <w:tab w:val="left" w:pos="792"/>
        </w:tabs>
      </w:pPr>
      <w:rPr>
        <w:rFonts w:ascii="Symbol" w:eastAsia="Symbol" w:hAnsi="Symbol"/>
        <w:color w:val="B7544E"/>
        <w:spacing w:val="0"/>
        <w:w w:val="100"/>
        <w:sz w:val="19"/>
        <w:shd w:val="solid" w:color="FFFFFF" w:fill="FFFFFF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120FF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F65C92"/>
    <w:multiLevelType w:val="hybridMultilevel"/>
    <w:tmpl w:val="0DF4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A6EBD"/>
    <w:multiLevelType w:val="multilevel"/>
    <w:tmpl w:val="21422D94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6A4956"/>
        <w:spacing w:val="0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296BB9"/>
    <w:multiLevelType w:val="hybridMultilevel"/>
    <w:tmpl w:val="AD18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D2D86"/>
    <w:multiLevelType w:val="hybridMultilevel"/>
    <w:tmpl w:val="371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77A00"/>
    <w:multiLevelType w:val="multilevel"/>
    <w:tmpl w:val="310C0004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747150"/>
    <w:multiLevelType w:val="hybridMultilevel"/>
    <w:tmpl w:val="B64AE988"/>
    <w:lvl w:ilvl="0" w:tplc="95A21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D2FDE"/>
    <w:multiLevelType w:val="multilevel"/>
    <w:tmpl w:val="02445FD2"/>
    <w:lvl w:ilvl="0">
      <w:numFmt w:val="bullet"/>
      <w:lvlText w:val="·"/>
      <w:lvlJc w:val="left"/>
      <w:pPr>
        <w:tabs>
          <w:tab w:val="left" w:pos="864"/>
        </w:tabs>
      </w:pPr>
      <w:rPr>
        <w:rFonts w:ascii="Symbol" w:eastAsia="Symbol" w:hAnsi="Symbol"/>
        <w:b/>
        <w:color w:val="C05452"/>
        <w:spacing w:val="0"/>
        <w:w w:val="100"/>
        <w:sz w:val="1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0F4ADF"/>
    <w:multiLevelType w:val="multilevel"/>
    <w:tmpl w:val="346C93AC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276FB3"/>
    <w:multiLevelType w:val="multilevel"/>
    <w:tmpl w:val="010C6BC2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497CC1"/>
        <w:spacing w:val="0"/>
        <w:w w:val="100"/>
        <w:sz w:val="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801AE9"/>
    <w:multiLevelType w:val="multilevel"/>
    <w:tmpl w:val="32068164"/>
    <w:lvl w:ilvl="0">
      <w:numFmt w:val="bullet"/>
      <w:lvlText w:val="·"/>
      <w:lvlJc w:val="left"/>
      <w:rPr>
        <w:rFonts w:ascii="Symbol" w:eastAsia="Symbol" w:hAnsi="Symbol"/>
        <w:color w:val="3677A3"/>
        <w:spacing w:val="0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EE0088"/>
    <w:multiLevelType w:val="multilevel"/>
    <w:tmpl w:val="0770B3B8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497CC1"/>
        <w:spacing w:val="-5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BE0EED"/>
    <w:multiLevelType w:val="multilevel"/>
    <w:tmpl w:val="80D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D8121D"/>
    <w:multiLevelType w:val="multilevel"/>
    <w:tmpl w:val="51ACC24C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B038FB"/>
    <w:multiLevelType w:val="hybridMultilevel"/>
    <w:tmpl w:val="B444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A6EB6"/>
    <w:multiLevelType w:val="hybridMultilevel"/>
    <w:tmpl w:val="39E0A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F616EE"/>
    <w:multiLevelType w:val="hybridMultilevel"/>
    <w:tmpl w:val="A746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77FF4"/>
    <w:multiLevelType w:val="multilevel"/>
    <w:tmpl w:val="F142FF7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346292"/>
    <w:multiLevelType w:val="hybridMultilevel"/>
    <w:tmpl w:val="A9887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837FC"/>
    <w:multiLevelType w:val="hybridMultilevel"/>
    <w:tmpl w:val="F99C6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4D20EA"/>
    <w:multiLevelType w:val="hybridMultilevel"/>
    <w:tmpl w:val="07BACCDA"/>
    <w:lvl w:ilvl="0" w:tplc="7AA821A0">
      <w:start w:val="1"/>
      <w:numFmt w:val="bullet"/>
      <w:pStyle w:val="SD28Body-BulletedListItalic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60FB0"/>
    <w:multiLevelType w:val="hybridMultilevel"/>
    <w:tmpl w:val="F6EA09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F9C631D"/>
    <w:multiLevelType w:val="multilevel"/>
    <w:tmpl w:val="2674B774"/>
    <w:lvl w:ilvl="0">
      <w:numFmt w:val="bullet"/>
      <w:lvlText w:val="·"/>
      <w:lvlJc w:val="left"/>
      <w:rPr>
        <w:rFonts w:ascii="Symbol" w:eastAsia="Symbol" w:hAnsi="Symbol"/>
        <w:b/>
        <w:color w:val="497CC1"/>
        <w:spacing w:val="0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20"/>
  </w:num>
  <w:num w:numId="4">
    <w:abstractNumId w:val="15"/>
  </w:num>
  <w:num w:numId="5">
    <w:abstractNumId w:val="24"/>
  </w:num>
  <w:num w:numId="6">
    <w:abstractNumId w:val="6"/>
  </w:num>
  <w:num w:numId="7">
    <w:abstractNumId w:val="29"/>
  </w:num>
  <w:num w:numId="8">
    <w:abstractNumId w:val="16"/>
  </w:num>
  <w:num w:numId="9">
    <w:abstractNumId w:val="14"/>
  </w:num>
  <w:num w:numId="10">
    <w:abstractNumId w:val="18"/>
  </w:num>
  <w:num w:numId="11">
    <w:abstractNumId w:val="9"/>
  </w:num>
  <w:num w:numId="12">
    <w:abstractNumId w:val="4"/>
  </w:num>
  <w:num w:numId="13">
    <w:abstractNumId w:val="0"/>
  </w:num>
  <w:num w:numId="14">
    <w:abstractNumId w:val="17"/>
  </w:num>
  <w:num w:numId="15">
    <w:abstractNumId w:val="28"/>
  </w:num>
  <w:num w:numId="16">
    <w:abstractNumId w:val="1"/>
  </w:num>
  <w:num w:numId="17">
    <w:abstractNumId w:val="19"/>
  </w:num>
  <w:num w:numId="18">
    <w:abstractNumId w:val="23"/>
  </w:num>
  <w:num w:numId="19">
    <w:abstractNumId w:val="3"/>
  </w:num>
  <w:num w:numId="20">
    <w:abstractNumId w:val="27"/>
  </w:num>
  <w:num w:numId="21">
    <w:abstractNumId w:val="7"/>
  </w:num>
  <w:num w:numId="22">
    <w:abstractNumId w:val="2"/>
  </w:num>
  <w:num w:numId="23">
    <w:abstractNumId w:val="13"/>
  </w:num>
  <w:num w:numId="24">
    <w:abstractNumId w:val="21"/>
  </w:num>
  <w:num w:numId="25">
    <w:abstractNumId w:val="26"/>
  </w:num>
  <w:num w:numId="26">
    <w:abstractNumId w:val="8"/>
  </w:num>
  <w:num w:numId="27">
    <w:abstractNumId w:val="11"/>
  </w:num>
  <w:num w:numId="28">
    <w:abstractNumId w:val="10"/>
  </w:num>
  <w:num w:numId="29">
    <w:abstractNumId w:val="2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14337">
      <o:colormru v:ext="edit" colors="#286580"/>
      <o:colormenu v:ext="edit" fillcolor="#2865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9C"/>
    <w:rsid w:val="00006BE1"/>
    <w:rsid w:val="00011D71"/>
    <w:rsid w:val="0002624C"/>
    <w:rsid w:val="00073320"/>
    <w:rsid w:val="00087FE3"/>
    <w:rsid w:val="0009337F"/>
    <w:rsid w:val="000A6A4E"/>
    <w:rsid w:val="000C0EA7"/>
    <w:rsid w:val="000C1EE5"/>
    <w:rsid w:val="000D7C94"/>
    <w:rsid w:val="000E5CF0"/>
    <w:rsid w:val="000E6DD3"/>
    <w:rsid w:val="00114367"/>
    <w:rsid w:val="00191921"/>
    <w:rsid w:val="001A484A"/>
    <w:rsid w:val="001A7172"/>
    <w:rsid w:val="001A7C54"/>
    <w:rsid w:val="001C441D"/>
    <w:rsid w:val="001D338A"/>
    <w:rsid w:val="001E20C3"/>
    <w:rsid w:val="001E4A70"/>
    <w:rsid w:val="001F1684"/>
    <w:rsid w:val="00211D7E"/>
    <w:rsid w:val="002364E0"/>
    <w:rsid w:val="00250924"/>
    <w:rsid w:val="002537F5"/>
    <w:rsid w:val="00284EF3"/>
    <w:rsid w:val="0029038E"/>
    <w:rsid w:val="0029738F"/>
    <w:rsid w:val="002D3929"/>
    <w:rsid w:val="002D4802"/>
    <w:rsid w:val="002F19AF"/>
    <w:rsid w:val="002F2004"/>
    <w:rsid w:val="00300A60"/>
    <w:rsid w:val="00304534"/>
    <w:rsid w:val="00357CF3"/>
    <w:rsid w:val="003642A4"/>
    <w:rsid w:val="0036514F"/>
    <w:rsid w:val="00372BE6"/>
    <w:rsid w:val="003746A0"/>
    <w:rsid w:val="003C1807"/>
    <w:rsid w:val="003C2C8F"/>
    <w:rsid w:val="003C4177"/>
    <w:rsid w:val="003C552A"/>
    <w:rsid w:val="003D6811"/>
    <w:rsid w:val="003E292E"/>
    <w:rsid w:val="003E7E0C"/>
    <w:rsid w:val="003F31B9"/>
    <w:rsid w:val="00401FCE"/>
    <w:rsid w:val="004114F2"/>
    <w:rsid w:val="0042438A"/>
    <w:rsid w:val="0047508B"/>
    <w:rsid w:val="0047653A"/>
    <w:rsid w:val="00491B73"/>
    <w:rsid w:val="00491CD4"/>
    <w:rsid w:val="00493B7F"/>
    <w:rsid w:val="004967C5"/>
    <w:rsid w:val="004E1A0F"/>
    <w:rsid w:val="004F5997"/>
    <w:rsid w:val="00544DDE"/>
    <w:rsid w:val="005730C0"/>
    <w:rsid w:val="00573D9B"/>
    <w:rsid w:val="0057787C"/>
    <w:rsid w:val="00577F7F"/>
    <w:rsid w:val="005A08FE"/>
    <w:rsid w:val="005A599C"/>
    <w:rsid w:val="005C2B09"/>
    <w:rsid w:val="005C6F55"/>
    <w:rsid w:val="005D10FF"/>
    <w:rsid w:val="005D46B4"/>
    <w:rsid w:val="005F53DA"/>
    <w:rsid w:val="00612A06"/>
    <w:rsid w:val="00677937"/>
    <w:rsid w:val="006924A8"/>
    <w:rsid w:val="006E4861"/>
    <w:rsid w:val="00713FE0"/>
    <w:rsid w:val="00723544"/>
    <w:rsid w:val="007243C2"/>
    <w:rsid w:val="0073563F"/>
    <w:rsid w:val="007402F7"/>
    <w:rsid w:val="0075780C"/>
    <w:rsid w:val="00766912"/>
    <w:rsid w:val="007879E4"/>
    <w:rsid w:val="007A62CC"/>
    <w:rsid w:val="007D0796"/>
    <w:rsid w:val="007F5864"/>
    <w:rsid w:val="00836A12"/>
    <w:rsid w:val="00866BED"/>
    <w:rsid w:val="00875FE0"/>
    <w:rsid w:val="00881BF6"/>
    <w:rsid w:val="008F4BC8"/>
    <w:rsid w:val="00901431"/>
    <w:rsid w:val="009331FE"/>
    <w:rsid w:val="009349CE"/>
    <w:rsid w:val="0094667D"/>
    <w:rsid w:val="00950C60"/>
    <w:rsid w:val="00971AFA"/>
    <w:rsid w:val="0098377D"/>
    <w:rsid w:val="009948E7"/>
    <w:rsid w:val="009B4060"/>
    <w:rsid w:val="009B482D"/>
    <w:rsid w:val="009D1AD0"/>
    <w:rsid w:val="009E29D6"/>
    <w:rsid w:val="009F28D4"/>
    <w:rsid w:val="00A1588B"/>
    <w:rsid w:val="00A433B2"/>
    <w:rsid w:val="00A606C7"/>
    <w:rsid w:val="00A83DE3"/>
    <w:rsid w:val="00AA3A1B"/>
    <w:rsid w:val="00AB4ECD"/>
    <w:rsid w:val="00AC6714"/>
    <w:rsid w:val="00AD0DAC"/>
    <w:rsid w:val="00AE4C41"/>
    <w:rsid w:val="00AF0274"/>
    <w:rsid w:val="00AF22AE"/>
    <w:rsid w:val="00B06226"/>
    <w:rsid w:val="00B20A00"/>
    <w:rsid w:val="00B2280A"/>
    <w:rsid w:val="00B5489C"/>
    <w:rsid w:val="00B566AA"/>
    <w:rsid w:val="00B759BC"/>
    <w:rsid w:val="00B804DB"/>
    <w:rsid w:val="00B91766"/>
    <w:rsid w:val="00BA14AB"/>
    <w:rsid w:val="00BE0800"/>
    <w:rsid w:val="00BE2E99"/>
    <w:rsid w:val="00BE5E79"/>
    <w:rsid w:val="00BF5344"/>
    <w:rsid w:val="00C021DE"/>
    <w:rsid w:val="00C1682C"/>
    <w:rsid w:val="00C542CB"/>
    <w:rsid w:val="00C60C7A"/>
    <w:rsid w:val="00C86DAF"/>
    <w:rsid w:val="00CA2FCF"/>
    <w:rsid w:val="00CA579B"/>
    <w:rsid w:val="00CC3389"/>
    <w:rsid w:val="00CD20F0"/>
    <w:rsid w:val="00CF175C"/>
    <w:rsid w:val="00D06A76"/>
    <w:rsid w:val="00D07FB8"/>
    <w:rsid w:val="00D17813"/>
    <w:rsid w:val="00D31D12"/>
    <w:rsid w:val="00D37E93"/>
    <w:rsid w:val="00D51B28"/>
    <w:rsid w:val="00D86474"/>
    <w:rsid w:val="00D9097D"/>
    <w:rsid w:val="00DC355E"/>
    <w:rsid w:val="00DC3C58"/>
    <w:rsid w:val="00DD38C3"/>
    <w:rsid w:val="00DD6B6D"/>
    <w:rsid w:val="00E43F47"/>
    <w:rsid w:val="00E63D2D"/>
    <w:rsid w:val="00E71127"/>
    <w:rsid w:val="00E969EF"/>
    <w:rsid w:val="00ED00EB"/>
    <w:rsid w:val="00EE2342"/>
    <w:rsid w:val="00F131E9"/>
    <w:rsid w:val="00F35E0A"/>
    <w:rsid w:val="00F6070E"/>
    <w:rsid w:val="00F67376"/>
    <w:rsid w:val="00FA718F"/>
    <w:rsid w:val="00FE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286580"/>
      <o:colormenu v:ext="edit" fillcolor="#286580"/>
    </o:shapedefaults>
    <o:shapelayout v:ext="edit">
      <o:idmap v:ext="edit" data="1"/>
    </o:shapelayout>
  </w:shapeDefaults>
  <w:decimalSymbol w:val="."/>
  <w:listSeparator w:val=","/>
  <w14:docId w14:val="45BF1A96"/>
  <w15:chartTrackingRefBased/>
  <w15:docId w15:val="{DA2C9DD4-F3D8-452E-8458-425190B1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A4E"/>
    <w:pPr>
      <w:spacing w:after="160"/>
    </w:pPr>
    <w:rPr>
      <w:rFonts w:ascii="Calibri" w:hAnsi="Calibri" w:cs="Calibri"/>
      <w:sz w:val="20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C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3C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3C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3C5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C3C58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C3C5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19AF"/>
    <w:pPr>
      <w:tabs>
        <w:tab w:val="center" w:pos="4680"/>
        <w:tab w:val="right" w:pos="9360"/>
      </w:tabs>
      <w:spacing w:after="0"/>
    </w:pPr>
  </w:style>
  <w:style w:type="paragraph" w:customStyle="1" w:styleId="SD28BodyFont-paraspaceafter">
    <w:name w:val="SD28 Body Font - para space after"/>
    <w:basedOn w:val="Normal"/>
    <w:qFormat/>
    <w:rsid w:val="007F5864"/>
  </w:style>
  <w:style w:type="character" w:customStyle="1" w:styleId="HeaderChar">
    <w:name w:val="Header Char"/>
    <w:basedOn w:val="DefaultParagraphFont"/>
    <w:link w:val="Header"/>
    <w:uiPriority w:val="99"/>
    <w:rsid w:val="002F19AF"/>
    <w:rPr>
      <w:rFonts w:ascii="Calibri" w:hAnsi="Calibri" w:cs="Calibri"/>
      <w:sz w:val="20"/>
      <w:szCs w:val="22"/>
      <w:lang w:val="en-US"/>
    </w:rPr>
  </w:style>
  <w:style w:type="paragraph" w:customStyle="1" w:styleId="SD28H2">
    <w:name w:val="SD28 H2"/>
    <w:basedOn w:val="Normal"/>
    <w:qFormat/>
    <w:rsid w:val="007F5864"/>
    <w:pPr>
      <w:spacing w:before="480" w:after="240"/>
    </w:pPr>
    <w:rPr>
      <w:b/>
      <w:color w:val="28657F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2F19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19AF"/>
    <w:rPr>
      <w:rFonts w:ascii="Calibri" w:hAnsi="Calibri" w:cs="Calibri"/>
      <w:sz w:val="20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19AF"/>
  </w:style>
  <w:style w:type="paragraph" w:customStyle="1" w:styleId="SD28BodyFont-noparaspaceafter">
    <w:name w:val="SD28 Body Font - no para space after"/>
    <w:basedOn w:val="SD28BodyFont-paraspaceafter"/>
    <w:qFormat/>
    <w:rsid w:val="007F5864"/>
    <w:pPr>
      <w:spacing w:after="0"/>
    </w:pPr>
  </w:style>
  <w:style w:type="paragraph" w:customStyle="1" w:styleId="SD28H3-DarkBlue">
    <w:name w:val="SD28 H3 - Dark Blue"/>
    <w:basedOn w:val="SD28H2"/>
    <w:qFormat/>
    <w:rsid w:val="009349CE"/>
    <w:pPr>
      <w:spacing w:before="0"/>
    </w:pPr>
    <w:rPr>
      <w:sz w:val="30"/>
      <w:szCs w:val="30"/>
    </w:rPr>
  </w:style>
  <w:style w:type="paragraph" w:customStyle="1" w:styleId="SD28H3-Green">
    <w:name w:val="SD28 H3 - Green"/>
    <w:basedOn w:val="SD28H2"/>
    <w:qFormat/>
    <w:rsid w:val="007F5864"/>
    <w:pPr>
      <w:spacing w:before="0"/>
    </w:pPr>
    <w:rPr>
      <w:color w:val="007F6F"/>
      <w:sz w:val="30"/>
      <w:szCs w:val="30"/>
    </w:rPr>
  </w:style>
  <w:style w:type="paragraph" w:customStyle="1" w:styleId="SD28H3-MediumBlue">
    <w:name w:val="SD28 H3 - Medium Blue"/>
    <w:basedOn w:val="SD28H2"/>
    <w:qFormat/>
    <w:rsid w:val="009349CE"/>
    <w:pPr>
      <w:spacing w:before="0"/>
    </w:pPr>
    <w:rPr>
      <w:color w:val="0165A0"/>
      <w:sz w:val="30"/>
      <w:szCs w:val="30"/>
    </w:rPr>
  </w:style>
  <w:style w:type="paragraph" w:customStyle="1" w:styleId="SD28H3-Black">
    <w:name w:val="SD28 H3 - Black"/>
    <w:basedOn w:val="SD28H3-Green"/>
    <w:qFormat/>
    <w:rsid w:val="007F5864"/>
    <w:rPr>
      <w:color w:val="000000" w:themeColor="text1"/>
    </w:rPr>
  </w:style>
  <w:style w:type="paragraph" w:customStyle="1" w:styleId="SD28H4-Green">
    <w:name w:val="SD28 H4 - Green"/>
    <w:basedOn w:val="SD28H3-Green"/>
    <w:qFormat/>
    <w:rsid w:val="00CF175C"/>
    <w:pPr>
      <w:spacing w:after="120"/>
    </w:pPr>
    <w:rPr>
      <w:sz w:val="26"/>
      <w:szCs w:val="26"/>
    </w:rPr>
  </w:style>
  <w:style w:type="paragraph" w:customStyle="1" w:styleId="SD28H4-MediumBlue">
    <w:name w:val="SD28 H4 - Medium Blue"/>
    <w:basedOn w:val="SD28H4-Green"/>
    <w:qFormat/>
    <w:rsid w:val="007F5864"/>
    <w:rPr>
      <w:color w:val="0165A0"/>
    </w:rPr>
  </w:style>
  <w:style w:type="character" w:customStyle="1" w:styleId="SD28-Bold-GreenBodyCharacter">
    <w:name w:val="SD28 - Bold-Green Body Character"/>
    <w:uiPriority w:val="1"/>
    <w:qFormat/>
    <w:rsid w:val="007F5864"/>
    <w:rPr>
      <w:b/>
      <w:bCs/>
      <w:color w:val="007F6F"/>
    </w:rPr>
  </w:style>
  <w:style w:type="character" w:customStyle="1" w:styleId="SD28HyperlinkBodyText">
    <w:name w:val="SD28 Hyperlink Body Text"/>
    <w:basedOn w:val="DefaultParagraphFont"/>
    <w:uiPriority w:val="1"/>
    <w:qFormat/>
    <w:rsid w:val="007F5864"/>
    <w:rPr>
      <w:color w:val="00B0F0"/>
      <w:u w:val="single"/>
    </w:rPr>
  </w:style>
  <w:style w:type="paragraph" w:customStyle="1" w:styleId="SD28H5BorderTopBottom-Black">
    <w:name w:val="SD28 H5 Border_Top_Bottom - Black"/>
    <w:basedOn w:val="Normal"/>
    <w:qFormat/>
    <w:rsid w:val="007F5864"/>
    <w:pPr>
      <w:pBdr>
        <w:top w:val="single" w:sz="4" w:space="1" w:color="auto"/>
        <w:bottom w:val="single" w:sz="4" w:space="1" w:color="auto"/>
      </w:pBdr>
      <w:spacing w:after="240"/>
    </w:pPr>
    <w:rPr>
      <w:b/>
      <w:szCs w:val="20"/>
    </w:rPr>
  </w:style>
  <w:style w:type="paragraph" w:customStyle="1" w:styleId="SD28H4-Italics-Black">
    <w:name w:val="SD28 H4 - Italics - Black"/>
    <w:basedOn w:val="SD28H4-MediumBlue"/>
    <w:qFormat/>
    <w:rsid w:val="001E20C3"/>
    <w:rPr>
      <w:i/>
      <w:iCs/>
      <w:color w:val="000000" w:themeColor="text1"/>
    </w:rPr>
  </w:style>
  <w:style w:type="paragraph" w:customStyle="1" w:styleId="SD28H5-Black">
    <w:name w:val="SD28 H5 - Black"/>
    <w:basedOn w:val="SD28BodyFont-paraspaceafter"/>
    <w:qFormat/>
    <w:rsid w:val="007F5864"/>
    <w:pPr>
      <w:spacing w:after="60"/>
    </w:pPr>
    <w:rPr>
      <w:b/>
      <w:bCs/>
    </w:rPr>
  </w:style>
  <w:style w:type="paragraph" w:customStyle="1" w:styleId="SD28BodyBoldItalic-Blue-noparaspaceafter">
    <w:name w:val="SD28 Body Bold_Italic - Blue - no para space after"/>
    <w:basedOn w:val="SD28BodyBoldItalic-Green-noparaspaceafter"/>
    <w:qFormat/>
    <w:rsid w:val="003E292E"/>
    <w:rPr>
      <w:color w:val="0165A0"/>
    </w:rPr>
  </w:style>
  <w:style w:type="paragraph" w:customStyle="1" w:styleId="SD28BodyBoldItalic-Green-noparaspaceafter">
    <w:name w:val="SD28 Body Bold_Italic - Green - no para space after"/>
    <w:basedOn w:val="Normal"/>
    <w:qFormat/>
    <w:rsid w:val="007F5864"/>
    <w:rPr>
      <w:b/>
      <w:bCs/>
      <w:i/>
      <w:iCs/>
      <w:color w:val="007F6F"/>
      <w:szCs w:val="20"/>
    </w:rPr>
  </w:style>
  <w:style w:type="paragraph" w:customStyle="1" w:styleId="SD28BodyBoldItalic-Green-paraspaceafter">
    <w:name w:val="SD28 Body Bold_Italic - Green - para space after"/>
    <w:basedOn w:val="SD28BodyBoldItalic-Green-noparaspaceafter"/>
    <w:qFormat/>
    <w:rsid w:val="007F5864"/>
    <w:pPr>
      <w:spacing w:after="120"/>
    </w:pPr>
  </w:style>
  <w:style w:type="paragraph" w:customStyle="1" w:styleId="SD28H3-Italics-Black">
    <w:name w:val="SD28 H3 - Italics - Black"/>
    <w:basedOn w:val="SD28H3-Black"/>
    <w:qFormat/>
    <w:rsid w:val="007F5864"/>
    <w:rPr>
      <w:i/>
      <w:iCs/>
    </w:rPr>
  </w:style>
  <w:style w:type="table" w:styleId="TableGrid">
    <w:name w:val="Table Grid"/>
    <w:basedOn w:val="TableNormal"/>
    <w:uiPriority w:val="59"/>
    <w:rsid w:val="001E4A70"/>
    <w:pPr>
      <w:spacing w:before="-1"/>
    </w:pPr>
    <w:rPr>
      <w:rFonts w:ascii="Times New Roman" w:eastAsia="PMingLiU" w:hAnsi="Times New Roman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28Body-BulletedListItalics">
    <w:name w:val="SD28 Body - Bulleted List Italics"/>
    <w:basedOn w:val="Normal"/>
    <w:qFormat/>
    <w:rsid w:val="007F5864"/>
    <w:pPr>
      <w:numPr>
        <w:numId w:val="20"/>
      </w:numPr>
    </w:pPr>
    <w:rPr>
      <w:i/>
      <w:iCs/>
      <w:szCs w:val="20"/>
    </w:rPr>
  </w:style>
  <w:style w:type="paragraph" w:customStyle="1" w:styleId="SD28BodyBoldItalic-Blue-paraspaceafter">
    <w:name w:val="SD28 Body Bold_Italic - Blue - para space after"/>
    <w:basedOn w:val="SD28BodyBoldItalic-Green-paraspaceafter"/>
    <w:qFormat/>
    <w:rsid w:val="003E292E"/>
    <w:rPr>
      <w:color w:val="0165A0"/>
    </w:rPr>
  </w:style>
  <w:style w:type="paragraph" w:customStyle="1" w:styleId="SD28H4-BrightBlue">
    <w:name w:val="SD28 H4 - Bright Blue"/>
    <w:basedOn w:val="SD28H4-MediumBlue"/>
    <w:qFormat/>
    <w:rsid w:val="00B06226"/>
    <w:rPr>
      <w:color w:val="0083BF"/>
    </w:rPr>
  </w:style>
  <w:style w:type="paragraph" w:customStyle="1" w:styleId="SD28H3-BrightBlue">
    <w:name w:val="SD28 H3 - Bright Blue"/>
    <w:basedOn w:val="SD28H3-Green"/>
    <w:qFormat/>
    <w:rsid w:val="00B06226"/>
    <w:rPr>
      <w:color w:val="0083BF"/>
    </w:rPr>
  </w:style>
  <w:style w:type="paragraph" w:customStyle="1" w:styleId="SD28TableofContentsStyle">
    <w:name w:val="SD28 Table of Contents...Style"/>
    <w:basedOn w:val="Normal"/>
    <w:qFormat/>
    <w:rsid w:val="000A6A4E"/>
    <w:pPr>
      <w:tabs>
        <w:tab w:val="right" w:leader="dot" w:pos="9990"/>
      </w:tabs>
      <w:spacing w:after="120"/>
    </w:pPr>
    <w:rPr>
      <w:rFonts w:eastAsiaTheme="minorEastAsia"/>
      <w:sz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1F168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6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00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262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csd28.civicweb.net/document/70641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bcsd28.civicweb.net/document/70521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4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csd28.civicweb.net/document/70641/" TargetMode="External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csd28.civicweb.net/document/70521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lowndes\AppData\Local\Temp\Temp4_SD28%20Document%20Templates%20All%20Nov%202022%20(3).zip\SD28%20Document%20Templates%20All%20Nov%202022\SD28%20Template%20-%20Report%20Dotx\SD28%20Report%20Templates%20DOTX\SD28-Report-Template-Dark_Blue.dotx" TargetMode="External"/></Relationships>
</file>

<file path=word/theme/theme1.xml><?xml version="1.0" encoding="utf-8"?>
<a:theme xmlns:a="http://schemas.openxmlformats.org/drawingml/2006/main" name="Office Theme">
  <a:themeElements>
    <a:clrScheme name="SD28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0082CA"/>
      </a:accent2>
      <a:accent3>
        <a:srgbClr val="00806E"/>
      </a:accent3>
      <a:accent4>
        <a:srgbClr val="90BAAD"/>
      </a:accent4>
      <a:accent5>
        <a:srgbClr val="9EB9DA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A981F0399BB4CAD0C7042C2034692" ma:contentTypeVersion="15" ma:contentTypeDescription="Create a new document." ma:contentTypeScope="" ma:versionID="6b0106c9b96a1cf7212f9f0a45ee928f">
  <xsd:schema xmlns:xsd="http://www.w3.org/2001/XMLSchema" xmlns:xs="http://www.w3.org/2001/XMLSchema" xmlns:p="http://schemas.microsoft.com/office/2006/metadata/properties" xmlns:ns3="980db2d2-5b7e-4831-842e-a46568b6e22e" xmlns:ns4="5313b802-c7de-47ca-9c82-bbace41f5e8a" targetNamespace="http://schemas.microsoft.com/office/2006/metadata/properties" ma:root="true" ma:fieldsID="fd6848094edb00cf541434e663ba6e48" ns3:_="" ns4:_="">
    <xsd:import namespace="980db2d2-5b7e-4831-842e-a46568b6e22e"/>
    <xsd:import namespace="5313b802-c7de-47ca-9c82-bbace41f5e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b2d2-5b7e-4831-842e-a46568b6e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3b802-c7de-47ca-9c82-bbace41f5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80db2d2-5b7e-4831-842e-a46568b6e2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F489B8-A708-43C4-AD5C-4844C0E06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b2d2-5b7e-4831-842e-a46568b6e22e"/>
    <ds:schemaRef ds:uri="5313b802-c7de-47ca-9c82-bbace41f5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90FAE3-5B63-43BB-8DAA-184D114C92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447E21-56B3-4324-ADE5-C0B28F6EAA8A}">
  <ds:schemaRefs>
    <ds:schemaRef ds:uri="980db2d2-5b7e-4831-842e-a46568b6e22e"/>
    <ds:schemaRef ds:uri="http://purl.org/dc/terms/"/>
    <ds:schemaRef ds:uri="http://purl.org/dc/dcmitype/"/>
    <ds:schemaRef ds:uri="http://schemas.microsoft.com/office/2006/metadata/properties"/>
    <ds:schemaRef ds:uri="5313b802-c7de-47ca-9c82-bbace41f5e8a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6F462DD-AC18-4DEF-A75F-55D0E794C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SD28-Report-Template-Dark_Blue</Template>
  <TotalTime>15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Lowndes</dc:creator>
  <cp:keywords/>
  <dc:description/>
  <cp:lastModifiedBy>Carmen Howe</cp:lastModifiedBy>
  <cp:revision>4</cp:revision>
  <cp:lastPrinted>2022-10-31T21:32:00Z</cp:lastPrinted>
  <dcterms:created xsi:type="dcterms:W3CDTF">2023-05-09T22:17:00Z</dcterms:created>
  <dcterms:modified xsi:type="dcterms:W3CDTF">2023-05-10T22:17:00Z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0x010100F09A981F0399BB4CAD0C7042C2034692</vt:lpwstr>
  </property>
</Properties>
</file>