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1709F"/>
  <w:body>
    <w:p w14:paraId="53ACB5CF" w14:textId="493E41C2" w:rsidR="005D46B4" w:rsidRPr="007F5864" w:rsidRDefault="00725C9F" w:rsidP="000A6A4E">
      <w:pPr>
        <w:rPr>
          <w:b/>
          <w:color w:val="28657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740032" behindDoc="0" locked="0" layoutInCell="1" allowOverlap="1" wp14:anchorId="528C8058" wp14:editId="031D9E2A">
                <wp:simplePos x="0" y="0"/>
                <wp:positionH relativeFrom="column">
                  <wp:posOffset>3730625</wp:posOffset>
                </wp:positionH>
                <wp:positionV relativeFrom="paragraph">
                  <wp:posOffset>-448310</wp:posOffset>
                </wp:positionV>
                <wp:extent cx="2935224" cy="2862072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224" cy="2862072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E87F6" w14:textId="574311BD" w:rsidR="006B1454" w:rsidRDefault="006B1454">
                            <w:sdt>
                              <w:sdtPr>
                                <w:alias w:val="School Logo"/>
                                <w:tag w:val="School Logo"/>
                                <w:id w:val="-1854324898"/>
                                <w:showingPlcHdr/>
                                <w:picture/>
                              </w:sdtPr>
                              <w:sdtContent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FB0265" wp14:editId="166DFFA8">
                                      <wp:extent cx="1971675" cy="1971675"/>
                                      <wp:effectExtent l="19050" t="19050" r="28575" b="28575"/>
                                      <wp:docPr id="1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71675" cy="197167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5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C8058" id="Text Box 2" o:spid="_x0000_s1026" style="position:absolute;margin-left:293.75pt;margin-top:-35.3pt;width:231.1pt;height:225.35pt;z-index:25374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" filled="f" stroked="f">
                <v:stroke joinstyle="miter"/>
                <v:textbox inset="0,0,0,0">
                  <w:txbxContent>
                    <w:p w14:paraId="673E87F6" w14:textId="574311BD" w:rsidR="006B1454" w:rsidRDefault="006B1454">
                      <w:sdt>
                        <w:sdtPr>
                          <w:alias w:val="School Logo"/>
                          <w:tag w:val="School Logo"/>
                          <w:id w:val="-1854324898"/>
                          <w:showingPlcHdr/>
                          <w:picture/>
                        </w:sdtPr>
                        <w:sdtContent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FB0265" wp14:editId="166DFFA8">
                                <wp:extent cx="1971675" cy="1971675"/>
                                <wp:effectExtent l="19050" t="19050" r="28575" b="28575"/>
                                <wp:docPr id="1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1675" cy="19716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accent5">
                                              <a:lumMod val="50000"/>
                                            </a:schemeClr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  <w10:wrap type="square"/>
              </v:oval>
            </w:pict>
          </mc:Fallback>
        </mc:AlternateContent>
      </w:r>
      <w:r w:rsidR="009C2E1D">
        <w:rPr>
          <w:noProof/>
        </w:rPr>
        <mc:AlternateContent>
          <mc:Choice Requires="wps">
            <w:drawing>
              <wp:anchor distT="0" distB="0" distL="114300" distR="114300" simplePos="0" relativeHeight="249754624" behindDoc="0" locked="0" layoutInCell="1" allowOverlap="1" wp14:anchorId="15454A75" wp14:editId="746D8052">
                <wp:simplePos x="0" y="0"/>
                <wp:positionH relativeFrom="margin">
                  <wp:align>right</wp:align>
                </wp:positionH>
                <wp:positionV relativeFrom="paragraph">
                  <wp:posOffset>6065520</wp:posOffset>
                </wp:positionV>
                <wp:extent cx="6318504" cy="3657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50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id w:val="-1864512964"/>
                              <w:showingPlcHdr/>
                            </w:sdtPr>
                            <w:sdtContent>
                              <w:p w14:paraId="7E9C6D69" w14:textId="77777777" w:rsidR="006B1454" w:rsidRPr="00B2280A" w:rsidRDefault="006B1454" w:rsidP="00B2280A">
                                <w:pPr>
                                  <w:spacing w:after="0"/>
                                  <w:rPr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86639">
                                  <w:rPr>
                                    <w:rStyle w:val="PlaceholderTex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Enter Date Published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54A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446.3pt;margin-top:477.6pt;width:497.5pt;height:28.8pt;z-index:24975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" filled="f" stroked="f" strokeweight=".5pt">
                <v:textbox>
                  <w:txbxContent>
                    <w:sdt>
                      <w:sdtP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id w:val="-1864512964"/>
                        <w:showingPlcHdr/>
                      </w:sdtPr>
                      <w:sdtContent>
                        <w:p w14:paraId="7E9C6D69" w14:textId="77777777" w:rsidR="006B1454" w:rsidRPr="00B2280A" w:rsidRDefault="006B1454" w:rsidP="00B2280A">
                          <w:pPr>
                            <w:spacing w:after="0"/>
                            <w:rPr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86639">
                            <w:rPr>
                              <w:rStyle w:val="PlaceholderText"/>
                              <w:color w:val="FFFFFF" w:themeColor="background1"/>
                              <w:sz w:val="36"/>
                              <w:szCs w:val="36"/>
                            </w:rPr>
                            <w:t>Enter Date Published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9C2E1D">
        <w:rPr>
          <w:noProof/>
        </w:rPr>
        <mc:AlternateContent>
          <mc:Choice Requires="wps">
            <w:drawing>
              <wp:anchor distT="0" distB="0" distL="114300" distR="114300" simplePos="0" relativeHeight="249742336" behindDoc="0" locked="0" layoutInCell="1" allowOverlap="1" wp14:anchorId="5DC04CB0" wp14:editId="2C82CABD">
                <wp:simplePos x="0" y="0"/>
                <wp:positionH relativeFrom="margin">
                  <wp:align>right</wp:align>
                </wp:positionH>
                <wp:positionV relativeFrom="paragraph">
                  <wp:posOffset>2407920</wp:posOffset>
                </wp:positionV>
                <wp:extent cx="6318504" cy="35204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504" cy="352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alias w:val="School Name"/>
                              <w:tag w:val="School Name"/>
                              <w:id w:val="981743929"/>
                              <w:showingPlcHdr/>
                              <w:comboBox>
                                <w:listItem w:value="Choose an item."/>
                                <w:listItem w:displayText="Barlow Creek Elementary" w:value="Barlow Creek Elementary"/>
                                <w:listItem w:displayText="Bouchie Lake Elementary" w:value="Bouchie Lake Elementary"/>
                                <w:listItem w:displayText="Carson Elementary" w:value="Carson Elementary"/>
                                <w:listItem w:displayText="Dragon Lake Elementary" w:value="Dragon Lake Elementary"/>
                                <w:listItem w:displayText="Ecole Red Bluff Lhtako Elementary" w:value="Ecole Red Bluff Lhtako Elementary"/>
                                <w:listItem w:displayText="Kersley Elementary" w:value="Kersley Elementary"/>
                                <w:listItem w:displayText="Lakeview Elementary" w:value="Lakeview Elementary"/>
                                <w:listItem w:displayText="Nazko Elementary" w:value="Nazko Elementary"/>
                                <w:listItem w:displayText="Parkland Elementary" w:value="Parkland Elementary"/>
                                <w:listItem w:displayText="Riverview Elementary" w:value="Riverview Elementary"/>
                                <w:listItem w:displayText="Voyageur Elementary" w:value="Voyageur Elementary"/>
                                <w:listItem w:displayText="Wells Barkerville Elementary" w:value="Wells Barkerville Elementary"/>
                              </w:comboBox>
                            </w:sdtPr>
                            <w:sdtContent>
                              <w:p w14:paraId="6EB114B1" w14:textId="77777777" w:rsidR="006B1454" w:rsidRDefault="006B1454" w:rsidP="009E29D6">
                                <w:pPr>
                                  <w:pStyle w:val="SD28H2"/>
                                  <w:spacing w:before="0" w:after="0"/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  <w:r w:rsidRPr="00B42D5D">
                                  <w:rPr>
                                    <w:rStyle w:val="PlaceholderText"/>
                                    <w:color w:val="FFFFFF" w:themeColor="background1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  <w:p w14:paraId="1A73C782" w14:textId="77777777" w:rsidR="006B1454" w:rsidRDefault="006B1454" w:rsidP="009E29D6">
                            <w:pPr>
                              <w:pStyle w:val="SD28H2"/>
                              <w:spacing w:before="0" w:after="0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School Growth Plan</w:t>
                            </w:r>
                          </w:p>
                          <w:p w14:paraId="66B98DC8" w14:textId="77777777" w:rsidR="006B1454" w:rsidRDefault="006B1454" w:rsidP="009E29D6">
                            <w:pPr>
                              <w:pStyle w:val="SD28H2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608382739"/>
                            </w:sdtPr>
                            <w:sdtContent>
                              <w:p w14:paraId="77811D66" w14:textId="77777777" w:rsidR="006B1454" w:rsidRDefault="006B1454" w:rsidP="009E29D6">
                                <w:pPr>
                                  <w:pStyle w:val="SD28H2"/>
                                  <w:spacing w:before="0" w:after="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Enter Year</w:t>
                                </w:r>
                              </w:p>
                            </w:sdtContent>
                          </w:sdt>
                          <w:p w14:paraId="2F51D9E7" w14:textId="336AF3A8" w:rsidR="006B1454" w:rsidRDefault="006B1454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912397E" w14:textId="3B3458DC" w:rsidR="006B1454" w:rsidRDefault="006B1454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241D1B4" w14:textId="1216C1CE" w:rsidR="006B1454" w:rsidRDefault="006B1454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15C665" w14:textId="3B57007A" w:rsidR="006B1454" w:rsidRDefault="006B1454" w:rsidP="00B2280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  <w:p w14:paraId="2ABCD6C4" w14:textId="312A463B" w:rsidR="006B1454" w:rsidRPr="009C2E1D" w:rsidRDefault="006B1454" w:rsidP="00B2280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  <w:p w14:paraId="4A7AB69B" w14:textId="1721C692" w:rsidR="006B1454" w:rsidRPr="009C2E1D" w:rsidRDefault="006B1454" w:rsidP="009C2E1D">
                            <w:pP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School growth plans are aligned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 xml:space="preserve"> with the District's </w:t>
                            </w:r>
                            <w:hyperlink r:id="rId12" w:history="1">
                              <w:r w:rsidRPr="009C2E1D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i/>
                                  <w:color w:val="90BAAD" w:themeColor="accent4"/>
                                  <w:sz w:val="24"/>
                                </w:rPr>
                                <w:t>Strategic Plan</w:t>
                              </w:r>
                            </w:hyperlink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5E9886" w:themeColor="accent4" w:themeShade="BF"/>
                                <w:sz w:val="24"/>
                              </w:rPr>
                              <w:t xml:space="preserve"> </w:t>
                            </w: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with priority measures represented in the Framework for</w:t>
                            </w: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90BAAD" w:themeColor="accent4"/>
                                <w:sz w:val="24"/>
                              </w:rPr>
                              <w:t xml:space="preserve"> </w:t>
                            </w:r>
                            <w:hyperlink r:id="rId13" w:history="1">
                              <w:r w:rsidRPr="009C2E1D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i/>
                                  <w:color w:val="90BAAD" w:themeColor="accent4"/>
                                  <w:sz w:val="24"/>
                                </w:rPr>
                                <w:t>Enhancing Student Learning Report</w:t>
                              </w:r>
                            </w:hyperlink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14:paraId="70B0A902" w14:textId="77777777" w:rsidR="006B1454" w:rsidRPr="00B2280A" w:rsidRDefault="006B1454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4CB0" id="Text Box 1" o:spid="_x0000_s1028" type="#_x0000_t202" style="position:absolute;margin-left:446.3pt;margin-top:189.6pt;width:497.5pt;height:277.2pt;z-index:24974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" filled="f" stroked="f" strokeweight=".5pt">
                <v:textbox>
                  <w:txbxContent>
                    <w:sdt>
                      <w:sdtPr>
                        <w:rPr>
                          <w:color w:val="FFFFFF" w:themeColor="background1"/>
                          <w:sz w:val="60"/>
                          <w:szCs w:val="60"/>
                        </w:rPr>
                        <w:alias w:val="School Name"/>
                        <w:tag w:val="School Name"/>
                        <w:id w:val="981743929"/>
                        <w:showingPlcHdr/>
                        <w:comboBox>
                          <w:listItem w:value="Choose an item."/>
                          <w:listItem w:displayText="Barlow Creek Elementary" w:value="Barlow Creek Elementary"/>
                          <w:listItem w:displayText="Bouchie Lake Elementary" w:value="Bouchie Lake Elementary"/>
                          <w:listItem w:displayText="Carson Elementary" w:value="Carson Elementary"/>
                          <w:listItem w:displayText="Dragon Lake Elementary" w:value="Dragon Lake Elementary"/>
                          <w:listItem w:displayText="Ecole Red Bluff Lhtako Elementary" w:value="Ecole Red Bluff Lhtako Elementary"/>
                          <w:listItem w:displayText="Kersley Elementary" w:value="Kersley Elementary"/>
                          <w:listItem w:displayText="Lakeview Elementary" w:value="Lakeview Elementary"/>
                          <w:listItem w:displayText="Nazko Elementary" w:value="Nazko Elementary"/>
                          <w:listItem w:displayText="Parkland Elementary" w:value="Parkland Elementary"/>
                          <w:listItem w:displayText="Riverview Elementary" w:value="Riverview Elementary"/>
                          <w:listItem w:displayText="Voyageur Elementary" w:value="Voyageur Elementary"/>
                          <w:listItem w:displayText="Wells Barkerville Elementary" w:value="Wells Barkerville Elementary"/>
                        </w:comboBox>
                      </w:sdtPr>
                      <w:sdtContent>
                        <w:p w14:paraId="6EB114B1" w14:textId="77777777" w:rsidR="006B1454" w:rsidRDefault="006B1454" w:rsidP="009E29D6">
                          <w:pPr>
                            <w:pStyle w:val="SD28H2"/>
                            <w:spacing w:before="0" w:after="0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B42D5D">
                            <w:rPr>
                              <w:rStyle w:val="PlaceholderText"/>
                              <w:color w:val="FFFFFF" w:themeColor="background1"/>
                            </w:rPr>
                            <w:t>Choose an item.</w:t>
                          </w:r>
                        </w:p>
                      </w:sdtContent>
                    </w:sdt>
                    <w:p w14:paraId="1A73C782" w14:textId="77777777" w:rsidR="006B1454" w:rsidRDefault="006B1454" w:rsidP="009E29D6">
                      <w:pPr>
                        <w:pStyle w:val="SD28H2"/>
                        <w:spacing w:before="0" w:after="0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School Growth Plan</w:t>
                      </w:r>
                    </w:p>
                    <w:p w14:paraId="66B98DC8" w14:textId="77777777" w:rsidR="006B1454" w:rsidRDefault="006B1454" w:rsidP="009E29D6">
                      <w:pPr>
                        <w:pStyle w:val="SD28H2"/>
                        <w:spacing w:before="0" w:after="0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</w:rPr>
                        <w:id w:val="1608382739"/>
                      </w:sdtPr>
                      <w:sdtContent>
                        <w:p w14:paraId="77811D66" w14:textId="77777777" w:rsidR="006B1454" w:rsidRDefault="006B1454" w:rsidP="009E29D6">
                          <w:pPr>
                            <w:pStyle w:val="SD28H2"/>
                            <w:spacing w:before="0" w:after="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Enter Year</w:t>
                          </w:r>
                        </w:p>
                      </w:sdtContent>
                    </w:sdt>
                    <w:p w14:paraId="2F51D9E7" w14:textId="336AF3A8" w:rsidR="006B1454" w:rsidRDefault="006B1454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912397E" w14:textId="3B3458DC" w:rsidR="006B1454" w:rsidRDefault="006B1454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241D1B4" w14:textId="1216C1CE" w:rsidR="006B1454" w:rsidRDefault="006B1454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15C665" w14:textId="3B57007A" w:rsidR="006B1454" w:rsidRDefault="006B1454" w:rsidP="00B2280A">
                      <w:pPr>
                        <w:spacing w:after="0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  <w:p w14:paraId="2ABCD6C4" w14:textId="312A463B" w:rsidR="006B1454" w:rsidRPr="009C2E1D" w:rsidRDefault="006B1454" w:rsidP="00B2280A">
                      <w:pPr>
                        <w:spacing w:after="0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  <w:p w14:paraId="4A7AB69B" w14:textId="1721C692" w:rsidR="006B1454" w:rsidRPr="009C2E1D" w:rsidRDefault="006B1454" w:rsidP="009C2E1D">
                      <w:pP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School growth plans are aligned</w:t>
                      </w:r>
                      <w: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 xml:space="preserve"> with the District's </w:t>
                      </w:r>
                      <w:hyperlink r:id="rId14" w:history="1">
                        <w:r w:rsidRPr="009C2E1D">
                          <w:rPr>
                            <w:rStyle w:val="Hyperlink"/>
                            <w:rFonts w:asciiTheme="minorHAnsi" w:eastAsia="Times New Roman" w:hAnsiTheme="minorHAnsi" w:cstheme="minorHAnsi"/>
                            <w:i/>
                            <w:color w:val="90BAAD" w:themeColor="accent4"/>
                            <w:sz w:val="24"/>
                          </w:rPr>
                          <w:t>Strategic Plan</w:t>
                        </w:r>
                      </w:hyperlink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5E9886" w:themeColor="accent4" w:themeShade="BF"/>
                          <w:sz w:val="24"/>
                        </w:rPr>
                        <w:t xml:space="preserve"> </w:t>
                      </w: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with priority measures represented in the Framework for</w:t>
                      </w: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90BAAD" w:themeColor="accent4"/>
                          <w:sz w:val="24"/>
                        </w:rPr>
                        <w:t xml:space="preserve"> </w:t>
                      </w:r>
                      <w:hyperlink r:id="rId15" w:history="1">
                        <w:r w:rsidRPr="009C2E1D">
                          <w:rPr>
                            <w:rStyle w:val="Hyperlink"/>
                            <w:rFonts w:asciiTheme="minorHAnsi" w:eastAsia="Times New Roman" w:hAnsiTheme="minorHAnsi" w:cstheme="minorHAnsi"/>
                            <w:i/>
                            <w:color w:val="90BAAD" w:themeColor="accent4"/>
                            <w:sz w:val="24"/>
                          </w:rPr>
                          <w:t>Enhancing Student Learning Report</w:t>
                        </w:r>
                      </w:hyperlink>
                      <w: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.</w:t>
                      </w:r>
                    </w:p>
                    <w:p w14:paraId="70B0A902" w14:textId="77777777" w:rsidR="006B1454" w:rsidRPr="00B2280A" w:rsidRDefault="006B1454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6B4" w:rsidRPr="007F5864">
        <w:br w:type="page"/>
      </w:r>
      <w:r w:rsidR="00D17813">
        <w:rPr>
          <w:noProof/>
        </w:rPr>
        <w:drawing>
          <wp:anchor distT="0" distB="0" distL="114300" distR="114300" simplePos="0" relativeHeight="249730048" behindDoc="1" locked="1" layoutInCell="1" allowOverlap="1" wp14:anchorId="02C81A0F" wp14:editId="081CD4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33350" t="114300" r="136525" b="14414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B0C0" w14:textId="4469C2C0" w:rsidR="00875FE0" w:rsidRDefault="006D4BAE" w:rsidP="009E29D6">
      <w:pPr>
        <w:pStyle w:val="SD28H2"/>
      </w:pPr>
      <w:r>
        <w:rPr>
          <w:rFonts w:eastAsia="Times New Roman" w:cs="Times New Roman"/>
          <w:b w:val="0"/>
          <w:noProof/>
          <w:color w:val="auto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0031104" behindDoc="0" locked="0" layoutInCell="1" allowOverlap="1" wp14:anchorId="76C7960E" wp14:editId="550D3342">
                <wp:simplePos x="0" y="0"/>
                <wp:positionH relativeFrom="page">
                  <wp:align>right</wp:align>
                </wp:positionH>
                <wp:positionV relativeFrom="paragraph">
                  <wp:posOffset>-1109980</wp:posOffset>
                </wp:positionV>
                <wp:extent cx="7772400" cy="2336800"/>
                <wp:effectExtent l="0" t="0" r="0" b="63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336800"/>
                          <a:chOff x="0" y="0"/>
                          <a:chExt cx="7772400" cy="2336800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33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traight Connector 36"/>
                        <wps:cNvCnPr/>
                        <wps:spPr>
                          <a:xfrm>
                            <a:off x="190089" y="2068830"/>
                            <a:ext cx="7389464" cy="0"/>
                          </a:xfrm>
                          <a:prstGeom prst="line">
                            <a:avLst/>
                          </a:prstGeom>
                          <a:ln w="111125">
                            <a:solidFill>
                              <a:srgbClr val="0080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C940A" id="Group 37" o:spid="_x0000_s1026" style="position:absolute;margin-left:560.8pt;margin-top:-87.4pt;width:612pt;height:184pt;z-index:250031104;mso-position-horizontal:right;mso-position-horizontal-relative:page;mso-height-relative:margin" coordsize="77724,2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4" o:spid="_x0000_s1027" type="#_x0000_t75" style="position:absolute;width:77724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">
                  <v:imagedata r:id="rId20" o:title=""/>
                  <v:path arrowok="t"/>
                </v:shape>
                <v:line id="Straight Connector 36" o:spid="_x0000_s1028" style="position:absolute;visibility:visible;mso-wrap-style:square" from="1900,20688" to="75795,2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" strokecolor="#00806f" strokeweight="8.75pt">
                  <v:stroke joinstyle="miter"/>
                </v:line>
                <w10:wrap anchorx="page"/>
              </v:group>
            </w:pict>
          </mc:Fallback>
        </mc:AlternateContent>
      </w:r>
      <w:r w:rsidR="007A52B0">
        <w:rPr>
          <w:rFonts w:eastAsia="Times New Roman" w:cs="Times New Roman"/>
          <w:b w:val="0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49662464" behindDoc="1" locked="0" layoutInCell="1" allowOverlap="1" wp14:anchorId="587C5A5E" wp14:editId="76743B85">
                <wp:simplePos x="0" y="0"/>
                <wp:positionH relativeFrom="column">
                  <wp:posOffset>-672152</wp:posOffset>
                </wp:positionH>
                <wp:positionV relativeFrom="paragraph">
                  <wp:posOffset>-1097280</wp:posOffset>
                </wp:positionV>
                <wp:extent cx="7747000" cy="10045700"/>
                <wp:effectExtent l="171450" t="171450" r="177800" b="165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D59AA" id="Rectangle 28" o:spid="_x0000_s1026" style="position:absolute;margin-left:-52.95pt;margin-top:-86.4pt;width:610pt;height:791pt;z-index:-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" filled="f" strokecolor="white [3212]" strokeweight="27.5pt"/>
            </w:pict>
          </mc:Fallback>
        </mc:AlternateContent>
      </w:r>
    </w:p>
    <w:p w14:paraId="3ED47477" w14:textId="703DC06A" w:rsidR="00DC3C58" w:rsidRPr="00491CD4" w:rsidRDefault="00F71E1F" w:rsidP="000A6A4E"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0C0B96A6" wp14:editId="4C400085">
                <wp:simplePos x="0" y="0"/>
                <wp:positionH relativeFrom="column">
                  <wp:posOffset>4427855</wp:posOffset>
                </wp:positionH>
                <wp:positionV relativeFrom="paragraph">
                  <wp:posOffset>5929313</wp:posOffset>
                </wp:positionV>
                <wp:extent cx="2267712" cy="2402006"/>
                <wp:effectExtent l="95250" t="38100" r="37465" b="939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2402006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beve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id w:val="1261189786"/>
                              <w:showingPlcHdr/>
                              <w:picture/>
                            </w:sdtPr>
                            <w:sdtContent>
                              <w:p w14:paraId="43E87AC6" w14:textId="77777777" w:rsidR="006B1454" w:rsidRDefault="006B1454" w:rsidP="00F71E1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062FEE" wp14:editId="09F0A9B0">
                                      <wp:extent cx="1842448" cy="2093595"/>
                                      <wp:effectExtent l="95250" t="38100" r="43815" b="97155"/>
                                      <wp:docPr id="26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8966" cy="2101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50800" dist="38100" dir="8100000" algn="tr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48BAE269" w14:textId="77777777" w:rsidR="006B1454" w:rsidRDefault="006B1454" w:rsidP="00F71E1F">
                            <w:pPr>
                              <w:jc w:val="center"/>
                            </w:pPr>
                          </w:p>
                          <w:p w14:paraId="448C9FE0" w14:textId="77777777" w:rsidR="006B1454" w:rsidRDefault="006B1454" w:rsidP="00F71E1F">
                            <w:pPr>
                              <w:jc w:val="center"/>
                            </w:pPr>
                          </w:p>
                          <w:p w14:paraId="61DE2406" w14:textId="77777777" w:rsidR="006B1454" w:rsidRDefault="006B1454" w:rsidP="00F71E1F">
                            <w:pPr>
                              <w:jc w:val="center"/>
                            </w:pPr>
                          </w:p>
                          <w:p w14:paraId="2218D73E" w14:textId="77777777" w:rsidR="006B1454" w:rsidRPr="00387B26" w:rsidRDefault="006B1454" w:rsidP="00F71E1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87B26">
                              <w:rPr>
                                <w:rFonts w:ascii="Century Gothic" w:hAnsi="Century Gothic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96A6" id="Text Box 24" o:spid="_x0000_s1029" type="#_x0000_t202" style="position:absolute;margin-left:348.65pt;margin-top:466.9pt;width:178.55pt;height:189.1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" filled="f" stroked="f" strokeweight="2.25pt">
                <v:stroke joinstyle="bevel"/>
                <v:shadow on="t" color="black" opacity="26214f" origin=".5,-.5" offset="-.74836mm,.74836mm"/>
                <v:textbox inset="0,0,0,0">
                  <w:txbxContent>
                    <w:sdt>
                      <w:sdtPr>
                        <w:id w:val="1261189786"/>
                        <w:showingPlcHdr/>
                        <w:picture/>
                      </w:sdtPr>
                      <w:sdtContent>
                        <w:p w14:paraId="43E87AC6" w14:textId="77777777" w:rsidR="006B1454" w:rsidRDefault="006B1454" w:rsidP="00F71E1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062FEE" wp14:editId="09F0A9B0">
                                <wp:extent cx="1842448" cy="2093595"/>
                                <wp:effectExtent l="95250" t="38100" r="43815" b="97155"/>
                                <wp:docPr id="26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8966" cy="2101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8100000" algn="tr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48BAE269" w14:textId="77777777" w:rsidR="006B1454" w:rsidRDefault="006B1454" w:rsidP="00F71E1F">
                      <w:pPr>
                        <w:jc w:val="center"/>
                      </w:pPr>
                    </w:p>
                    <w:p w14:paraId="448C9FE0" w14:textId="77777777" w:rsidR="006B1454" w:rsidRDefault="006B1454" w:rsidP="00F71E1F">
                      <w:pPr>
                        <w:jc w:val="center"/>
                      </w:pPr>
                    </w:p>
                    <w:p w14:paraId="61DE2406" w14:textId="77777777" w:rsidR="006B1454" w:rsidRDefault="006B1454" w:rsidP="00F71E1F">
                      <w:pPr>
                        <w:jc w:val="center"/>
                      </w:pPr>
                    </w:p>
                    <w:p w14:paraId="2218D73E" w14:textId="77777777" w:rsidR="006B1454" w:rsidRPr="00387B26" w:rsidRDefault="006B1454" w:rsidP="00F71E1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87B26">
                        <w:rPr>
                          <w:rFonts w:ascii="Century Gothic" w:hAnsi="Century Gothic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5E83ECDE" wp14:editId="15BCD9B9">
                <wp:simplePos x="0" y="0"/>
                <wp:positionH relativeFrom="column">
                  <wp:posOffset>2289412</wp:posOffset>
                </wp:positionH>
                <wp:positionV relativeFrom="paragraph">
                  <wp:posOffset>5936880</wp:posOffset>
                </wp:positionV>
                <wp:extent cx="2267712" cy="2402006"/>
                <wp:effectExtent l="95250" t="38100" r="37465" b="939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2402006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beve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id w:val="-1521610875"/>
                              <w:showingPlcHdr/>
                              <w:picture/>
                            </w:sdtPr>
                            <w:sdtContent>
                              <w:p w14:paraId="296E2F35" w14:textId="77777777" w:rsidR="006B1454" w:rsidRDefault="006B1454" w:rsidP="00F71E1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C07FCF" wp14:editId="29E7714B">
                                      <wp:extent cx="1842448" cy="2093595"/>
                                      <wp:effectExtent l="95250" t="38100" r="43815" b="97155"/>
                                      <wp:docPr id="2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8800" cy="21008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50800" dist="38100" dir="8100000" algn="tr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0315DB53" w14:textId="77777777" w:rsidR="006B1454" w:rsidRDefault="006B1454" w:rsidP="00F71E1F">
                            <w:pPr>
                              <w:jc w:val="center"/>
                            </w:pPr>
                          </w:p>
                          <w:p w14:paraId="788BB52C" w14:textId="77777777" w:rsidR="006B1454" w:rsidRDefault="006B1454" w:rsidP="00F71E1F">
                            <w:pPr>
                              <w:jc w:val="center"/>
                            </w:pPr>
                          </w:p>
                          <w:p w14:paraId="22B257C4" w14:textId="77777777" w:rsidR="006B1454" w:rsidRDefault="006B1454" w:rsidP="00F71E1F">
                            <w:pPr>
                              <w:jc w:val="center"/>
                            </w:pPr>
                          </w:p>
                          <w:p w14:paraId="2EDDD1A5" w14:textId="77777777" w:rsidR="006B1454" w:rsidRPr="00387B26" w:rsidRDefault="006B1454" w:rsidP="00F71E1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87B26">
                              <w:rPr>
                                <w:rFonts w:ascii="Century Gothic" w:hAnsi="Century Gothic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ECDE" id="Text Box 21" o:spid="_x0000_s1030" type="#_x0000_t202" style="position:absolute;margin-left:180.25pt;margin-top:467.45pt;width:178.55pt;height:189.15pt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" filled="f" stroked="f" strokeweight="2.25pt">
                <v:stroke joinstyle="bevel"/>
                <v:shadow on="t" color="black" opacity="26214f" origin=".5,-.5" offset="-.74836mm,.74836mm"/>
                <v:textbox inset="0,0,0,0">
                  <w:txbxContent>
                    <w:sdt>
                      <w:sdtPr>
                        <w:id w:val="-1521610875"/>
                        <w:showingPlcHdr/>
                        <w:picture/>
                      </w:sdtPr>
                      <w:sdtContent>
                        <w:p w14:paraId="296E2F35" w14:textId="77777777" w:rsidR="006B1454" w:rsidRDefault="006B1454" w:rsidP="00F71E1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C07FCF" wp14:editId="29E7714B">
                                <wp:extent cx="1842448" cy="2093595"/>
                                <wp:effectExtent l="95250" t="38100" r="43815" b="97155"/>
                                <wp:docPr id="2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8800" cy="21008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8100000" algn="tr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0315DB53" w14:textId="77777777" w:rsidR="006B1454" w:rsidRDefault="006B1454" w:rsidP="00F71E1F">
                      <w:pPr>
                        <w:jc w:val="center"/>
                      </w:pPr>
                    </w:p>
                    <w:p w14:paraId="788BB52C" w14:textId="77777777" w:rsidR="006B1454" w:rsidRDefault="006B1454" w:rsidP="00F71E1F">
                      <w:pPr>
                        <w:jc w:val="center"/>
                      </w:pPr>
                    </w:p>
                    <w:p w14:paraId="22B257C4" w14:textId="77777777" w:rsidR="006B1454" w:rsidRDefault="006B1454" w:rsidP="00F71E1F">
                      <w:pPr>
                        <w:jc w:val="center"/>
                      </w:pPr>
                    </w:p>
                    <w:p w14:paraId="2EDDD1A5" w14:textId="77777777" w:rsidR="006B1454" w:rsidRPr="00387B26" w:rsidRDefault="006B1454" w:rsidP="00F71E1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87B26">
                        <w:rPr>
                          <w:rFonts w:ascii="Century Gothic" w:hAnsi="Century Gothic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090496" behindDoc="0" locked="0" layoutInCell="1" allowOverlap="1" wp14:anchorId="60A792C8" wp14:editId="380DE01E">
                <wp:simplePos x="0" y="0"/>
                <wp:positionH relativeFrom="column">
                  <wp:posOffset>-290015</wp:posOffset>
                </wp:positionH>
                <wp:positionV relativeFrom="paragraph">
                  <wp:posOffset>1146516</wp:posOffset>
                </wp:positionV>
                <wp:extent cx="2388358" cy="5533390"/>
                <wp:effectExtent l="95250" t="19050" r="31115" b="8636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58" cy="5533390"/>
                          <a:chOff x="17252" y="0"/>
                          <a:chExt cx="2444797" cy="5559904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17252" y="25879"/>
                            <a:ext cx="2444797" cy="5534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9158" y="718669"/>
                            <a:ext cx="2318943" cy="47391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szCs w:val="20"/>
                                </w:rPr>
                                <w:id w:val="-1948462782"/>
                                <w:showingPlcHdr/>
                              </w:sdtPr>
                              <w:sdtContent>
                                <w:p w14:paraId="0E9B6626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  <w:t>(such as)</w:t>
                                  </w:r>
                                </w:p>
                                <w:p w14:paraId="7AAA8689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7AF82197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What our students like about our school…..</w:t>
                                  </w:r>
                                </w:p>
                                <w:p w14:paraId="1C2D8662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19892011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PAC Information …..</w:t>
                                  </w:r>
                                </w:p>
                                <w:p w14:paraId="3C9FE413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5CFD73B5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What our parents say about our school….</w:t>
                                  </w:r>
                                </w:p>
                                <w:p w14:paraId="024CD98C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59428DD3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How you consult with community…</w:t>
                                  </w:r>
                                </w:p>
                                <w:p w14:paraId="6947B9CF" w14:textId="77777777" w:rsidR="006B1454" w:rsidRPr="00F3390A" w:rsidRDefault="006B1454" w:rsidP="00F71E1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sdtContent>
                            </w:sdt>
                            <w:p w14:paraId="190DF040" w14:textId="77777777" w:rsidR="006B1454" w:rsidRPr="00F3390A" w:rsidRDefault="006B1454" w:rsidP="00191921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7253" y="0"/>
                            <a:ext cx="2444796" cy="609358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noFill/>
                          </a:ln>
                        </wps:spPr>
                        <wps:txbx>
                          <w:txbxContent>
                            <w:p w14:paraId="4AF11A1E" w14:textId="77777777" w:rsidR="006B1454" w:rsidRPr="00E9403D" w:rsidRDefault="006B1454" w:rsidP="00E9403D">
                              <w:pPr>
                                <w:spacing w:before="40" w:after="0" w:line="320" w:lineRule="exact"/>
                                <w:ind w:left="72"/>
                                <w:rPr>
                                  <w:rFonts w:ascii="Leelawadee UI Semilight" w:hAnsi="Leelawadee UI Semilight" w:cs="Leelawadee UI Semilight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9403D">
                                <w:rPr>
                                  <w:rFonts w:ascii="Leelawadee UI Semilight" w:hAnsi="Leelawadee UI Semilight" w:cs="Leelawadee UI Semilight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SCHOOL </w:t>
                              </w:r>
                            </w:p>
                            <w:p w14:paraId="1E83C425" w14:textId="77777777" w:rsidR="006B1454" w:rsidRPr="00E9403D" w:rsidRDefault="006B1454" w:rsidP="00E9403D">
                              <w:pPr>
                                <w:spacing w:after="240" w:line="300" w:lineRule="exact"/>
                                <w:ind w:left="72"/>
                                <w:rPr>
                                  <w:rFonts w:ascii="Leelawadee UI Semilight" w:hAnsi="Leelawadee UI Semilight" w:cs="Leelawadee UI Semilight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9403D">
                                <w:rPr>
                                  <w:rFonts w:ascii="Leelawadee UI Semilight" w:hAnsi="Leelawadee UI Semilight" w:cs="Leelawadee UI Semilight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792C8" id="Group 647" o:spid="_x0000_s1031" style="position:absolute;margin-left:-22.85pt;margin-top:90.3pt;width:188.05pt;height:435.7pt;z-index:250090496;mso-width-relative:margin;mso-height-relative:margin" coordorigin="172" coordsize="24447,55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">
                <v:rect id="Rectangle 53" o:spid="_x0000_s1032" style="position:absolute;left:172;top:258;width:24448;height:55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" fillcolor="white [3212]" stroked="f" strokeweight="1pt">
                  <v:shadow on="t" color="black" opacity="26214f" origin=".5,-.5" offset="-.74836mm,.74836mm"/>
                </v:rect>
                <v:shape id="Text Box 7" o:spid="_x0000_s1033" type="#_x0000_t202" style="position:absolute;left:591;top:7186;width:23190;height:4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" filled="f" stroked="f" strokeweight="2.2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szCs w:val="20"/>
                          </w:rPr>
                          <w:id w:val="-1948462782"/>
                          <w:showingPlcHdr/>
                        </w:sdtPr>
                        <w:sdtContent>
                          <w:p w14:paraId="0E9B6626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</w:pPr>
                            <w:r w:rsidRPr="00F3390A"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  <w:t>(such as)</w:t>
                            </w:r>
                          </w:p>
                          <w:p w14:paraId="7AAA8689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7AF82197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F3390A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What our students like about our school…..</w:t>
                            </w:r>
                          </w:p>
                          <w:p w14:paraId="1C2D8662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19892011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F3390A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PAC Information …..</w:t>
                            </w:r>
                          </w:p>
                          <w:p w14:paraId="3C9FE413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5CFD73B5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F3390A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What our parents say about our school….</w:t>
                            </w:r>
                          </w:p>
                          <w:p w14:paraId="024CD98C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59428DD3" w14:textId="77777777" w:rsidR="006B1454" w:rsidRPr="00F3390A" w:rsidRDefault="006B1454" w:rsidP="00F71E1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F3390A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How you consult with community…</w:t>
                            </w:r>
                          </w:p>
                          <w:p w14:paraId="6947B9CF" w14:textId="77777777" w:rsidR="006B1454" w:rsidRPr="00F3390A" w:rsidRDefault="006B1454" w:rsidP="00F71E1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sdtContent>
                      </w:sdt>
                      <w:p w14:paraId="190DF040" w14:textId="77777777" w:rsidR="006B1454" w:rsidRPr="00F3390A" w:rsidRDefault="006B1454" w:rsidP="00191921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6" o:spid="_x0000_s1034" type="#_x0000_t202" style="position:absolute;left:172;width:24448;height:6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" filled="f" stroked="f" strokeweight="5.25pt">
                  <v:textbox>
                    <w:txbxContent>
                      <w:p w14:paraId="4AF11A1E" w14:textId="77777777" w:rsidR="006B1454" w:rsidRPr="00E9403D" w:rsidRDefault="006B1454" w:rsidP="00E9403D">
                        <w:pPr>
                          <w:spacing w:before="40" w:after="0" w:line="320" w:lineRule="exact"/>
                          <w:ind w:left="72"/>
                          <w:rPr>
                            <w:rFonts w:ascii="Leelawadee UI Semilight" w:hAnsi="Leelawadee UI Semilight" w:cs="Leelawadee UI Semilight"/>
                            <w:b/>
                            <w:color w:val="365F91" w:themeColor="accent1" w:themeShade="BF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9403D">
                          <w:rPr>
                            <w:rFonts w:ascii="Leelawadee UI Semilight" w:hAnsi="Leelawadee UI Semilight" w:cs="Leelawadee UI Semilight"/>
                            <w:b/>
                            <w:color w:val="365F91" w:themeColor="accent1" w:themeShade="BF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SCHOOL </w:t>
                        </w:r>
                      </w:p>
                      <w:p w14:paraId="1E83C425" w14:textId="77777777" w:rsidR="006B1454" w:rsidRPr="00E9403D" w:rsidRDefault="006B1454" w:rsidP="00E9403D">
                        <w:pPr>
                          <w:spacing w:after="240" w:line="300" w:lineRule="exact"/>
                          <w:ind w:left="72"/>
                          <w:rPr>
                            <w:rFonts w:ascii="Leelawadee UI Semilight" w:hAnsi="Leelawadee UI Semilight" w:cs="Leelawadee UI Semilight"/>
                            <w:b/>
                            <w:color w:val="365F91" w:themeColor="accent1" w:themeShade="BF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9403D">
                          <w:rPr>
                            <w:rFonts w:ascii="Leelawadee UI Semilight" w:hAnsi="Leelawadee UI Semilight" w:cs="Leelawadee UI Semilight"/>
                            <w:b/>
                            <w:color w:val="365F91" w:themeColor="accent1" w:themeShade="BF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4BAE">
        <w:rPr>
          <w:noProof/>
        </w:rPr>
        <mc:AlternateContent>
          <mc:Choice Requires="wpg">
            <w:drawing>
              <wp:anchor distT="0" distB="0" distL="114300" distR="114300" simplePos="0" relativeHeight="250065920" behindDoc="0" locked="0" layoutInCell="1" allowOverlap="1" wp14:anchorId="38DB7FCD" wp14:editId="641C67A2">
                <wp:simplePos x="0" y="0"/>
                <wp:positionH relativeFrom="column">
                  <wp:posOffset>2276475</wp:posOffset>
                </wp:positionH>
                <wp:positionV relativeFrom="paragraph">
                  <wp:posOffset>1148080</wp:posOffset>
                </wp:positionV>
                <wp:extent cx="4451350" cy="4530090"/>
                <wp:effectExtent l="57150" t="19050" r="6350" b="9906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0" cy="4530090"/>
                          <a:chOff x="-21047" y="-19512"/>
                          <a:chExt cx="4622838" cy="4639848"/>
                        </a:xfrm>
                      </wpg:grpSpPr>
                      <wps:wsp>
                        <wps:cNvPr id="640" name="Rectangle 640"/>
                        <wps:cNvSpPr/>
                        <wps:spPr>
                          <a:xfrm>
                            <a:off x="8626" y="0"/>
                            <a:ext cx="4558352" cy="46203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5" name="Group 645"/>
                        <wpg:cNvGrpSpPr/>
                        <wpg:grpSpPr>
                          <a:xfrm>
                            <a:off x="-21047" y="-19512"/>
                            <a:ext cx="4622838" cy="4560981"/>
                            <a:chOff x="-21047" y="-19512"/>
                            <a:chExt cx="4622838" cy="4560981"/>
                          </a:xfrm>
                        </wpg:grpSpPr>
                        <wps:wsp>
                          <wps:cNvPr id="45" name="Text Box 45"/>
                          <wps:cNvSpPr txBox="1"/>
                          <wps:spPr>
                            <a:xfrm>
                              <a:off x="77873" y="760113"/>
                              <a:ext cx="4450506" cy="37813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4"/>
                                    <w:szCs w:val="24"/>
                                  </w:rPr>
                                  <w:id w:val="1141780456"/>
                                  <w:showingPlcHdr/>
                                </w:sdtPr>
                                <w:sdtContent>
                                  <w:p w14:paraId="3D1377D9" w14:textId="77777777" w:rsidR="006B1454" w:rsidRPr="00F3390A" w:rsidRDefault="006B1454" w:rsidP="00F71E1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4"/>
                                        <w:szCs w:val="24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6E5BA47E" w14:textId="77777777" w:rsidR="006B1454" w:rsidRPr="00F3390A" w:rsidRDefault="006B1454" w:rsidP="002C7176">
                                <w:pPr>
                                  <w:rPr>
                                    <w:rFonts w:ascii="Century Gothic" w:hAnsi="Century Gothic" w:cstheme="minorHAnsi"/>
                                    <w:color w:val="244061" w:themeColor="accent1" w:themeShade="8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Group 57"/>
                          <wpg:cNvGrpSpPr/>
                          <wpg:grpSpPr>
                            <a:xfrm>
                              <a:off x="-21047" y="-19512"/>
                              <a:ext cx="4622838" cy="779624"/>
                              <a:chOff x="-17085" y="-21608"/>
                              <a:chExt cx="2661643" cy="863397"/>
                            </a:xfrm>
                            <a:effectLst/>
                          </wpg:grpSpPr>
                          <wps:wsp>
                            <wps:cNvPr id="35" name="Text Box 35"/>
                            <wps:cNvSpPr txBox="1"/>
                            <wps:spPr>
                              <a:xfrm>
                                <a:off x="-17085" y="-21608"/>
                                <a:ext cx="2619375" cy="8112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E16D64" w14:textId="17A65DF9" w:rsidR="006B1454" w:rsidRPr="00E9403D" w:rsidRDefault="006B1454" w:rsidP="0001574D">
                                  <w:pPr>
                                    <w:spacing w:after="480"/>
                                    <w:rPr>
                                      <w:rFonts w:ascii="Leelawadee UI Semilight" w:hAnsi="Leelawadee UI Semilight" w:cs="Leelawadee UI Semilight"/>
                                      <w:b/>
                                      <w:color w:val="365F91" w:themeColor="accent1" w:themeShade="BF"/>
                                      <w:spacing w:val="20"/>
                                      <w:sz w:val="4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Leelawadee UI Semilight" w:hAnsi="Leelawadee UI Semilight" w:cs="Leelawadee UI Semilight"/>
                                      <w:b/>
                                      <w:color w:val="365F91" w:themeColor="accent1" w:themeShade="BF"/>
                                      <w:spacing w:val="20"/>
                                      <w:sz w:val="4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E9403D">
                                    <w:rPr>
                                      <w:rFonts w:ascii="Leelawadee UI Semilight" w:hAnsi="Leelawadee UI Semilight" w:cs="Leelawadee UI Semilight"/>
                                      <w:b/>
                                      <w:color w:val="365F91" w:themeColor="accent1" w:themeShade="BF"/>
                                      <w:spacing w:val="20"/>
                                      <w:sz w:val="4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OUR 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25690" y="260227"/>
                                <a:ext cx="2618868" cy="5815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A9763" w14:textId="7576A4E8" w:rsidR="006B1454" w:rsidRPr="00E9403D" w:rsidRDefault="006B1454" w:rsidP="0001574D">
                                  <w:pPr>
                                    <w:spacing w:after="0"/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pacing w:val="20"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pacing w:val="20"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E9403D"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pacing w:val="20"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THE STORY/JOURNEY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B7FCD" id="Group 646" o:spid="_x0000_s1035" style="position:absolute;margin-left:179.25pt;margin-top:90.4pt;width:350.5pt;height:356.7pt;z-index:250065920;mso-width-relative:margin;mso-height-relative:margin" coordorigin="-210,-195" coordsize="46228,46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">
                <v:rect id="Rectangle 640" o:spid="_x0000_s1036" style="position:absolute;left:86;width:45583;height:46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" fillcolor="white [3212]" stroked="f" strokeweight="1pt">
                  <v:shadow on="t" color="black" opacity="26214f" origin=".5,-.5" offset="-.74836mm,.74836mm"/>
                </v:rect>
                <v:group id="Group 645" o:spid="_x0000_s1037" style="position:absolute;left:-210;top:-195;width:46227;height:45609" coordorigin="-210,-195" coordsize="46228,4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Text Box 45" o:spid="_x0000_s1038" type="#_x0000_t202" style="position:absolute;left:778;top:7601;width:44505;height:3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4"/>
                              <w:szCs w:val="24"/>
                            </w:rPr>
                            <w:id w:val="1141780456"/>
                            <w:showingPlcHdr/>
                          </w:sdtPr>
                          <w:sdtContent>
                            <w:p w14:paraId="3D1377D9" w14:textId="77777777" w:rsidR="006B1454" w:rsidRPr="00F3390A" w:rsidRDefault="006B1454" w:rsidP="00F71E1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4"/>
                                  <w:szCs w:val="24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6E5BA47E" w14:textId="77777777" w:rsidR="006B1454" w:rsidRPr="00F3390A" w:rsidRDefault="006B1454" w:rsidP="002C7176">
                          <w:pPr>
                            <w:rPr>
                              <w:rFonts w:ascii="Century Gothic" w:hAnsi="Century Gothic" w:cstheme="minorHAnsi"/>
                              <w:color w:val="244061" w:themeColor="accent1" w:themeShade="8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57" o:spid="_x0000_s1039" style="position:absolute;left:-210;top:-195;width:46227;height:7796" coordorigin="-170,-216" coordsize="26616,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Text Box 35" o:spid="_x0000_s1040" type="#_x0000_t202" style="position:absolute;left:-170;top:-216;width:26192;height:8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" filled="f" stroked="f" strokeweight=".5pt">
                      <v:textbox>
                        <w:txbxContent>
                          <w:p w14:paraId="5AE16D64" w14:textId="17A65DF9" w:rsidR="006B1454" w:rsidRPr="00E9403D" w:rsidRDefault="006B1454" w:rsidP="0001574D">
                            <w:pPr>
                              <w:spacing w:after="480"/>
                              <w:rPr>
                                <w:rFonts w:ascii="Leelawadee UI Semilight" w:hAnsi="Leelawadee UI Semilight" w:cs="Leelawadee UI Semilight"/>
                                <w:b/>
                                <w:color w:val="365F91" w:themeColor="accent1" w:themeShade="BF"/>
                                <w:spacing w:val="20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eelawadee UI Semilight" w:hAnsi="Leelawadee UI Semilight" w:cs="Leelawadee UI Semilight"/>
                                <w:b/>
                                <w:color w:val="365F91" w:themeColor="accent1" w:themeShade="BF"/>
                                <w:spacing w:val="20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9403D">
                              <w:rPr>
                                <w:rFonts w:ascii="Leelawadee UI Semilight" w:hAnsi="Leelawadee UI Semilight" w:cs="Leelawadee UI Semilight"/>
                                <w:b/>
                                <w:color w:val="365F91" w:themeColor="accent1" w:themeShade="BF"/>
                                <w:spacing w:val="20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OUR SCHOOL</w:t>
                            </w:r>
                          </w:p>
                        </w:txbxContent>
                      </v:textbox>
                    </v:shape>
                    <v:shape id="Text Box 38" o:spid="_x0000_s1041" type="#_x0000_t202" style="position:absolute;left:256;top:2602;width:26189;height:5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jT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Y9CX9ALn5BwAA//8DAFBLAQItABQABgAIAAAAIQDb4fbL7gAAAIUBAAATAAAAAAAAAAAAAAAA&#10;AAAAAABbQ29udGVudF9UeXBlc10ueG1sUEsBAi0AFAAGAAgAAAAhAFr0LFu/AAAAFQEAAAsAAAAA&#10;AAAAAAAAAAAAHwEAAF9yZWxzLy5yZWxzUEsBAi0AFAAGAAgAAAAhAKQueNPBAAAA2wAAAA8AAAAA&#10;AAAAAAAAAAAABwIAAGRycy9kb3ducmV2LnhtbFBLBQYAAAAAAwADALcAAAD1AgAAAAA=&#10;" filled="f" stroked="f" strokeweight=".5pt">
                      <v:textbox>
                        <w:txbxContent>
                          <w:p w14:paraId="341A9763" w14:textId="7576A4E8" w:rsidR="006B1454" w:rsidRPr="00E9403D" w:rsidRDefault="006B1454" w:rsidP="0001574D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pacing w:val="2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pacing w:val="2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9403D"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pacing w:val="2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STORY/JOURNEY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01574D"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27E25CA1" wp14:editId="6F661528">
                <wp:simplePos x="0" y="0"/>
                <wp:positionH relativeFrom="column">
                  <wp:posOffset>-314325</wp:posOffset>
                </wp:positionH>
                <wp:positionV relativeFrom="paragraph">
                  <wp:posOffset>1710055</wp:posOffset>
                </wp:positionV>
                <wp:extent cx="1280160" cy="2540"/>
                <wp:effectExtent l="0" t="19050" r="53340" b="5461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25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1709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86B2D" id="Straight Connector 31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75pt,134.65pt" to="76.0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" strokecolor="#11709f" strokeweight="4.5pt">
                <v:stroke joinstyle="miter"/>
              </v:line>
            </w:pict>
          </mc:Fallback>
        </mc:AlternateContent>
      </w:r>
      <w:r w:rsidR="0001574D">
        <w:rPr>
          <w:noProof/>
        </w:rPr>
        <mc:AlternateContent>
          <mc:Choice Requires="wps">
            <w:drawing>
              <wp:anchor distT="0" distB="0" distL="114300" distR="114300" simplePos="0" relativeHeight="250101760" behindDoc="0" locked="0" layoutInCell="1" allowOverlap="1" wp14:anchorId="10313472" wp14:editId="5E35165A">
                <wp:simplePos x="0" y="0"/>
                <wp:positionH relativeFrom="column">
                  <wp:posOffset>2287905</wp:posOffset>
                </wp:positionH>
                <wp:positionV relativeFrom="paragraph">
                  <wp:posOffset>1823720</wp:posOffset>
                </wp:positionV>
                <wp:extent cx="1828800" cy="2540"/>
                <wp:effectExtent l="0" t="19050" r="38100" b="54610"/>
                <wp:wrapNone/>
                <wp:docPr id="648" name="Straight Connector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5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11709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91743" id="Straight Connector 648" o:spid="_x0000_s1026" style="position:absolute;z-index:2501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15pt,143.6pt" to="324.15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" strokecolor="#11709f" strokeweight="4.5pt">
                <v:stroke joinstyle="miter"/>
              </v:line>
            </w:pict>
          </mc:Fallback>
        </mc:AlternateContent>
      </w:r>
      <w:r w:rsidR="00F71298"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49789440" behindDoc="0" locked="0" layoutInCell="1" allowOverlap="1" wp14:anchorId="328C1157" wp14:editId="35A75E80">
                <wp:simplePos x="0" y="0"/>
                <wp:positionH relativeFrom="margin">
                  <wp:posOffset>-372374</wp:posOffset>
                </wp:positionH>
                <wp:positionV relativeFrom="paragraph">
                  <wp:posOffset>6160807</wp:posOffset>
                </wp:positionV>
                <wp:extent cx="3827662" cy="2221865"/>
                <wp:effectExtent l="0" t="0" r="116205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823">
                          <a:off x="0" y="0"/>
                          <a:ext cx="3827662" cy="222186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alphaModFix amt="11000"/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 l="-26943" t="-38283" r="-4" b="-1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81E7" id="Rectangle 59" o:spid="_x0000_s1026" style="position:absolute;margin-left:-29.3pt;margin-top:485.1pt;width:301.4pt;height:174.95pt;rotation:-1231178fd;z-index:24978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" stroked="f" strokeweight="1pt">
                <v:fill r:id="rId22" o:title="" opacity="7209f" recolor="t" rotate="t" type="frame"/>
                <v:imagedata recolortarget="#727272 [1449]"/>
                <w10:wrap anchorx="margin"/>
              </v:rect>
            </w:pict>
          </mc:Fallback>
        </mc:AlternateContent>
      </w:r>
      <w:r w:rsidR="007D3022"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49996288" behindDoc="0" locked="0" layoutInCell="1" allowOverlap="1" wp14:anchorId="5DC85F36" wp14:editId="70E12C3D">
                <wp:simplePos x="0" y="0"/>
                <wp:positionH relativeFrom="leftMargin">
                  <wp:posOffset>5514975</wp:posOffset>
                </wp:positionH>
                <wp:positionV relativeFrom="paragraph">
                  <wp:posOffset>6099175</wp:posOffset>
                </wp:positionV>
                <wp:extent cx="1883664" cy="2093976"/>
                <wp:effectExtent l="0" t="0" r="2540" b="1905"/>
                <wp:wrapNone/>
                <wp:docPr id="641" name="Rect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664" cy="2093976"/>
                        </a:xfrm>
                        <a:prstGeom prst="rect">
                          <a:avLst/>
                        </a:prstGeom>
                        <a:solidFill>
                          <a:srgbClr val="1170A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6EAA" id="Rectangle 641" o:spid="_x0000_s1026" style="position:absolute;margin-left:434.25pt;margin-top:480.25pt;width:148.3pt;height:164.9pt;z-index:249996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" fillcolor="#1170a0" stroked="f" strokeweight="1pt">
                <w10:wrap anchorx="margin"/>
              </v:rect>
            </w:pict>
          </mc:Fallback>
        </mc:AlternateContent>
      </w:r>
      <w:r w:rsidR="007D3022"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49778176" behindDoc="0" locked="0" layoutInCell="1" allowOverlap="1" wp14:anchorId="01E3BC6D" wp14:editId="096B14E7">
                <wp:simplePos x="0" y="0"/>
                <wp:positionH relativeFrom="leftMargin">
                  <wp:posOffset>3248025</wp:posOffset>
                </wp:positionH>
                <wp:positionV relativeFrom="paragraph">
                  <wp:posOffset>6101080</wp:posOffset>
                </wp:positionV>
                <wp:extent cx="1883664" cy="2093976"/>
                <wp:effectExtent l="0" t="0" r="2540" b="190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664" cy="2093976"/>
                        </a:xfrm>
                        <a:prstGeom prst="rect">
                          <a:avLst/>
                        </a:prstGeom>
                        <a:solidFill>
                          <a:srgbClr val="1170A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F5092" id="Rectangle 63" o:spid="_x0000_s1026" style="position:absolute;margin-left:255.75pt;margin-top:480.4pt;width:148.3pt;height:164.9pt;z-index:24977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" fillcolor="#1170a0" stroked="f" strokeweight="1pt">
                <w10:wrap anchorx="margin"/>
              </v:rect>
            </w:pict>
          </mc:Fallback>
        </mc:AlternateContent>
      </w:r>
      <w:r w:rsidR="00DC3C58" w:rsidRPr="007F5864">
        <w:br w:type="page"/>
      </w:r>
    </w:p>
    <w:p w14:paraId="7784D457" w14:textId="361A0186" w:rsidR="00B20A00" w:rsidRDefault="00610913" w:rsidP="000A6A4E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3671423" behindDoc="0" locked="0" layoutInCell="1" allowOverlap="1" wp14:anchorId="3615924B" wp14:editId="643D4FBB">
                <wp:simplePos x="0" y="0"/>
                <wp:positionH relativeFrom="column">
                  <wp:posOffset>390525</wp:posOffset>
                </wp:positionH>
                <wp:positionV relativeFrom="paragraph">
                  <wp:posOffset>-30480</wp:posOffset>
                </wp:positionV>
                <wp:extent cx="5924550" cy="1020445"/>
                <wp:effectExtent l="95250" t="38100" r="38100" b="10350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020445"/>
                          <a:chOff x="438150" y="333375"/>
                          <a:chExt cx="5924550" cy="1020445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438150" y="333375"/>
                            <a:ext cx="5924550" cy="1020445"/>
                            <a:chOff x="0" y="0"/>
                            <a:chExt cx="6477000" cy="1020445"/>
                          </a:xfrm>
                        </wpg:grpSpPr>
                        <wps:wsp>
                          <wps:cNvPr id="42" name="Rectangle 42"/>
                          <wps:cNvSpPr/>
                          <wps:spPr>
                            <a:xfrm>
                              <a:off x="0" y="0"/>
                              <a:ext cx="6477000" cy="1020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37137630" name="Group 937137630"/>
                          <wpg:cNvGrpSpPr/>
                          <wpg:grpSpPr>
                            <a:xfrm>
                              <a:off x="28575" y="19050"/>
                              <a:ext cx="6410325" cy="971550"/>
                              <a:chOff x="-2053207" y="-114153"/>
                              <a:chExt cx="6411229" cy="972060"/>
                            </a:xfrm>
                            <a:solidFill>
                              <a:schemeClr val="bg1"/>
                            </a:solidFill>
                            <a:effectLst/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043681" y="-114153"/>
                                <a:ext cx="2724534" cy="3335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BBF85B2" w14:textId="6AE2D423" w:rsidR="006B1454" w:rsidRPr="006D4BAE" w:rsidRDefault="006B1454" w:rsidP="002B0BBD">
                                  <w:pPr>
                                    <w:spacing w:after="0"/>
                                    <w:rPr>
                                      <w:rFonts w:asciiTheme="minorHAnsi" w:eastAsia="Yu Gothic Light" w:hAnsiTheme="minorHAnsi" w:cstheme="minorHAnsi"/>
                                      <w:color w:val="11709F"/>
                                      <w:sz w:val="36"/>
                                      <w:szCs w:val="32"/>
                                    </w:rPr>
                                  </w:pPr>
                                  <w:r w:rsidRPr="006D4BAE">
                                    <w:rPr>
                                      <w:rFonts w:asciiTheme="minorHAnsi" w:eastAsia="Yu Gothic Light" w:hAnsiTheme="minorHAnsi" w:cstheme="minorHAnsi"/>
                                      <w:color w:val="11709F"/>
                                      <w:sz w:val="36"/>
                                      <w:szCs w:val="32"/>
                                    </w:rPr>
                                    <w:t>SUPPORTIVE SPACES</w:t>
                                  </w:r>
                                </w:p>
                              </w:txbxContent>
                            </wps:txbx>
                            <wps:bodyPr rot="0" vert="horz" wrap="square" lIns="91440" tIns="0" rIns="0" bIns="0" anchor="t" anchorCtr="0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/>
                            <wps:spPr>
                              <a:xfrm>
                                <a:off x="-2053207" y="286107"/>
                                <a:ext cx="6411229" cy="57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bevel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Century Gothic" w:hAnsi="Century Gothic"/>
                                      <w:b w:val="0"/>
                                      <w:color w:val="auto"/>
                                      <w:sz w:val="20"/>
                                      <w:szCs w:val="20"/>
                                    </w:rPr>
                                    <w:id w:val="-662697319"/>
                                    <w:showingPlcHdr/>
                                  </w:sdtPr>
                                  <w:sdtContent>
                                    <w:p w14:paraId="670DC067" w14:textId="77777777" w:rsidR="006B1454" w:rsidRPr="00F3390A" w:rsidRDefault="006B1454" w:rsidP="0084774F">
                                      <w:pPr>
                                        <w:pStyle w:val="SD28H3-MediumBlue"/>
                                        <w:rPr>
                                          <w:rFonts w:ascii="Century Gothic" w:hAnsi="Century Gothic"/>
                                          <w:b w:val="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F3390A">
                                        <w:rPr>
                                          <w:rStyle w:val="PlaceholderText"/>
                                          <w:rFonts w:ascii="Century Gothic" w:hAnsi="Century Gothic"/>
                                          <w:b w:val="0"/>
                                          <w:sz w:val="20"/>
                                          <w:szCs w:val="20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  <w:p w14:paraId="7DFC1E56" w14:textId="7BC53122" w:rsidR="006B1454" w:rsidRPr="00F3390A" w:rsidRDefault="006B1454" w:rsidP="00E56393">
                                  <w:pPr>
                                    <w:rPr>
                                      <w:rFonts w:ascii="Century Gothic" w:hAnsi="Century Gothic"/>
                                      <w:color w:val="11709F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7" name="Straight Connector 27"/>
                        <wps:cNvCnPr/>
                        <wps:spPr>
                          <a:xfrm>
                            <a:off x="438150" y="695325"/>
                            <a:ext cx="173736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5924B" id="Group 49" o:spid="_x0000_s1042" style="position:absolute;margin-left:30.75pt;margin-top:-2.4pt;width:466.5pt;height:80.35pt;z-index:253671423;mso-width-relative:margin;mso-height-relative:margin" coordorigin="4381,3333" coordsize="59245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">
                <v:group id="Group 48" o:spid="_x0000_s1043" style="position:absolute;left:4381;top:3333;width:59246;height:10205" coordsize="64770,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Rectangle 42" o:spid="_x0000_s1044" style="position:absolute;width:64770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" fillcolor="white [3212]" stroked="f" strokeweight="1pt">
                    <v:shadow on="t" color="black" opacity="26214f" origin=".5,-.5" offset="-.74836mm,.74836mm"/>
                  </v:rect>
                  <v:group id="Group 937137630" o:spid="_x0000_s1045" style="position:absolute;left:285;top:190;width:64104;height:9716" coordorigin="-20532,-1141" coordsize="64112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">
                    <v:shape id="_x0000_s1046" type="#_x0000_t202" style="position:absolute;left:-20436;top:-1141;width:2724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" filled="f" stroked="f" strokeweight="3pt">
                      <v:textbox inset=",0,0,0">
                        <w:txbxContent>
                          <w:p w14:paraId="1BBF85B2" w14:textId="6AE2D423" w:rsidR="006B1454" w:rsidRPr="006D4BAE" w:rsidRDefault="006B1454" w:rsidP="002B0BBD">
                            <w:pPr>
                              <w:spacing w:after="0"/>
                              <w:rPr>
                                <w:rFonts w:asciiTheme="minorHAnsi" w:eastAsia="Yu Gothic Light" w:hAnsiTheme="minorHAnsi" w:cstheme="minorHAnsi"/>
                                <w:color w:val="11709F"/>
                                <w:sz w:val="36"/>
                                <w:szCs w:val="32"/>
                              </w:rPr>
                            </w:pPr>
                            <w:r w:rsidRPr="006D4BAE">
                              <w:rPr>
                                <w:rFonts w:asciiTheme="minorHAnsi" w:eastAsia="Yu Gothic Light" w:hAnsiTheme="minorHAnsi" w:cstheme="minorHAnsi"/>
                                <w:color w:val="11709F"/>
                                <w:sz w:val="36"/>
                                <w:szCs w:val="32"/>
                              </w:rPr>
                              <w:t>SUPPORTIVE SPACES</w:t>
                            </w:r>
                          </w:p>
                        </w:txbxContent>
                      </v:textbox>
                    </v:shape>
                    <v:shape id="Text Box 14" o:spid="_x0000_s1047" type="#_x0000_t202" style="position:absolute;left:-20532;top:2861;width:64112;height: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" filled="f" stroked="f" strokeweight=".5pt">
                      <v:stroke joinstyle="bevel"/>
                      <v:textbo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d w:val="-662697319"/>
                              <w:showingPlcHdr/>
                            </w:sdtPr>
                            <w:sdtContent>
                              <w:p w14:paraId="670DC067" w14:textId="77777777" w:rsidR="006B1454" w:rsidRPr="00F3390A" w:rsidRDefault="006B1454" w:rsidP="0084774F">
                                <w:pPr>
                                  <w:pStyle w:val="SD28H3-MediumBlue"/>
                                  <w:rPr>
                                    <w:rFonts w:ascii="Century Gothic" w:hAnsi="Century Gothic"/>
                                    <w:b w:val="0"/>
                                    <w:sz w:val="20"/>
                                    <w:szCs w:val="20"/>
                                  </w:rPr>
                                </w:pPr>
                                <w:r w:rsidRPr="00F3390A">
                                  <w:rPr>
                                    <w:rStyle w:val="PlaceholderText"/>
                                    <w:rFonts w:ascii="Century Gothic" w:hAnsi="Century Gothic"/>
                                    <w:b w:val="0"/>
                                    <w:sz w:val="20"/>
                                    <w:szCs w:val="20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  <w:p w14:paraId="7DFC1E56" w14:textId="7BC53122" w:rsidR="006B1454" w:rsidRPr="00F3390A" w:rsidRDefault="006B1454" w:rsidP="00E56393">
                            <w:pPr>
                              <w:rPr>
                                <w:rFonts w:ascii="Century Gothic" w:hAnsi="Century Gothic"/>
                                <w:color w:val="11709F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line id="Straight Connector 27" o:spid="_x0000_s1048" style="position:absolute;visibility:visible;mso-wrap-style:square" from="4381,6953" to="21755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" strokecolor="#11709f" strokeweight="4.5pt">
                  <v:stroke joinstyle="miter"/>
                </v:line>
              </v:group>
            </w:pict>
          </mc:Fallback>
        </mc:AlternateContent>
      </w:r>
      <w:r w:rsidR="0079497D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3665791" behindDoc="0" locked="0" layoutInCell="1" allowOverlap="1" wp14:anchorId="12265D9C" wp14:editId="6D6CCE50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9FC4A" id="Rectangle 52" o:spid="_x0000_s1026" style="position:absolute;margin-left:-26.25pt;margin-top:-56.4pt;width:158.25pt;height:163.5pt;rotation:890612fd;z-index:253665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" stroked="f" strokeweight="1pt">
                <v:fill r:id="rId24" o:title="" opacity="6554f" recolor="t" rotate="t" type="frame"/>
                <v:imagedata grayscale="t" bilevel="t"/>
              </v:rect>
            </w:pict>
          </mc:Fallback>
        </mc:AlternateContent>
      </w:r>
      <w:r w:rsidR="009351A5"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49657344" behindDoc="1" locked="0" layoutInCell="1" allowOverlap="1" wp14:anchorId="33CD768C" wp14:editId="0233BCF1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9A545" id="Rectangle 29" o:spid="_x0000_s1026" style="position:absolute;margin-left:-53.25pt;margin-top:-84.35pt;width:610pt;height:791pt;z-index:-25365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" filled="f" strokecolor="white [3212]" strokeweight="27.5pt">
                <w10:wrap anchorx="margin"/>
              </v:rect>
            </w:pict>
          </mc:Fallback>
        </mc:AlternateContent>
      </w:r>
    </w:p>
    <w:p w14:paraId="3DD30903" w14:textId="15A26B2B" w:rsidR="00B759BC" w:rsidRDefault="00B759BC" w:rsidP="000A6A4E">
      <w:pPr>
        <w:pStyle w:val="SD28BodyFont-paraspaceafter"/>
      </w:pPr>
    </w:p>
    <w:p w14:paraId="640D9839" w14:textId="5FED7A6B" w:rsidR="00B759BC" w:rsidRPr="00B759BC" w:rsidRDefault="00B759BC" w:rsidP="00B759BC"/>
    <w:p w14:paraId="78959E44" w14:textId="57E887A3" w:rsidR="00B759BC" w:rsidRPr="00B759BC" w:rsidRDefault="00B759BC" w:rsidP="00B759BC"/>
    <w:p w14:paraId="1EE5958F" w14:textId="04916FD8" w:rsidR="00B759BC" w:rsidRPr="00B759BC" w:rsidRDefault="00610913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C55F763" wp14:editId="6B60ABE7">
                <wp:simplePos x="0" y="0"/>
                <wp:positionH relativeFrom="column">
                  <wp:posOffset>2200275</wp:posOffset>
                </wp:positionH>
                <wp:positionV relativeFrom="paragraph">
                  <wp:posOffset>228600</wp:posOffset>
                </wp:positionV>
                <wp:extent cx="4352925" cy="2209800"/>
                <wp:effectExtent l="76200" t="38100" r="47625" b="952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209800"/>
                          <a:chOff x="0" y="0"/>
                          <a:chExt cx="4352925" cy="2276475"/>
                        </a:xfrm>
                      </wpg:grpSpPr>
                      <wpg:grpSp>
                        <wpg:cNvPr id="937137629" name="Group 937137629"/>
                        <wpg:cNvGrpSpPr/>
                        <wpg:grpSpPr>
                          <a:xfrm>
                            <a:off x="0" y="0"/>
                            <a:ext cx="4352925" cy="2276475"/>
                            <a:chOff x="0" y="47625"/>
                            <a:chExt cx="4621842" cy="243076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13647" y="54591"/>
                              <a:ext cx="4608195" cy="24237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57142" y="414333"/>
                              <a:ext cx="4514854" cy="20050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bookmarkStart w:id="0" w:name="_GoBack" w:displacedByCustomXml="next"/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466123213"/>
                                  <w:showingPlcHdr/>
                                </w:sdtPr>
                                <w:sdtContent>
                                  <w:p w14:paraId="60A2D32F" w14:textId="77777777" w:rsidR="006B1454" w:rsidRPr="00F3390A" w:rsidRDefault="006B1454" w:rsidP="0084774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bookmarkEnd w:id="0" w:displacedByCustomXml="prev"/>
                              <w:p w14:paraId="32E3E843" w14:textId="77777777" w:rsidR="006B1454" w:rsidRPr="00F3390A" w:rsidRDefault="006B1454" w:rsidP="00393F49">
                                <w:pPr>
                                  <w:rPr>
                                    <w:rFonts w:ascii="Century Gothic" w:hAnsi="Century Gothic" w:cstheme="minorHAnsi"/>
                                    <w:color w:val="365F91" w:themeColor="accent1" w:themeShade="BF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2535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2560222" cy="318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9DC87" w14:textId="33D53242" w:rsidR="006B1454" w:rsidRPr="00A11E1B" w:rsidRDefault="006B1454" w:rsidP="00160B50">
                                <w:pP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  <w:t>ACTIONS/STRATEGIES: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" name="Straight Connector 34"/>
                        <wps:cNvCnPr/>
                        <wps:spPr>
                          <a:xfrm>
                            <a:off x="0" y="324138"/>
                            <a:ext cx="146304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5F763" id="Group 43" o:spid="_x0000_s1049" style="position:absolute;margin-left:173.25pt;margin-top:18pt;width:342.75pt;height:174pt;z-index:251647488;mso-width-relative:margin;mso-height-relative:margin" coordsize="43529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">
                <v:group id="Group 937137629" o:spid="_x0000_s1050" style="position:absolute;width:43529;height:22764" coordorigin=",476" coordsize="46218,2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">
                  <v:rect id="Rectangle 19" o:spid="_x0000_s1051" style="position:absolute;left:136;top:545;width:46082;height:24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" fillcolor="white [3212]" stroked="f" strokeweight="1pt">
                    <v:shadow on="t" color="black" opacity="26214f" origin=".5,-.5" offset="-.74836mm,.74836mm"/>
                  </v:rect>
                  <v:shape id="Text Box 15" o:spid="_x0000_s1052" type="#_x0000_t202" style="position:absolute;left:571;top:4143;width:45148;height:20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" filled="f" stroked="f" strokeweight=".5pt">
                    <v:stroke joinstyle="bevel"/>
                    <v:textbox>
                      <w:txbxContent>
                        <w:bookmarkStart w:id="1" w:name="_GoBack" w:displacedByCustomXml="next"/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466123213"/>
                            <w:showingPlcHdr/>
                          </w:sdtPr>
                          <w:sdtContent>
                            <w:p w14:paraId="60A2D32F" w14:textId="77777777" w:rsidR="006B1454" w:rsidRPr="00F3390A" w:rsidRDefault="006B1454" w:rsidP="0084774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bookmarkEnd w:id="1" w:displacedByCustomXml="prev"/>
                        <w:p w14:paraId="32E3E843" w14:textId="77777777" w:rsidR="006B1454" w:rsidRPr="00F3390A" w:rsidRDefault="006B1454" w:rsidP="00393F49">
                          <w:pPr>
                            <w:rPr>
                              <w:rFonts w:ascii="Century Gothic" w:hAnsi="Century Gothic" w:cstheme="minorHAnsi"/>
                              <w:color w:val="365F91" w:themeColor="accent1" w:themeShade="BF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53" type="#_x0000_t202" style="position:absolute;top:476;width:25602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" filled="f" stroked="f">
                    <v:textbox>
                      <w:txbxContent>
                        <w:p w14:paraId="0739DC87" w14:textId="33D53242" w:rsidR="006B1454" w:rsidRPr="00A11E1B" w:rsidRDefault="006B1454" w:rsidP="00160B50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  <w:t>ACTIONS/STRATEGIES:</w:t>
                          </w:r>
                        </w:p>
                      </w:txbxContent>
                    </v:textbox>
                  </v:shape>
                </v:group>
                <v:line id="Straight Connector 34" o:spid="_x0000_s1054" style="position:absolute;visibility:visible;mso-wrap-style:square" from="0,3241" to="14630,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" strokecolor="#11709f" strokeweight="4.5pt">
                  <v:stroke joinstyle="miter"/>
                </v:line>
              </v:group>
            </w:pict>
          </mc:Fallback>
        </mc:AlternateContent>
      </w:r>
    </w:p>
    <w:p w14:paraId="68A7565B" w14:textId="5A7C5F19" w:rsidR="00B759BC" w:rsidRDefault="00A91A9F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DD9C2A6" wp14:editId="4D02D2F9">
                <wp:simplePos x="0" y="0"/>
                <wp:positionH relativeFrom="margin">
                  <wp:posOffset>19050</wp:posOffset>
                </wp:positionH>
                <wp:positionV relativeFrom="paragraph">
                  <wp:posOffset>133985</wp:posOffset>
                </wp:positionV>
                <wp:extent cx="1773936" cy="5157216"/>
                <wp:effectExtent l="76200" t="19050" r="36195" b="10096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936" cy="5157216"/>
                          <a:chOff x="0" y="-19050"/>
                          <a:chExt cx="1776095" cy="53340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19050" y="0"/>
                            <a:ext cx="1757045" cy="531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0" y="323850"/>
                            <a:ext cx="91440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470691" name="Text Box 7"/>
                        <wps:cNvSpPr txBox="1"/>
                        <wps:spPr>
                          <a:xfrm>
                            <a:off x="19050" y="-19050"/>
                            <a:ext cx="1316539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F105D" w14:textId="77777777" w:rsidR="006B1454" w:rsidRPr="006D4BAE" w:rsidRDefault="006B1454" w:rsidP="006D4BAE">
                              <w:pPr>
                                <w:spacing w:after="240"/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4BAE"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Text Box 6"/>
                        <wps:cNvSpPr txBox="1"/>
                        <wps:spPr>
                          <a:xfrm>
                            <a:off x="57150" y="419100"/>
                            <a:ext cx="1670050" cy="483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371911165"/>
                                <w:showingPlcHdr/>
                              </w:sdtPr>
                              <w:sdtContent>
                                <w:p w14:paraId="3A1F5979" w14:textId="77777777" w:rsidR="006B1454" w:rsidRPr="00F3390A" w:rsidRDefault="006B1454" w:rsidP="0084774F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91A1210" w14:textId="0E801F0A" w:rsidR="006B1454" w:rsidRPr="00F3390A" w:rsidRDefault="006B1454" w:rsidP="0084774F">
                              <w:pPr>
                                <w:rPr>
                                  <w:rFonts w:ascii="Century Gothic" w:hAnsi="Century Gothic" w:cstheme="minorHAnsi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9C2A6" id="Group 50" o:spid="_x0000_s1055" style="position:absolute;margin-left:1.5pt;margin-top:10.55pt;width:139.7pt;height:406.1pt;z-index:251653632;mso-position-horizontal-relative:margin;mso-width-relative:margin;mso-height-relative:margin" coordorigin=",-190" coordsize="1776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">
                <v:rect id="Rectangle 25" o:spid="_x0000_s1056" style="position:absolute;left:190;width:17570;height:5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" fillcolor="white [3212]" stroked="f" strokeweight="1pt">
                  <v:shadow on="t" color="black" opacity="26214f" origin=".5,-.5" offset="-.74836mm,.74836mm"/>
                </v:rect>
                <v:line id="Straight Connector 41" o:spid="_x0000_s1057" style="position:absolute;visibility:visible;mso-wrap-style:square" from="0,3238" to="9144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" strokecolor="#11709f" strokeweight="4.5pt">
                  <v:stroke joinstyle="miter"/>
                </v:line>
                <v:shape id="Text Box 7" o:spid="_x0000_s1058" type="#_x0000_t202" style="position:absolute;left:190;top:-190;width:13165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" filled="f" stroked="f" strokeweight=".5pt">
                  <v:textbox>
                    <w:txbxContent>
                      <w:p w14:paraId="6EBF105D" w14:textId="77777777" w:rsidR="006B1454" w:rsidRPr="006D4BAE" w:rsidRDefault="006B1454" w:rsidP="006D4BAE">
                        <w:pPr>
                          <w:spacing w:after="240"/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4BAE"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</w:p>
                    </w:txbxContent>
                  </v:textbox>
                </v:shape>
                <v:shape id="Text Box 6" o:spid="_x0000_s1059" type="#_x0000_t202" style="position:absolute;left:571;top:4191;width:16701;height:4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371911165"/>
                          <w:showingPlcHdr/>
                        </w:sdtPr>
                        <w:sdtContent>
                          <w:p w14:paraId="3A1F5979" w14:textId="77777777" w:rsidR="006B1454" w:rsidRPr="00F3390A" w:rsidRDefault="006B1454" w:rsidP="0084774F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91A1210" w14:textId="0E801F0A" w:rsidR="006B1454" w:rsidRPr="00F3390A" w:rsidRDefault="006B1454" w:rsidP="0084774F">
                        <w:pPr>
                          <w:rPr>
                            <w:rFonts w:ascii="Century Gothic" w:hAnsi="Century Gothic" w:cstheme="minorHAnsi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A8BEDE" w14:textId="50D9A81C" w:rsidR="00B759BC" w:rsidRDefault="00B759BC" w:rsidP="00B759BC">
      <w:pPr>
        <w:tabs>
          <w:tab w:val="left" w:pos="5820"/>
        </w:tabs>
      </w:pPr>
      <w:r>
        <w:tab/>
      </w:r>
    </w:p>
    <w:p w14:paraId="42AF345F" w14:textId="1022745C" w:rsidR="00B759BC" w:rsidRPr="00B759BC" w:rsidRDefault="00B759BC" w:rsidP="00B759BC"/>
    <w:p w14:paraId="567905BD" w14:textId="4657C3D6" w:rsidR="00B759BC" w:rsidRPr="00B759BC" w:rsidRDefault="00B759BC" w:rsidP="00B759BC"/>
    <w:p w14:paraId="7BDE0CB5" w14:textId="54669C76" w:rsidR="00B759BC" w:rsidRPr="00B759BC" w:rsidRDefault="00B759BC" w:rsidP="00B759BC"/>
    <w:p w14:paraId="109A6EEC" w14:textId="63DF7FAA" w:rsidR="00B759BC" w:rsidRPr="00B759BC" w:rsidRDefault="00B759BC" w:rsidP="00B759BC"/>
    <w:p w14:paraId="0F9E0E42" w14:textId="3C20975F" w:rsidR="00B759BC" w:rsidRPr="00B759BC" w:rsidRDefault="00B759BC" w:rsidP="00B759BC"/>
    <w:p w14:paraId="3D95A822" w14:textId="408A006F" w:rsidR="00B759BC" w:rsidRPr="00B759BC" w:rsidRDefault="00B759BC" w:rsidP="00B759BC"/>
    <w:p w14:paraId="315FF5FF" w14:textId="71FFD186" w:rsidR="00B759BC" w:rsidRPr="00B759BC" w:rsidRDefault="00B759BC" w:rsidP="00B759BC"/>
    <w:p w14:paraId="496D02B7" w14:textId="78AC23BD" w:rsidR="00B759BC" w:rsidRPr="00B759BC" w:rsidRDefault="004301A2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6540C81" wp14:editId="59761E16">
                <wp:simplePos x="0" y="0"/>
                <wp:positionH relativeFrom="column">
                  <wp:posOffset>2209800</wp:posOffset>
                </wp:positionH>
                <wp:positionV relativeFrom="paragraph">
                  <wp:posOffset>43815</wp:posOffset>
                </wp:positionV>
                <wp:extent cx="4352544" cy="2133600"/>
                <wp:effectExtent l="95250" t="38100" r="29210" b="952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544" cy="2133600"/>
                          <a:chOff x="0" y="0"/>
                          <a:chExt cx="4608195" cy="2450465"/>
                        </a:xfrm>
                      </wpg:grpSpPr>
                      <wps:wsp>
                        <wps:cNvPr id="642" name="Rectangle 642"/>
                        <wps:cNvSpPr/>
                        <wps:spPr>
                          <a:xfrm>
                            <a:off x="0" y="9525"/>
                            <a:ext cx="4608195" cy="2440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0" y="358171"/>
                            <a:ext cx="640080" cy="254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80526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1662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3856C9" w14:textId="256B2613" w:rsidR="006B1454" w:rsidRPr="00A11E1B" w:rsidRDefault="006B1454" w:rsidP="00A11E1B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7622" y="393825"/>
                            <a:ext cx="4514537" cy="2006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219319977"/>
                                <w:showingPlcHdr/>
                              </w:sdtPr>
                              <w:sdtContent>
                                <w:p w14:paraId="583FEF0B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8B271CF" w14:textId="77777777" w:rsidR="006B1454" w:rsidRPr="00F3390A" w:rsidRDefault="006B1454" w:rsidP="00393F49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0C4D496" w14:textId="77777777" w:rsidR="006B1454" w:rsidRPr="00F3390A" w:rsidRDefault="006B1454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A1C55C8" w14:textId="77777777" w:rsidR="006B1454" w:rsidRPr="00F3390A" w:rsidRDefault="006B1454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40C81" id="Group 44" o:spid="_x0000_s1060" style="position:absolute;margin-left:174pt;margin-top:3.45pt;width:342.7pt;height:168pt;z-index:251649536;mso-width-relative:margin;mso-height-relative:margin" coordsize="46081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">
                <v:rect id="Rectangle 642" o:spid="_x0000_s1061" style="position:absolute;top:95;width:46081;height:24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" fillcolor="white [3212]" stroked="f" strokeweight="1pt">
                  <v:shadow on="t" color="black" opacity="26214f" origin=".5,-.5" offset="-.74836mm,.74836mm"/>
                </v:rect>
                <v:line id="Straight Connector 39" o:spid="_x0000_s1062" style="position:absolute;visibility:visible;mso-wrap-style:square" from="0,3581" to="6400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" strokecolor="#11709f" strokeweight="4.5pt">
                  <v:stroke joinstyle="miter"/>
                </v:line>
                <v:shape id="_x0000_s1063" type="#_x0000_t202" style="position:absolute;width:25416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" filled="f" stroked="f">
                  <v:textbox>
                    <w:txbxContent>
                      <w:p w14:paraId="263856C9" w14:textId="256B2613" w:rsidR="006B1454" w:rsidRPr="00A11E1B" w:rsidRDefault="006B1454" w:rsidP="00A11E1B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  <v:shape id="Text Box 16" o:spid="_x0000_s1064" type="#_x0000_t202" style="position:absolute;left:476;top:3938;width:45145;height:2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219319977"/>
                          <w:showingPlcHdr/>
                        </w:sdtPr>
                        <w:sdtContent>
                          <w:p w14:paraId="583FEF0B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8B271CF" w14:textId="77777777" w:rsidR="006B1454" w:rsidRPr="00F3390A" w:rsidRDefault="006B1454" w:rsidP="00393F49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40C4D496" w14:textId="77777777" w:rsidR="006B1454" w:rsidRPr="00F3390A" w:rsidRDefault="006B1454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5A1C55C8" w14:textId="77777777" w:rsidR="006B1454" w:rsidRPr="00F3390A" w:rsidRDefault="006B1454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60E0077" w14:textId="11094E6B" w:rsidR="00B759BC" w:rsidRPr="00B759BC" w:rsidRDefault="00B759BC" w:rsidP="00B759BC"/>
    <w:p w14:paraId="1234DB35" w14:textId="593F8F8E" w:rsidR="00B759BC" w:rsidRDefault="00B759BC" w:rsidP="00B759BC">
      <w:pPr>
        <w:jc w:val="center"/>
      </w:pPr>
    </w:p>
    <w:p w14:paraId="516EA3FC" w14:textId="7472EA24" w:rsidR="009351A5" w:rsidRDefault="00610913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D60749A" wp14:editId="0FEE2481">
                <wp:simplePos x="0" y="0"/>
                <wp:positionH relativeFrom="column">
                  <wp:posOffset>2200275</wp:posOffset>
                </wp:positionH>
                <wp:positionV relativeFrom="paragraph">
                  <wp:posOffset>1588770</wp:posOffset>
                </wp:positionV>
                <wp:extent cx="4352290" cy="2419350"/>
                <wp:effectExtent l="95250" t="38100" r="29210" b="952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2419350"/>
                          <a:chOff x="0" y="0"/>
                          <a:chExt cx="4608195" cy="223393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608195" cy="2233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0" y="281903"/>
                            <a:ext cx="128016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398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04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80420" w14:textId="3F03F7A6" w:rsidR="006B1454" w:rsidRPr="00A11E1B" w:rsidRDefault="006B1454" w:rsidP="00A11E1B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7625" y="318771"/>
                            <a:ext cx="4514215" cy="18815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2081274837"/>
                                <w:showingPlcHdr/>
                              </w:sdtPr>
                              <w:sdtContent>
                                <w:p w14:paraId="3B0DB0A7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17A9B65E" w14:textId="73AD905F" w:rsidR="006B1454" w:rsidRPr="00F3390A" w:rsidRDefault="006B1454" w:rsidP="002A3B7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64C604B2" w14:textId="77777777" w:rsidR="006B1454" w:rsidRPr="00F3390A" w:rsidRDefault="006B1454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1BAF049F" w14:textId="77777777" w:rsidR="006B1454" w:rsidRPr="00F3390A" w:rsidRDefault="006B1454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0749A" id="Group 47" o:spid="_x0000_s1065" style="position:absolute;margin-left:173.25pt;margin-top:125.1pt;width:342.7pt;height:190.5pt;z-index:251651584;mso-width-relative:margin;mso-height-relative:margin" coordsize="46081,2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">
                <v:rect id="Rectangle 23" o:spid="_x0000_s1066" style="position:absolute;width:46081;height:2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" fillcolor="white [3212]" stroked="f" strokeweight="1pt">
                  <v:shadow on="t" color="black" opacity="26214f" origin=".5,-.5" offset="-.74836mm,.74836mm"/>
                </v:rect>
                <v:line id="Straight Connector 40" o:spid="_x0000_s1067" style="position:absolute;visibility:visible;mso-wrap-style:square" from="0,2819" to="1280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" strokecolor="#11709f" strokeweight="4.5pt">
                  <v:stroke joinstyle="miter"/>
                </v:line>
                <v:shape id="_x0000_s1068" type="#_x0000_t202" style="position:absolute;width:25704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" filled="f" stroked="f">
                  <v:textbox>
                    <w:txbxContent>
                      <w:p w14:paraId="21680420" w14:textId="3F03F7A6" w:rsidR="006B1454" w:rsidRPr="00A11E1B" w:rsidRDefault="006B1454" w:rsidP="00A11E1B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  <v:shape id="Text Box 17" o:spid="_x0000_s1069" type="#_x0000_t202" style="position:absolute;left:476;top:3187;width:45142;height:18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2081274837"/>
                          <w:showingPlcHdr/>
                        </w:sdtPr>
                        <w:sdtContent>
                          <w:p w14:paraId="3B0DB0A7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17A9B65E" w14:textId="73AD905F" w:rsidR="006B1454" w:rsidRPr="00F3390A" w:rsidRDefault="006B1454" w:rsidP="002A3B7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64C604B2" w14:textId="77777777" w:rsidR="006B1454" w:rsidRPr="00F3390A" w:rsidRDefault="006B1454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1BAF049F" w14:textId="77777777" w:rsidR="006B1454" w:rsidRPr="00F3390A" w:rsidRDefault="006B1454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301A2">
        <w:rPr>
          <w:noProof/>
        </w:rPr>
        <w:drawing>
          <wp:anchor distT="0" distB="0" distL="114300" distR="114300" simplePos="0" relativeHeight="251643392" behindDoc="0" locked="0" layoutInCell="1" allowOverlap="1" wp14:anchorId="533B7B66" wp14:editId="50BC6CA4">
            <wp:simplePos x="0" y="0"/>
            <wp:positionH relativeFrom="margin">
              <wp:posOffset>28575</wp:posOffset>
            </wp:positionH>
            <wp:positionV relativeFrom="paragraph">
              <wp:posOffset>2371090</wp:posOffset>
            </wp:positionV>
            <wp:extent cx="1773936" cy="1801368"/>
            <wp:effectExtent l="57150" t="0" r="17145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9BC">
        <w:br w:type="page"/>
      </w:r>
      <w:r w:rsidR="009351A5" w:rsidRPr="009351A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53D8C4" wp14:editId="67A0AD03">
                <wp:simplePos x="0" y="0"/>
                <wp:positionH relativeFrom="margin">
                  <wp:posOffset>2018030</wp:posOffset>
                </wp:positionH>
                <wp:positionV relativeFrom="paragraph">
                  <wp:posOffset>3468683</wp:posOffset>
                </wp:positionV>
                <wp:extent cx="4607560" cy="2182495"/>
                <wp:effectExtent l="0" t="0" r="0" b="0"/>
                <wp:wrapNone/>
                <wp:docPr id="1543398851" name="Text Box 1543398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218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bevel/>
                        </a:ln>
                        <a:effectLst/>
                      </wps:spPr>
                      <wps:txbx>
                        <w:txbxContent>
                          <w:p w14:paraId="1FDBA26A" w14:textId="77777777" w:rsidR="006B1454" w:rsidRPr="00435BE7" w:rsidRDefault="006B1454" w:rsidP="009351A5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  <w:p w14:paraId="47F2869D" w14:textId="77777777" w:rsidR="006B1454" w:rsidRPr="00435BE7" w:rsidRDefault="006B1454" w:rsidP="009351A5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  <w:p w14:paraId="3E23012A" w14:textId="77777777" w:rsidR="006B1454" w:rsidRPr="00435BE7" w:rsidRDefault="006B1454" w:rsidP="009351A5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D8C4" id="Text Box 1543398851" o:spid="_x0000_s1070" type="#_x0000_t202" style="position:absolute;margin-left:158.9pt;margin-top:273.1pt;width:362.8pt;height:171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" filled="f" stroked="f" strokeweight=".5pt">
                <v:stroke joinstyle="bevel"/>
                <v:textbox>
                  <w:txbxContent>
                    <w:p w14:paraId="1FDBA26A" w14:textId="77777777" w:rsidR="006B1454" w:rsidRPr="00435BE7" w:rsidRDefault="006B1454" w:rsidP="009351A5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  <w:p w14:paraId="47F2869D" w14:textId="77777777" w:rsidR="006B1454" w:rsidRPr="00435BE7" w:rsidRDefault="006B1454" w:rsidP="009351A5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  <w:p w14:paraId="3E23012A" w14:textId="77777777" w:rsidR="006B1454" w:rsidRPr="00435BE7" w:rsidRDefault="006B1454" w:rsidP="009351A5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0D52A" w14:textId="694F01D5" w:rsidR="00A91A9F" w:rsidRDefault="00A91A9F" w:rsidP="00A91A9F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3698048" behindDoc="0" locked="0" layoutInCell="1" allowOverlap="1" wp14:anchorId="3724536E" wp14:editId="6047389E">
                <wp:simplePos x="0" y="0"/>
                <wp:positionH relativeFrom="column">
                  <wp:posOffset>390525</wp:posOffset>
                </wp:positionH>
                <wp:positionV relativeFrom="paragraph">
                  <wp:posOffset>-40005</wp:posOffset>
                </wp:positionV>
                <wp:extent cx="5924550" cy="1020445"/>
                <wp:effectExtent l="95250" t="38100" r="38100" b="1035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020445"/>
                          <a:chOff x="438150" y="333375"/>
                          <a:chExt cx="5924550" cy="1020445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438150" y="333375"/>
                            <a:ext cx="5924550" cy="1020445"/>
                            <a:chOff x="0" y="0"/>
                            <a:chExt cx="6477000" cy="1020445"/>
                          </a:xfrm>
                        </wpg:grpSpPr>
                        <wps:wsp>
                          <wps:cNvPr id="56" name="Rectangle 56"/>
                          <wps:cNvSpPr/>
                          <wps:spPr>
                            <a:xfrm>
                              <a:off x="0" y="0"/>
                              <a:ext cx="6477000" cy="1020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" name="Group 58"/>
                          <wpg:cNvGrpSpPr/>
                          <wpg:grpSpPr>
                            <a:xfrm>
                              <a:off x="17272" y="9525"/>
                              <a:ext cx="6421628" cy="981075"/>
                              <a:chOff x="-2064511" y="-123683"/>
                              <a:chExt cx="6422533" cy="981590"/>
                            </a:xfrm>
                            <a:solidFill>
                              <a:schemeClr val="bg1"/>
                            </a:solidFill>
                            <a:effectLst/>
                          </wpg:grpSpPr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064511" y="-123683"/>
                                <a:ext cx="4127756" cy="3335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D584BFE" w14:textId="77777777" w:rsidR="006B1454" w:rsidRPr="00A91A9F" w:rsidRDefault="006B1454" w:rsidP="00A91A9F">
                                  <w:pPr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</w:pPr>
                                  <w:r w:rsidRPr="00A91A9F"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  <w:t>EQUITY &amp; ENGAGEMENT - LITERACY</w:t>
                                  </w:r>
                                </w:p>
                                <w:p w14:paraId="0177EAA9" w14:textId="4BD8F5BE" w:rsidR="006B1454" w:rsidRPr="00A91A9F" w:rsidRDefault="006B1454" w:rsidP="00A91A9F">
                                  <w:pPr>
                                    <w:spacing w:after="0"/>
                                    <w:rPr>
                                      <w:rFonts w:asciiTheme="minorHAnsi" w:eastAsia="Yu Gothic Light" w:hAnsiTheme="minorHAnsi" w:cstheme="minorHAnsi"/>
                                      <w:color w:val="11709F"/>
                                      <w:sz w:val="4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>
                              <a:noAutofit/>
                            </wps:bodyPr>
                          </wps:wsp>
                          <wps:wsp>
                            <wps:cNvPr id="822182080" name="Text Box 822182080"/>
                            <wps:cNvSpPr txBox="1"/>
                            <wps:spPr>
                              <a:xfrm>
                                <a:off x="-2053207" y="286107"/>
                                <a:ext cx="6411229" cy="57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bevel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Century Gothic" w:hAnsi="Century Gothic"/>
                                      <w:b w:val="0"/>
                                      <w:color w:val="auto"/>
                                      <w:sz w:val="20"/>
                                      <w:szCs w:val="20"/>
                                    </w:rPr>
                                    <w:id w:val="-296694213"/>
                                    <w:showingPlcHdr/>
                                  </w:sdtPr>
                                  <w:sdtContent>
                                    <w:p w14:paraId="0D702DB9" w14:textId="77777777" w:rsidR="006B1454" w:rsidRPr="00F3390A" w:rsidRDefault="006B1454" w:rsidP="0084774F">
                                      <w:pPr>
                                        <w:pStyle w:val="SD28H3-MediumBlue"/>
                                        <w:rPr>
                                          <w:rFonts w:ascii="Century Gothic" w:hAnsi="Century Gothic"/>
                                          <w:color w:val="auto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F3390A">
                                        <w:rPr>
                                          <w:rStyle w:val="PlaceholderText"/>
                                          <w:rFonts w:ascii="Century Gothic" w:hAnsi="Century Gothic"/>
                                          <w:b w:val="0"/>
                                          <w:sz w:val="20"/>
                                          <w:szCs w:val="20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  <w:p w14:paraId="70721215" w14:textId="77777777" w:rsidR="006B1454" w:rsidRPr="00F3390A" w:rsidRDefault="006B1454" w:rsidP="00A91A9F">
                                  <w:pPr>
                                    <w:rPr>
                                      <w:rFonts w:ascii="Century Gothic" w:hAnsi="Century Gothic"/>
                                      <w:color w:val="11709F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22182081" name="Straight Connector 822182081"/>
                        <wps:cNvCnPr/>
                        <wps:spPr>
                          <a:xfrm>
                            <a:off x="438150" y="695325"/>
                            <a:ext cx="173736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4536E" id="Group 54" o:spid="_x0000_s1071" style="position:absolute;margin-left:30.75pt;margin-top:-3.15pt;width:466.5pt;height:80.35pt;z-index:253698048;mso-width-relative:margin;mso-height-relative:margin" coordorigin="4381,3333" coordsize="59245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">
                <v:group id="Group 55" o:spid="_x0000_s1072" style="position:absolute;left:4381;top:3333;width:59246;height:10205" coordsize="64770,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ect id="Rectangle 56" o:spid="_x0000_s1073" style="position:absolute;width:64770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" fillcolor="white [3212]" stroked="f" strokeweight="1pt">
                    <v:shadow on="t" color="black" opacity="26214f" origin=".5,-.5" offset="-.74836mm,.74836mm"/>
                  </v:rect>
                  <v:group id="Group 58" o:spid="_x0000_s1074" style="position:absolute;left:172;top:95;width:64217;height:9811" coordorigin="-20645,-1236" coordsize="6422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_x0000_s1075" type="#_x0000_t202" style="position:absolute;left:-20645;top:-1236;width:4127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" filled="f" stroked="f" strokeweight="3pt">
                      <v:textbox inset=",0,0,0">
                        <w:txbxContent>
                          <w:p w14:paraId="5D584BFE" w14:textId="77777777" w:rsidR="006B1454" w:rsidRPr="00A91A9F" w:rsidRDefault="006B1454" w:rsidP="00A91A9F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</w:pPr>
                            <w:r w:rsidRPr="00A91A9F"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  <w:t>EQUITY &amp; ENGAGEMENT - LITERACY</w:t>
                            </w:r>
                          </w:p>
                          <w:p w14:paraId="0177EAA9" w14:textId="4BD8F5BE" w:rsidR="006B1454" w:rsidRPr="00A91A9F" w:rsidRDefault="006B1454" w:rsidP="00A91A9F">
                            <w:pPr>
                              <w:spacing w:after="0"/>
                              <w:rPr>
                                <w:rFonts w:asciiTheme="minorHAnsi" w:eastAsia="Yu Gothic Light" w:hAnsiTheme="minorHAnsi" w:cstheme="minorHAnsi"/>
                                <w:color w:val="11709F"/>
                                <w:sz w:val="4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822182080" o:spid="_x0000_s1076" type="#_x0000_t202" style="position:absolute;left:-20532;top:2861;width:64112;height: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" filled="f" stroked="f" strokeweight=".5pt">
                      <v:stroke joinstyle="bevel"/>
                      <v:textbo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d w:val="-296694213"/>
                              <w:showingPlcHdr/>
                            </w:sdtPr>
                            <w:sdtContent>
                              <w:p w14:paraId="0D702DB9" w14:textId="77777777" w:rsidR="006B1454" w:rsidRPr="00F3390A" w:rsidRDefault="006B1454" w:rsidP="0084774F">
                                <w:pPr>
                                  <w:pStyle w:val="SD28H3-MediumBlue"/>
                                  <w:rPr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F3390A">
                                  <w:rPr>
                                    <w:rStyle w:val="PlaceholderText"/>
                                    <w:rFonts w:ascii="Century Gothic" w:hAnsi="Century Gothic"/>
                                    <w:b w:val="0"/>
                                    <w:sz w:val="20"/>
                                    <w:szCs w:val="20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  <w:p w14:paraId="70721215" w14:textId="77777777" w:rsidR="006B1454" w:rsidRPr="00F3390A" w:rsidRDefault="006B1454" w:rsidP="00A91A9F">
                            <w:pPr>
                              <w:rPr>
                                <w:rFonts w:ascii="Century Gothic" w:hAnsi="Century Gothic"/>
                                <w:color w:val="11709F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line id="Straight Connector 822182081" o:spid="_x0000_s1077" style="position:absolute;visibility:visible;mso-wrap-style:square" from="4381,6953" to="21755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" strokecolor="#11709f" strokeweight="4.5pt">
                  <v:stroke joinstyle="miter"/>
                </v:lin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566376FE" wp14:editId="7CCE37D9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822182082" name="Rectangle 82218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074EC" id="Rectangle 822182082" o:spid="_x0000_s1026" style="position:absolute;margin-left:-26.25pt;margin-top:-56.4pt;width:158.25pt;height:163.5pt;rotation:890612fd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" stroked="f" strokeweight="1pt">
                <v:fill r:id="rId24" o:title="" opacity="6554f" recolor="t" rotate="t" type="frame"/>
                <v:imagedata grayscale="t" bilevel="t"/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3675520" behindDoc="1" locked="0" layoutInCell="1" allowOverlap="1" wp14:anchorId="5914401A" wp14:editId="0E4175B3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822182083" name="Rectangle 82218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D8B58" id="Rectangle 822182083" o:spid="_x0000_s1026" style="position:absolute;margin-left:-53.25pt;margin-top:-84.35pt;width:610pt;height:791pt;z-index:-24964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" filled="f" strokecolor="white [3212]" strokeweight="27.5pt">
                <w10:wrap anchorx="margin"/>
              </v:rect>
            </w:pict>
          </mc:Fallback>
        </mc:AlternateContent>
      </w:r>
    </w:p>
    <w:p w14:paraId="106EA8DE" w14:textId="77777777" w:rsidR="00A91A9F" w:rsidRDefault="00A91A9F" w:rsidP="00A91A9F">
      <w:pPr>
        <w:pStyle w:val="SD28BodyFont-paraspaceafter"/>
      </w:pPr>
    </w:p>
    <w:p w14:paraId="005102D3" w14:textId="77777777" w:rsidR="00A91A9F" w:rsidRPr="00B759BC" w:rsidRDefault="00A91A9F" w:rsidP="00A91A9F"/>
    <w:p w14:paraId="3EE618A4" w14:textId="77777777" w:rsidR="00A91A9F" w:rsidRPr="00B759BC" w:rsidRDefault="00A91A9F" w:rsidP="00A91A9F"/>
    <w:p w14:paraId="1C4C2A11" w14:textId="32FFD944" w:rsidR="00A91A9F" w:rsidRPr="00B759BC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062A88F" wp14:editId="3298C6BA">
                <wp:simplePos x="0" y="0"/>
                <wp:positionH relativeFrom="column">
                  <wp:posOffset>2200275</wp:posOffset>
                </wp:positionH>
                <wp:positionV relativeFrom="paragraph">
                  <wp:posOffset>228600</wp:posOffset>
                </wp:positionV>
                <wp:extent cx="4352925" cy="2209800"/>
                <wp:effectExtent l="76200" t="38100" r="47625" b="95250"/>
                <wp:wrapNone/>
                <wp:docPr id="822182084" name="Group 82218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209800"/>
                          <a:chOff x="0" y="0"/>
                          <a:chExt cx="4352925" cy="2276475"/>
                        </a:xfrm>
                      </wpg:grpSpPr>
                      <wpg:grpSp>
                        <wpg:cNvPr id="822182085" name="Group 822182085"/>
                        <wpg:cNvGrpSpPr/>
                        <wpg:grpSpPr>
                          <a:xfrm>
                            <a:off x="0" y="0"/>
                            <a:ext cx="4352925" cy="2276475"/>
                            <a:chOff x="0" y="47625"/>
                            <a:chExt cx="4621842" cy="2430760"/>
                          </a:xfrm>
                        </wpg:grpSpPr>
                        <wps:wsp>
                          <wps:cNvPr id="822182086" name="Rectangle 822182086"/>
                          <wps:cNvSpPr/>
                          <wps:spPr>
                            <a:xfrm>
                              <a:off x="13647" y="54591"/>
                              <a:ext cx="4608195" cy="24237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182087" name="Text Box 822182087"/>
                          <wps:cNvSpPr txBox="1"/>
                          <wps:spPr>
                            <a:xfrm>
                              <a:off x="57142" y="435288"/>
                              <a:ext cx="4514854" cy="1984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269544780"/>
                                  <w:showingPlcHdr/>
                                </w:sdtPr>
                                <w:sdtContent>
                                  <w:p w14:paraId="65F5E702" w14:textId="77777777" w:rsidR="006B1454" w:rsidRPr="00F3390A" w:rsidRDefault="006B1454" w:rsidP="0084774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45201321" w14:textId="77777777" w:rsidR="006B1454" w:rsidRPr="00F3390A" w:rsidRDefault="006B1454" w:rsidP="00A91A9F">
                                <w:pPr>
                                  <w:rPr>
                                    <w:rFonts w:ascii="Century Gothic" w:hAnsi="Century Gothic" w:cstheme="minorHAnsi"/>
                                    <w:color w:val="365F91" w:themeColor="accent1" w:themeShade="BF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182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2560222" cy="318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8DD32" w14:textId="77777777" w:rsidR="006B1454" w:rsidRPr="00A11E1B" w:rsidRDefault="006B1454" w:rsidP="00A91A9F">
                                <w:pP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  <w:t>ACTIONS/STRATEGIES: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22182089" name="Straight Connector 822182089"/>
                        <wps:cNvCnPr/>
                        <wps:spPr>
                          <a:xfrm>
                            <a:off x="0" y="324138"/>
                            <a:ext cx="146304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2A88F" id="Group 822182084" o:spid="_x0000_s1078" style="position:absolute;margin-left:173.25pt;margin-top:18pt;width:342.75pt;height:174pt;z-index:251657728;mso-width-relative:margin;mso-height-relative:margin" coordsize="43529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">
                <v:group id="Group 822182085" o:spid="_x0000_s1079" style="position:absolute;width:43529;height:22764" coordorigin=",476" coordsize="46218,2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">
                  <v:rect id="Rectangle 822182086" o:spid="_x0000_s1080" style="position:absolute;left:136;top:545;width:46082;height:24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" fillcolor="white [3212]" stroked="f" strokeweight="1pt">
                    <v:shadow on="t" color="black" opacity="26214f" origin=".5,-.5" offset="-.74836mm,.74836mm"/>
                  </v:rect>
                  <v:shape id="Text Box 822182087" o:spid="_x0000_s1081" type="#_x0000_t202" style="position:absolute;left:571;top:4352;width:45148;height:1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269544780"/>
                            <w:showingPlcHdr/>
                          </w:sdtPr>
                          <w:sdtContent>
                            <w:p w14:paraId="65F5E702" w14:textId="77777777" w:rsidR="006B1454" w:rsidRPr="00F3390A" w:rsidRDefault="006B1454" w:rsidP="0084774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45201321" w14:textId="77777777" w:rsidR="006B1454" w:rsidRPr="00F3390A" w:rsidRDefault="006B1454" w:rsidP="00A91A9F">
                          <w:pPr>
                            <w:rPr>
                              <w:rFonts w:ascii="Century Gothic" w:hAnsi="Century Gothic" w:cstheme="minorHAnsi"/>
                              <w:color w:val="365F91" w:themeColor="accent1" w:themeShade="BF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82" type="#_x0000_t202" style="position:absolute;top:476;width:25602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" filled="f" stroked="f">
                    <v:textbox>
                      <w:txbxContent>
                        <w:p w14:paraId="3648DD32" w14:textId="77777777" w:rsidR="006B1454" w:rsidRPr="00A11E1B" w:rsidRDefault="006B1454" w:rsidP="00A91A9F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  <w:t>ACTIONS/STRATEGIES:</w:t>
                          </w:r>
                        </w:p>
                      </w:txbxContent>
                    </v:textbox>
                  </v:shape>
                </v:group>
                <v:line id="Straight Connector 822182089" o:spid="_x0000_s1083" style="position:absolute;visibility:visible;mso-wrap-style:square" from="0,3241" to="14630,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" strokecolor="#11709f" strokeweight="4.5pt">
                  <v:stroke joinstyle="miter"/>
                </v:line>
              </v:group>
            </w:pict>
          </mc:Fallback>
        </mc:AlternateContent>
      </w:r>
    </w:p>
    <w:p w14:paraId="30F691EA" w14:textId="757C1C52" w:rsidR="00A91A9F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3699072" behindDoc="0" locked="0" layoutInCell="1" allowOverlap="1" wp14:anchorId="11A51AC2" wp14:editId="724B9F9F">
                <wp:simplePos x="0" y="0"/>
                <wp:positionH relativeFrom="margin">
                  <wp:posOffset>19050</wp:posOffset>
                </wp:positionH>
                <wp:positionV relativeFrom="paragraph">
                  <wp:posOffset>173355</wp:posOffset>
                </wp:positionV>
                <wp:extent cx="1773936" cy="5157216"/>
                <wp:effectExtent l="76200" t="19050" r="36195" b="100965"/>
                <wp:wrapNone/>
                <wp:docPr id="822182090" name="Group 822182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936" cy="5157216"/>
                          <a:chOff x="0" y="-19050"/>
                          <a:chExt cx="1776095" cy="5334000"/>
                        </a:xfrm>
                      </wpg:grpSpPr>
                      <wps:wsp>
                        <wps:cNvPr id="822182091" name="Rectangle 822182091"/>
                        <wps:cNvSpPr/>
                        <wps:spPr>
                          <a:xfrm>
                            <a:off x="19050" y="0"/>
                            <a:ext cx="1757045" cy="531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182092" name="Straight Connector 822182092"/>
                        <wps:cNvCnPr/>
                        <wps:spPr>
                          <a:xfrm>
                            <a:off x="0" y="323850"/>
                            <a:ext cx="91440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2182093" name="Text Box 7"/>
                        <wps:cNvSpPr txBox="1"/>
                        <wps:spPr>
                          <a:xfrm>
                            <a:off x="19050" y="-19050"/>
                            <a:ext cx="1316539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3AF16" w14:textId="77777777" w:rsidR="006B1454" w:rsidRPr="006D4BAE" w:rsidRDefault="006B1454" w:rsidP="00A91A9F">
                              <w:pPr>
                                <w:spacing w:after="240"/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4BAE"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22182094" name="Text Box 6"/>
                        <wps:cNvSpPr txBox="1"/>
                        <wps:spPr>
                          <a:xfrm>
                            <a:off x="57150" y="419100"/>
                            <a:ext cx="1670050" cy="483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736470348"/>
                                <w:showingPlcHdr/>
                              </w:sdtPr>
                              <w:sdtContent>
                                <w:p w14:paraId="4E21281A" w14:textId="77777777" w:rsidR="006B1454" w:rsidRPr="00F3390A" w:rsidRDefault="006B1454" w:rsidP="0084774F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314491F3" w14:textId="77777777" w:rsidR="006B1454" w:rsidRPr="00F3390A" w:rsidRDefault="006B1454" w:rsidP="00A91A9F">
                              <w:pPr>
                                <w:jc w:val="center"/>
                                <w:rPr>
                                  <w:rFonts w:ascii="Century Gothic" w:hAnsi="Century Gothic" w:cstheme="minorHAnsi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51AC2" id="Group 822182090" o:spid="_x0000_s1084" style="position:absolute;margin-left:1.5pt;margin-top:13.65pt;width:139.7pt;height:406.1pt;z-index:253699072;mso-position-horizontal-relative:margin;mso-width-relative:margin;mso-height-relative:margin" coordorigin=",-190" coordsize="1776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">
                <v:rect id="Rectangle 822182091" o:spid="_x0000_s1085" style="position:absolute;left:190;width:17570;height:5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" fillcolor="white [3212]" stroked="f" strokeweight="1pt">
                  <v:shadow on="t" color="black" opacity="26214f" origin=".5,-.5" offset="-.74836mm,.74836mm"/>
                </v:rect>
                <v:line id="Straight Connector 822182092" o:spid="_x0000_s1086" style="position:absolute;visibility:visible;mso-wrap-style:square" from="0,3238" to="9144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" strokecolor="#11709f" strokeweight="4.5pt">
                  <v:stroke joinstyle="miter"/>
                </v:line>
                <v:shape id="Text Box 7" o:spid="_x0000_s1087" type="#_x0000_t202" style="position:absolute;left:190;top:-190;width:13165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" filled="f" stroked="f" strokeweight=".5pt">
                  <v:textbox>
                    <w:txbxContent>
                      <w:p w14:paraId="4463AF16" w14:textId="77777777" w:rsidR="006B1454" w:rsidRPr="006D4BAE" w:rsidRDefault="006B1454" w:rsidP="00A91A9F">
                        <w:pPr>
                          <w:spacing w:after="240"/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4BAE"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</w:p>
                    </w:txbxContent>
                  </v:textbox>
                </v:shape>
                <v:shape id="Text Box 6" o:spid="_x0000_s1088" type="#_x0000_t202" style="position:absolute;left:571;top:4191;width:16701;height:4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736470348"/>
                          <w:showingPlcHdr/>
                        </w:sdtPr>
                        <w:sdtContent>
                          <w:p w14:paraId="4E21281A" w14:textId="77777777" w:rsidR="006B1454" w:rsidRPr="00F3390A" w:rsidRDefault="006B1454" w:rsidP="0084774F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314491F3" w14:textId="77777777" w:rsidR="006B1454" w:rsidRPr="00F3390A" w:rsidRDefault="006B1454" w:rsidP="00A91A9F">
                        <w:pPr>
                          <w:jc w:val="center"/>
                          <w:rPr>
                            <w:rFonts w:ascii="Century Gothic" w:hAnsi="Century Gothic" w:cstheme="minorHAnsi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487946" w14:textId="3925AD74" w:rsidR="00A91A9F" w:rsidRDefault="00A91A9F" w:rsidP="00A91A9F">
      <w:pPr>
        <w:tabs>
          <w:tab w:val="left" w:pos="5820"/>
        </w:tabs>
      </w:pPr>
      <w:r>
        <w:tab/>
      </w:r>
    </w:p>
    <w:p w14:paraId="3D616645" w14:textId="77777777" w:rsidR="00A91A9F" w:rsidRPr="00B759BC" w:rsidRDefault="00A91A9F" w:rsidP="00A91A9F"/>
    <w:p w14:paraId="5C9D3803" w14:textId="77777777" w:rsidR="00A91A9F" w:rsidRPr="00B759BC" w:rsidRDefault="00A91A9F" w:rsidP="00A91A9F"/>
    <w:p w14:paraId="167AA7DB" w14:textId="77777777" w:rsidR="00A91A9F" w:rsidRPr="00B759BC" w:rsidRDefault="00A91A9F" w:rsidP="00A91A9F"/>
    <w:p w14:paraId="7A862B16" w14:textId="77777777" w:rsidR="00A91A9F" w:rsidRPr="00B759BC" w:rsidRDefault="00A91A9F" w:rsidP="00A91A9F"/>
    <w:p w14:paraId="082FE37B" w14:textId="77777777" w:rsidR="00A91A9F" w:rsidRPr="00B759BC" w:rsidRDefault="00A91A9F" w:rsidP="00A91A9F"/>
    <w:p w14:paraId="30369C28" w14:textId="77777777" w:rsidR="00A91A9F" w:rsidRPr="00B759BC" w:rsidRDefault="00A91A9F" w:rsidP="00A91A9F"/>
    <w:p w14:paraId="3A118665" w14:textId="77777777" w:rsidR="00A91A9F" w:rsidRPr="00B759BC" w:rsidRDefault="00A91A9F" w:rsidP="00A91A9F"/>
    <w:p w14:paraId="4D5D9EB1" w14:textId="77777777" w:rsidR="00A91A9F" w:rsidRPr="00B759BC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18C1C05" wp14:editId="0478A5D9">
                <wp:simplePos x="0" y="0"/>
                <wp:positionH relativeFrom="column">
                  <wp:posOffset>2209800</wp:posOffset>
                </wp:positionH>
                <wp:positionV relativeFrom="paragraph">
                  <wp:posOffset>43815</wp:posOffset>
                </wp:positionV>
                <wp:extent cx="4352544" cy="2133600"/>
                <wp:effectExtent l="95250" t="38100" r="29210" b="95250"/>
                <wp:wrapNone/>
                <wp:docPr id="822182095" name="Group 82218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544" cy="2133600"/>
                          <a:chOff x="0" y="0"/>
                          <a:chExt cx="4608195" cy="2450465"/>
                        </a:xfrm>
                      </wpg:grpSpPr>
                      <wps:wsp>
                        <wps:cNvPr id="822182096" name="Rectangle 822182096"/>
                        <wps:cNvSpPr/>
                        <wps:spPr>
                          <a:xfrm>
                            <a:off x="0" y="9525"/>
                            <a:ext cx="4608195" cy="2440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182097" name="Straight Connector 822182097"/>
                        <wps:cNvCnPr/>
                        <wps:spPr>
                          <a:xfrm>
                            <a:off x="0" y="358171"/>
                            <a:ext cx="640080" cy="254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2182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1662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8DC4A0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182099" name="Text Box 822182099"/>
                        <wps:cNvSpPr txBox="1"/>
                        <wps:spPr>
                          <a:xfrm>
                            <a:off x="47619" y="393824"/>
                            <a:ext cx="4514537" cy="2006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212621684"/>
                                <w:showingPlcHdr/>
                              </w:sdtPr>
                              <w:sdtContent>
                                <w:p w14:paraId="2CE59CD8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735FC3F3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BED28C1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1441481C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C1C05" id="Group 822182095" o:spid="_x0000_s1089" style="position:absolute;margin-left:174pt;margin-top:3.45pt;width:342.7pt;height:168pt;z-index:251659776;mso-width-relative:margin;mso-height-relative:margin" coordsize="46081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">
                <v:rect id="Rectangle 822182096" o:spid="_x0000_s1090" style="position:absolute;top:95;width:46081;height:24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" fillcolor="white [3212]" stroked="f" strokeweight="1pt">
                  <v:shadow on="t" color="black" opacity="26214f" origin=".5,-.5" offset="-.74836mm,.74836mm"/>
                </v:rect>
                <v:line id="Straight Connector 822182097" o:spid="_x0000_s1091" style="position:absolute;visibility:visible;mso-wrap-style:square" from="0,3581" to="6400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" strokecolor="#11709f" strokeweight="4.5pt">
                  <v:stroke joinstyle="miter"/>
                </v:line>
                <v:shape id="_x0000_s1092" type="#_x0000_t202" style="position:absolute;width:25416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" filled="f" stroked="f">
                  <v:textbox>
                    <w:txbxContent>
                      <w:p w14:paraId="458DC4A0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  <v:shape id="Text Box 822182099" o:spid="_x0000_s1093" type="#_x0000_t202" style="position:absolute;left:476;top:3938;width:45145;height:2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212621684"/>
                          <w:showingPlcHdr/>
                        </w:sdtPr>
                        <w:sdtContent>
                          <w:p w14:paraId="2CE59CD8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735FC3F3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3BED28C1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1441481C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9DC984" w14:textId="77777777" w:rsidR="00A91A9F" w:rsidRPr="00B759BC" w:rsidRDefault="00A91A9F" w:rsidP="00A91A9F"/>
    <w:p w14:paraId="0F487EEF" w14:textId="77777777" w:rsidR="00A91A9F" w:rsidRDefault="00A91A9F" w:rsidP="00A91A9F">
      <w:pPr>
        <w:jc w:val="center"/>
      </w:pPr>
    </w:p>
    <w:p w14:paraId="6B3A5038" w14:textId="15ED1284" w:rsidR="00A91A9F" w:rsidRDefault="00A91A9F" w:rsidP="00A91A9F">
      <w:pPr>
        <w:spacing w:after="0"/>
      </w:pPr>
    </w:p>
    <w:p w14:paraId="58807A00" w14:textId="42EC0FFE" w:rsidR="00A91A9F" w:rsidRDefault="00792FF8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EFC1565" wp14:editId="1347A704">
                <wp:simplePos x="0" y="0"/>
                <wp:positionH relativeFrom="column">
                  <wp:posOffset>2200275</wp:posOffset>
                </wp:positionH>
                <wp:positionV relativeFrom="paragraph">
                  <wp:posOffset>1433195</wp:posOffset>
                </wp:positionV>
                <wp:extent cx="4352290" cy="2419350"/>
                <wp:effectExtent l="95250" t="38100" r="29210" b="95250"/>
                <wp:wrapNone/>
                <wp:docPr id="822182100" name="Group 82218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2419350"/>
                          <a:chOff x="0" y="0"/>
                          <a:chExt cx="4608195" cy="2233930"/>
                        </a:xfrm>
                      </wpg:grpSpPr>
                      <wps:wsp>
                        <wps:cNvPr id="822182101" name="Rectangle 822182101"/>
                        <wps:cNvSpPr/>
                        <wps:spPr>
                          <a:xfrm>
                            <a:off x="0" y="0"/>
                            <a:ext cx="4608195" cy="2233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182102" name="Straight Connector 822182102"/>
                        <wps:cNvCnPr/>
                        <wps:spPr>
                          <a:xfrm>
                            <a:off x="0" y="281903"/>
                            <a:ext cx="128016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2182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04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FA1FB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182104" name="Text Box 822182104"/>
                        <wps:cNvSpPr txBox="1"/>
                        <wps:spPr>
                          <a:xfrm>
                            <a:off x="47625" y="299031"/>
                            <a:ext cx="4514215" cy="1901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140881555"/>
                                <w:showingPlcHdr/>
                              </w:sdtPr>
                              <w:sdtContent>
                                <w:p w14:paraId="5E661D74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3808020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73BFED44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4FE38E6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C1565" id="Group 822182100" o:spid="_x0000_s1094" style="position:absolute;margin-left:173.25pt;margin-top:112.85pt;width:342.7pt;height:190.5pt;z-index:251662848;mso-width-relative:margin;mso-height-relative:margin" coordsize="46081,2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">
                <v:rect id="Rectangle 822182101" o:spid="_x0000_s1095" style="position:absolute;width:46081;height:2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" fillcolor="white [3212]" stroked="f" strokeweight="1pt">
                  <v:shadow on="t" color="black" opacity="26214f" origin=".5,-.5" offset="-.74836mm,.74836mm"/>
                </v:rect>
                <v:line id="Straight Connector 822182102" o:spid="_x0000_s1096" style="position:absolute;visibility:visible;mso-wrap-style:square" from="0,2819" to="1280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" strokecolor="#11709f" strokeweight="4.5pt">
                  <v:stroke joinstyle="miter"/>
                </v:line>
                <v:shape id="_x0000_s1097" type="#_x0000_t202" style="position:absolute;width:25704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" filled="f" stroked="f">
                  <v:textbox>
                    <w:txbxContent>
                      <w:p w14:paraId="473FA1FB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  <v:shape id="Text Box 822182104" o:spid="_x0000_s1098" type="#_x0000_t202" style="position:absolute;left:476;top:2990;width:45142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140881555"/>
                          <w:showingPlcHdr/>
                        </w:sdtPr>
                        <w:sdtContent>
                          <w:p w14:paraId="5E661D74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3808020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73BFED44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24FE38E6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91A9F">
        <w:rPr>
          <w:noProof/>
        </w:rPr>
        <w:drawing>
          <wp:anchor distT="0" distB="0" distL="114300" distR="114300" simplePos="0" relativeHeight="251655680" behindDoc="0" locked="0" layoutInCell="1" allowOverlap="1" wp14:anchorId="647D8EF5" wp14:editId="0907B891">
            <wp:simplePos x="0" y="0"/>
            <wp:positionH relativeFrom="margin">
              <wp:posOffset>28575</wp:posOffset>
            </wp:positionH>
            <wp:positionV relativeFrom="paragraph">
              <wp:posOffset>2244090</wp:posOffset>
            </wp:positionV>
            <wp:extent cx="1773555" cy="1800860"/>
            <wp:effectExtent l="57150" t="0" r="17145" b="104140"/>
            <wp:wrapNone/>
            <wp:docPr id="2129613248" name="Picture 212961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A9F">
        <w:br w:type="page"/>
      </w:r>
    </w:p>
    <w:p w14:paraId="3B532124" w14:textId="64560C80" w:rsidR="00A91A9F" w:rsidRDefault="00A91A9F" w:rsidP="00A91A9F">
      <w:pPr>
        <w:spacing w:after="0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3723648" behindDoc="0" locked="0" layoutInCell="1" allowOverlap="1" wp14:anchorId="4A65BE8C" wp14:editId="25540083">
                <wp:simplePos x="0" y="0"/>
                <wp:positionH relativeFrom="column">
                  <wp:posOffset>314325</wp:posOffset>
                </wp:positionH>
                <wp:positionV relativeFrom="paragraph">
                  <wp:posOffset>-36830</wp:posOffset>
                </wp:positionV>
                <wp:extent cx="5925312" cy="1024128"/>
                <wp:effectExtent l="95250" t="38100" r="37465" b="100330"/>
                <wp:wrapNone/>
                <wp:docPr id="2129613250" name="Group 2129613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1024128"/>
                          <a:chOff x="438150" y="333375"/>
                          <a:chExt cx="5924550" cy="1020445"/>
                        </a:xfrm>
                      </wpg:grpSpPr>
                      <wpg:grpSp>
                        <wpg:cNvPr id="2129613251" name="Group 2129613251"/>
                        <wpg:cNvGrpSpPr/>
                        <wpg:grpSpPr>
                          <a:xfrm>
                            <a:off x="438150" y="333375"/>
                            <a:ext cx="5924550" cy="1020445"/>
                            <a:chOff x="0" y="0"/>
                            <a:chExt cx="6477000" cy="1020445"/>
                          </a:xfrm>
                        </wpg:grpSpPr>
                        <wps:wsp>
                          <wps:cNvPr id="2129613252" name="Rectangle 2129613252"/>
                          <wps:cNvSpPr/>
                          <wps:spPr>
                            <a:xfrm>
                              <a:off x="0" y="0"/>
                              <a:ext cx="6477000" cy="1020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29613253" name="Group 2129613253"/>
                          <wpg:cNvGrpSpPr/>
                          <wpg:grpSpPr>
                            <a:xfrm>
                              <a:off x="17271" y="0"/>
                              <a:ext cx="6421629" cy="990600"/>
                              <a:chOff x="-2064512" y="-133213"/>
                              <a:chExt cx="6422534" cy="991120"/>
                            </a:xfrm>
                            <a:solidFill>
                              <a:schemeClr val="bg1"/>
                            </a:solidFill>
                            <a:effectLst/>
                          </wpg:grpSpPr>
                          <wps:wsp>
                            <wps:cNvPr id="21296132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064512" y="-133213"/>
                                <a:ext cx="4096512" cy="3335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9436954" w14:textId="46CFCFB3" w:rsidR="006B1454" w:rsidRPr="00A91A9F" w:rsidRDefault="006B1454" w:rsidP="00A91A9F">
                                  <w:pPr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</w:pPr>
                                  <w:r w:rsidRPr="00A91A9F"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  <w:t xml:space="preserve">EQUITY &amp; ENGAGEMENT -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  <w:t>NUMERACY</w:t>
                                  </w:r>
                                </w:p>
                                <w:p w14:paraId="1BEC48D7" w14:textId="3FA21D1B" w:rsidR="006B1454" w:rsidRPr="00A91A9F" w:rsidRDefault="006B1454" w:rsidP="00A91A9F">
                                  <w:pPr>
                                    <w:spacing w:after="0"/>
                                    <w:rPr>
                                      <w:rFonts w:asciiTheme="minorHAnsi" w:eastAsia="Yu Gothic Light" w:hAnsiTheme="minorHAnsi" w:cstheme="minorHAnsi"/>
                                      <w:color w:val="11709F"/>
                                      <w:sz w:val="4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>
                              <a:noAutofit/>
                            </wps:bodyPr>
                          </wps:wsp>
                          <wps:wsp>
                            <wps:cNvPr id="2129613255" name="Text Box 2129613255"/>
                            <wps:cNvSpPr txBox="1"/>
                            <wps:spPr>
                              <a:xfrm>
                                <a:off x="-2053207" y="286107"/>
                                <a:ext cx="6411229" cy="57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bevel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Century Gothic" w:hAnsi="Century Gothic"/>
                                      <w:b w:val="0"/>
                                      <w:color w:val="auto"/>
                                      <w:sz w:val="20"/>
                                      <w:szCs w:val="20"/>
                                    </w:rPr>
                                    <w:id w:val="741153038"/>
                                    <w:showingPlcHdr/>
                                  </w:sdtPr>
                                  <w:sdtContent>
                                    <w:p w14:paraId="3DC0BA4B" w14:textId="77777777" w:rsidR="006B1454" w:rsidRPr="00F3390A" w:rsidRDefault="006B1454" w:rsidP="0084774F">
                                      <w:pPr>
                                        <w:pStyle w:val="SD28H3-MediumBlue"/>
                                        <w:rPr>
                                          <w:rFonts w:ascii="Century Gothic" w:hAnsi="Century Gothic"/>
                                          <w:color w:val="auto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F3390A">
                                        <w:rPr>
                                          <w:rStyle w:val="PlaceholderText"/>
                                          <w:rFonts w:ascii="Century Gothic" w:hAnsi="Century Gothic"/>
                                          <w:b w:val="0"/>
                                          <w:sz w:val="20"/>
                                          <w:szCs w:val="20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  <w:p w14:paraId="3D6FF0DE" w14:textId="77777777" w:rsidR="006B1454" w:rsidRPr="00F3390A" w:rsidRDefault="006B1454" w:rsidP="00A91A9F">
                                  <w:pPr>
                                    <w:rPr>
                                      <w:rFonts w:ascii="Century Gothic" w:hAnsi="Century Gothic"/>
                                      <w:color w:val="11709F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29613256" name="Straight Connector 2129613256"/>
                        <wps:cNvCnPr/>
                        <wps:spPr>
                          <a:xfrm>
                            <a:off x="438150" y="695325"/>
                            <a:ext cx="173736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5BE8C" id="Group 2129613250" o:spid="_x0000_s1099" style="position:absolute;margin-left:24.75pt;margin-top:-2.9pt;width:466.55pt;height:80.65pt;z-index:253723648;mso-width-relative:margin;mso-height-relative:margin" coordorigin="4381,3333" coordsize="59245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">
                <v:group id="Group 2129613251" o:spid="_x0000_s1100" style="position:absolute;left:4381;top:3333;width:59246;height:10205" coordsize="64770,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">
                  <v:rect id="Rectangle 2129613252" o:spid="_x0000_s1101" style="position:absolute;width:64770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" fillcolor="white [3212]" stroked="f" strokeweight="1pt">
                    <v:shadow on="t" color="black" opacity="26214f" origin=".5,-.5" offset="-.74836mm,.74836mm"/>
                  </v:rect>
                  <v:group id="Group 2129613253" o:spid="_x0000_s1102" style="position:absolute;left:172;width:64217;height:9906" coordorigin="-20645,-1332" coordsize="64225,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">
                    <v:shape id="_x0000_s1103" type="#_x0000_t202" style="position:absolute;left:-20645;top:-1332;width:40965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" filled="f" stroked="f" strokeweight="3pt">
                      <v:textbox inset=",0,0,0">
                        <w:txbxContent>
                          <w:p w14:paraId="49436954" w14:textId="46CFCFB3" w:rsidR="006B1454" w:rsidRPr="00A91A9F" w:rsidRDefault="006B1454" w:rsidP="00A91A9F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</w:pPr>
                            <w:r w:rsidRPr="00A91A9F"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  <w:t xml:space="preserve">EQUITY &amp; ENGAGEMENT -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  <w:t>NUMERACY</w:t>
                            </w:r>
                          </w:p>
                          <w:p w14:paraId="1BEC48D7" w14:textId="3FA21D1B" w:rsidR="006B1454" w:rsidRPr="00A91A9F" w:rsidRDefault="006B1454" w:rsidP="00A91A9F">
                            <w:pPr>
                              <w:spacing w:after="0"/>
                              <w:rPr>
                                <w:rFonts w:asciiTheme="minorHAnsi" w:eastAsia="Yu Gothic Light" w:hAnsiTheme="minorHAnsi" w:cstheme="minorHAnsi"/>
                                <w:color w:val="11709F"/>
                                <w:sz w:val="4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2129613255" o:spid="_x0000_s1104" type="#_x0000_t202" style="position:absolute;left:-20532;top:2861;width:64112;height: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" filled="f" stroked="f" strokeweight=".5pt">
                      <v:stroke joinstyle="bevel"/>
                      <v:textbo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d w:val="741153038"/>
                              <w:showingPlcHdr/>
                            </w:sdtPr>
                            <w:sdtContent>
                              <w:p w14:paraId="3DC0BA4B" w14:textId="77777777" w:rsidR="006B1454" w:rsidRPr="00F3390A" w:rsidRDefault="006B1454" w:rsidP="0084774F">
                                <w:pPr>
                                  <w:pStyle w:val="SD28H3-MediumBlue"/>
                                  <w:rPr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F3390A">
                                  <w:rPr>
                                    <w:rStyle w:val="PlaceholderText"/>
                                    <w:rFonts w:ascii="Century Gothic" w:hAnsi="Century Gothic"/>
                                    <w:b w:val="0"/>
                                    <w:sz w:val="20"/>
                                    <w:szCs w:val="20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  <w:p w14:paraId="3D6FF0DE" w14:textId="77777777" w:rsidR="006B1454" w:rsidRPr="00F3390A" w:rsidRDefault="006B1454" w:rsidP="00A91A9F">
                            <w:pPr>
                              <w:rPr>
                                <w:rFonts w:ascii="Century Gothic" w:hAnsi="Century Gothic"/>
                                <w:color w:val="11709F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line id="Straight Connector 2129613256" o:spid="_x0000_s1105" style="position:absolute;visibility:visible;mso-wrap-style:square" from="4381,6953" to="21755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" strokecolor="#11709f" strokeweight="4.5pt">
                  <v:stroke joinstyle="miter"/>
                </v:lin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450EF6D4" wp14:editId="19B5A45A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2129613257" name="Rectangle 212961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FD127" id="Rectangle 2129613257" o:spid="_x0000_s1026" style="position:absolute;margin-left:-26.25pt;margin-top:-56.4pt;width:158.25pt;height:163.5pt;rotation:890612fd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" stroked="f" strokeweight="1pt">
                <v:fill r:id="rId24" o:title="" opacity="6554f" recolor="t" rotate="t" type="frame"/>
                <v:imagedata grayscale="t" bilevel="t"/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3701120" behindDoc="1" locked="0" layoutInCell="1" allowOverlap="1" wp14:anchorId="68C108E4" wp14:editId="534B7F84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2129613258" name="Rectangle 2129613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B022" id="Rectangle 2129613258" o:spid="_x0000_s1026" style="position:absolute;margin-left:-53.25pt;margin-top:-84.35pt;width:610pt;height:791pt;z-index:-24961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" filled="f" strokecolor="white [3212]" strokeweight="27.5pt">
                <w10:wrap anchorx="margin"/>
              </v:rect>
            </w:pict>
          </mc:Fallback>
        </mc:AlternateContent>
      </w:r>
    </w:p>
    <w:p w14:paraId="7F2B25CF" w14:textId="0D17C7BB" w:rsidR="00A91A9F" w:rsidRDefault="00A91A9F" w:rsidP="00A91A9F">
      <w:pPr>
        <w:pStyle w:val="SD28BodyFont-paraspaceafter"/>
      </w:pPr>
    </w:p>
    <w:p w14:paraId="35567E32" w14:textId="77777777" w:rsidR="00A91A9F" w:rsidRPr="00B759BC" w:rsidRDefault="00A91A9F" w:rsidP="00A91A9F"/>
    <w:p w14:paraId="523411B7" w14:textId="77777777" w:rsidR="00A91A9F" w:rsidRPr="00B759BC" w:rsidRDefault="00A91A9F" w:rsidP="00A91A9F"/>
    <w:p w14:paraId="3298733F" w14:textId="101BE751" w:rsidR="00A91A9F" w:rsidRPr="00B759BC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4749DD0" wp14:editId="4404F2EC">
                <wp:simplePos x="0" y="0"/>
                <wp:positionH relativeFrom="column">
                  <wp:posOffset>2190750</wp:posOffset>
                </wp:positionH>
                <wp:positionV relativeFrom="paragraph">
                  <wp:posOffset>234950</wp:posOffset>
                </wp:positionV>
                <wp:extent cx="4362450" cy="2206624"/>
                <wp:effectExtent l="76200" t="38100" r="38100" b="99060"/>
                <wp:wrapNone/>
                <wp:docPr id="2129613259" name="Group 212961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2206624"/>
                          <a:chOff x="-9525" y="-52348"/>
                          <a:chExt cx="4362450" cy="2273221"/>
                        </a:xfrm>
                      </wpg:grpSpPr>
                      <wpg:grpSp>
                        <wpg:cNvPr id="2129613260" name="Group 2129613260"/>
                        <wpg:cNvGrpSpPr/>
                        <wpg:grpSpPr>
                          <a:xfrm>
                            <a:off x="0" y="-52348"/>
                            <a:ext cx="4352925" cy="2273221"/>
                            <a:chOff x="0" y="-8271"/>
                            <a:chExt cx="4621842" cy="2427286"/>
                          </a:xfrm>
                        </wpg:grpSpPr>
                        <wps:wsp>
                          <wps:cNvPr id="2129613261" name="Rectangle 2129613261"/>
                          <wps:cNvSpPr/>
                          <wps:spPr>
                            <a:xfrm>
                              <a:off x="13647" y="-8271"/>
                              <a:ext cx="4608195" cy="24237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9613262" name="Text Box 2129613262"/>
                          <wps:cNvSpPr txBox="1"/>
                          <wps:spPr>
                            <a:xfrm>
                              <a:off x="57142" y="439510"/>
                              <a:ext cx="4514854" cy="1979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461887034"/>
                                  <w:showingPlcHdr/>
                                </w:sdtPr>
                                <w:sdtContent>
                                  <w:p w14:paraId="7539CB9A" w14:textId="77777777" w:rsidR="006B1454" w:rsidRPr="00F3390A" w:rsidRDefault="006B1454" w:rsidP="0084774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432BB14F" w14:textId="77777777" w:rsidR="006B1454" w:rsidRPr="00F3390A" w:rsidRDefault="006B1454" w:rsidP="00A91A9F">
                                <w:pPr>
                                  <w:rPr>
                                    <w:rFonts w:ascii="Century Gothic" w:hAnsi="Century Gothic" w:cstheme="minorHAnsi"/>
                                    <w:color w:val="365F91" w:themeColor="accent1" w:themeShade="BF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96132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2560222" cy="318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4F5BD" w14:textId="77777777" w:rsidR="006B1454" w:rsidRPr="00A11E1B" w:rsidRDefault="006B1454" w:rsidP="00A91A9F">
                                <w:pP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  <w:t>ACTIONS/STRATEGIES: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29613264" name="Straight Connector 2129613264"/>
                        <wps:cNvCnPr/>
                        <wps:spPr>
                          <a:xfrm>
                            <a:off x="-9525" y="343763"/>
                            <a:ext cx="146304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49DD0" id="Group 2129613259" o:spid="_x0000_s1106" style="position:absolute;margin-left:172.5pt;margin-top:18.5pt;width:343.5pt;height:173.75pt;z-index:251664896;mso-width-relative:margin;mso-height-relative:margin" coordorigin="-95,-523" coordsize="43624,2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">
                <v:group id="Group 2129613260" o:spid="_x0000_s1107" style="position:absolute;top:-523;width:43529;height:22731" coordorigin=",-82" coordsize="46218,2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">
                  <v:rect id="Rectangle 2129613261" o:spid="_x0000_s1108" style="position:absolute;left:136;top:-82;width:46082;height:24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" fillcolor="white [3212]" stroked="f" strokeweight="1pt">
                    <v:shadow on="t" color="black" opacity="26214f" origin=".5,-.5" offset="-.74836mm,.74836mm"/>
                  </v:rect>
                  <v:shape id="Text Box 2129613262" o:spid="_x0000_s1109" type="#_x0000_t202" style="position:absolute;left:571;top:4395;width:45148;height:19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461887034"/>
                            <w:showingPlcHdr/>
                          </w:sdtPr>
                          <w:sdtContent>
                            <w:p w14:paraId="7539CB9A" w14:textId="77777777" w:rsidR="006B1454" w:rsidRPr="00F3390A" w:rsidRDefault="006B1454" w:rsidP="0084774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432BB14F" w14:textId="77777777" w:rsidR="006B1454" w:rsidRPr="00F3390A" w:rsidRDefault="006B1454" w:rsidP="00A91A9F">
                          <w:pPr>
                            <w:rPr>
                              <w:rFonts w:ascii="Century Gothic" w:hAnsi="Century Gothic" w:cstheme="minorHAnsi"/>
                              <w:color w:val="365F91" w:themeColor="accent1" w:themeShade="BF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10" type="#_x0000_t202" style="position:absolute;top:476;width:25602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" filled="f" stroked="f">
                    <v:textbox>
                      <w:txbxContent>
                        <w:p w14:paraId="2A14F5BD" w14:textId="77777777" w:rsidR="006B1454" w:rsidRPr="00A11E1B" w:rsidRDefault="006B1454" w:rsidP="00A91A9F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  <w:t>ACTIONS/STRATEGIES:</w:t>
                          </w:r>
                        </w:p>
                      </w:txbxContent>
                    </v:textbox>
                  </v:shape>
                </v:group>
                <v:line id="Straight Connector 2129613264" o:spid="_x0000_s1111" style="position:absolute;visibility:visible;mso-wrap-style:square" from="-95,3437" to="14535,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" strokecolor="#11709f" strokeweight="4.5pt">
                  <v:stroke joinstyle="miter"/>
                </v:line>
              </v:group>
            </w:pict>
          </mc:Fallback>
        </mc:AlternateContent>
      </w:r>
    </w:p>
    <w:p w14:paraId="1D8A0298" w14:textId="2636670B" w:rsidR="00A91A9F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3724672" behindDoc="0" locked="0" layoutInCell="1" allowOverlap="1" wp14:anchorId="6E16AE2A" wp14:editId="4AAE0EA5">
                <wp:simplePos x="0" y="0"/>
                <wp:positionH relativeFrom="margin">
                  <wp:posOffset>9525</wp:posOffset>
                </wp:positionH>
                <wp:positionV relativeFrom="paragraph">
                  <wp:posOffset>173990</wp:posOffset>
                </wp:positionV>
                <wp:extent cx="1773936" cy="5157216"/>
                <wp:effectExtent l="76200" t="19050" r="36195" b="100965"/>
                <wp:wrapNone/>
                <wp:docPr id="2129613265" name="Group 2129613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936" cy="5157216"/>
                          <a:chOff x="0" y="-19050"/>
                          <a:chExt cx="1776095" cy="5334000"/>
                        </a:xfrm>
                      </wpg:grpSpPr>
                      <wps:wsp>
                        <wps:cNvPr id="2129613266" name="Rectangle 2129613266"/>
                        <wps:cNvSpPr/>
                        <wps:spPr>
                          <a:xfrm>
                            <a:off x="19050" y="0"/>
                            <a:ext cx="1757045" cy="531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67" name="Straight Connector 2129613267"/>
                        <wps:cNvCnPr/>
                        <wps:spPr>
                          <a:xfrm>
                            <a:off x="0" y="323850"/>
                            <a:ext cx="91440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9613268" name="Text Box 7"/>
                        <wps:cNvSpPr txBox="1"/>
                        <wps:spPr>
                          <a:xfrm>
                            <a:off x="19050" y="-19050"/>
                            <a:ext cx="1316539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6B6AC2" w14:textId="77777777" w:rsidR="006B1454" w:rsidRPr="006D4BAE" w:rsidRDefault="006B1454" w:rsidP="00A91A9F">
                              <w:pPr>
                                <w:spacing w:after="240"/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4BAE"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29613269" name="Text Box 6"/>
                        <wps:cNvSpPr txBox="1"/>
                        <wps:spPr>
                          <a:xfrm>
                            <a:off x="57150" y="419100"/>
                            <a:ext cx="1670050" cy="483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305126620"/>
                                <w:showingPlcHdr/>
                              </w:sdtPr>
                              <w:sdtContent>
                                <w:p w14:paraId="1EFF5A69" w14:textId="77777777" w:rsidR="006B1454" w:rsidRPr="00F3390A" w:rsidRDefault="006B1454" w:rsidP="0084774F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5F638EFD" w14:textId="77777777" w:rsidR="006B1454" w:rsidRPr="00F3390A" w:rsidRDefault="006B1454" w:rsidP="00A91A9F">
                              <w:pPr>
                                <w:jc w:val="center"/>
                                <w:rPr>
                                  <w:rFonts w:ascii="Century Gothic" w:hAnsi="Century Gothic" w:cstheme="minorHAnsi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6AE2A" id="Group 2129613265" o:spid="_x0000_s1112" style="position:absolute;margin-left:.75pt;margin-top:13.7pt;width:139.7pt;height:406.1pt;z-index:253724672;mso-position-horizontal-relative:margin;mso-width-relative:margin;mso-height-relative:margin" coordorigin=",-190" coordsize="1776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">
                <v:rect id="Rectangle 2129613266" o:spid="_x0000_s1113" style="position:absolute;left:190;width:17570;height:5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" fillcolor="white [3212]" stroked="f" strokeweight="1pt">
                  <v:shadow on="t" color="black" opacity="26214f" origin=".5,-.5" offset="-.74836mm,.74836mm"/>
                </v:rect>
                <v:line id="Straight Connector 2129613267" o:spid="_x0000_s1114" style="position:absolute;visibility:visible;mso-wrap-style:square" from="0,3238" to="9144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" strokecolor="#11709f" strokeweight="4.5pt">
                  <v:stroke joinstyle="miter"/>
                </v:line>
                <v:shape id="Text Box 7" o:spid="_x0000_s1115" type="#_x0000_t202" style="position:absolute;left:190;top:-190;width:13165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" filled="f" stroked="f" strokeweight=".5pt">
                  <v:textbox>
                    <w:txbxContent>
                      <w:p w14:paraId="626B6AC2" w14:textId="77777777" w:rsidR="006B1454" w:rsidRPr="006D4BAE" w:rsidRDefault="006B1454" w:rsidP="00A91A9F">
                        <w:pPr>
                          <w:spacing w:after="240"/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4BAE"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</w:p>
                    </w:txbxContent>
                  </v:textbox>
                </v:shape>
                <v:shape id="Text Box 6" o:spid="_x0000_s1116" type="#_x0000_t202" style="position:absolute;left:571;top:4191;width:16701;height:4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305126620"/>
                          <w:showingPlcHdr/>
                        </w:sdtPr>
                        <w:sdtContent>
                          <w:p w14:paraId="1EFF5A69" w14:textId="77777777" w:rsidR="006B1454" w:rsidRPr="00F3390A" w:rsidRDefault="006B1454" w:rsidP="0084774F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5F638EFD" w14:textId="77777777" w:rsidR="006B1454" w:rsidRPr="00F3390A" w:rsidRDefault="006B1454" w:rsidP="00A91A9F">
                        <w:pPr>
                          <w:jc w:val="center"/>
                          <w:rPr>
                            <w:rFonts w:ascii="Century Gothic" w:hAnsi="Century Gothic" w:cstheme="minorHAnsi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92385D" w14:textId="77777777" w:rsidR="00A91A9F" w:rsidRDefault="00A91A9F" w:rsidP="00A91A9F">
      <w:pPr>
        <w:tabs>
          <w:tab w:val="left" w:pos="5820"/>
        </w:tabs>
      </w:pPr>
      <w:r>
        <w:tab/>
      </w:r>
    </w:p>
    <w:p w14:paraId="4E893C00" w14:textId="77777777" w:rsidR="00A91A9F" w:rsidRPr="00B759BC" w:rsidRDefault="00A91A9F" w:rsidP="00A91A9F"/>
    <w:p w14:paraId="01CF9B47" w14:textId="77777777" w:rsidR="00A91A9F" w:rsidRPr="00B759BC" w:rsidRDefault="00A91A9F" w:rsidP="00A91A9F"/>
    <w:p w14:paraId="1484AD04" w14:textId="77777777" w:rsidR="00A91A9F" w:rsidRPr="00B759BC" w:rsidRDefault="00A91A9F" w:rsidP="00A91A9F"/>
    <w:p w14:paraId="40EE2B1A" w14:textId="77777777" w:rsidR="00A91A9F" w:rsidRPr="00B759BC" w:rsidRDefault="00A91A9F" w:rsidP="00A91A9F"/>
    <w:p w14:paraId="0BF85B37" w14:textId="77777777" w:rsidR="00A91A9F" w:rsidRPr="00B759BC" w:rsidRDefault="00A91A9F" w:rsidP="00A91A9F"/>
    <w:p w14:paraId="51D00D7E" w14:textId="77777777" w:rsidR="00A91A9F" w:rsidRPr="00B759BC" w:rsidRDefault="00A91A9F" w:rsidP="00A91A9F"/>
    <w:p w14:paraId="35A283AD" w14:textId="77777777" w:rsidR="00A91A9F" w:rsidRPr="00B759BC" w:rsidRDefault="00A91A9F" w:rsidP="00A91A9F"/>
    <w:p w14:paraId="36A242B7" w14:textId="77777777" w:rsidR="00A91A9F" w:rsidRPr="00B759BC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C1A798C" wp14:editId="16346E02">
                <wp:simplePos x="0" y="0"/>
                <wp:positionH relativeFrom="column">
                  <wp:posOffset>2209800</wp:posOffset>
                </wp:positionH>
                <wp:positionV relativeFrom="paragraph">
                  <wp:posOffset>50165</wp:posOffset>
                </wp:positionV>
                <wp:extent cx="4352544" cy="2133600"/>
                <wp:effectExtent l="95250" t="38100" r="29210" b="95250"/>
                <wp:wrapNone/>
                <wp:docPr id="2129613270" name="Group 2129613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544" cy="2133600"/>
                          <a:chOff x="0" y="0"/>
                          <a:chExt cx="4608195" cy="2450465"/>
                        </a:xfrm>
                      </wpg:grpSpPr>
                      <wps:wsp>
                        <wps:cNvPr id="2129613271" name="Rectangle 2129613271"/>
                        <wps:cNvSpPr/>
                        <wps:spPr>
                          <a:xfrm>
                            <a:off x="0" y="9525"/>
                            <a:ext cx="4608195" cy="2440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72" name="Straight Connector 2129613272"/>
                        <wps:cNvCnPr/>
                        <wps:spPr>
                          <a:xfrm>
                            <a:off x="0" y="358171"/>
                            <a:ext cx="640080" cy="254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9613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1662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05D280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9613274" name="Text Box 2129613274"/>
                        <wps:cNvSpPr txBox="1"/>
                        <wps:spPr>
                          <a:xfrm>
                            <a:off x="47622" y="393825"/>
                            <a:ext cx="4514537" cy="2006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801507440"/>
                                <w:showingPlcHdr/>
                              </w:sdtPr>
                              <w:sdtContent>
                                <w:p w14:paraId="0007EC0B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71BF42D1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1734A1B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EEEC327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A798C" id="Group 2129613270" o:spid="_x0000_s1117" style="position:absolute;margin-left:174pt;margin-top:3.95pt;width:342.7pt;height:168pt;z-index:251666944;mso-width-relative:margin;mso-height-relative:margin" coordsize="46081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">
                <v:rect id="Rectangle 2129613271" o:spid="_x0000_s1118" style="position:absolute;top:95;width:46081;height:24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" fillcolor="white [3212]" stroked="f" strokeweight="1pt">
                  <v:shadow on="t" color="black" opacity="26214f" origin=".5,-.5" offset="-.74836mm,.74836mm"/>
                </v:rect>
                <v:line id="Straight Connector 2129613272" o:spid="_x0000_s1119" style="position:absolute;visibility:visible;mso-wrap-style:square" from="0,3581" to="6400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" strokecolor="#11709f" strokeweight="4.5pt">
                  <v:stroke joinstyle="miter"/>
                </v:line>
                <v:shape id="_x0000_s1120" type="#_x0000_t202" style="position:absolute;width:25416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" filled="f" stroked="f">
                  <v:textbox>
                    <w:txbxContent>
                      <w:p w14:paraId="5C05D280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  <v:shape id="Text Box 2129613274" o:spid="_x0000_s1121" type="#_x0000_t202" style="position:absolute;left:476;top:3938;width:45145;height:2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801507440"/>
                          <w:showingPlcHdr/>
                        </w:sdtPr>
                        <w:sdtContent>
                          <w:p w14:paraId="0007EC0B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71BF42D1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51734A1B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4EEEC327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E6292C" w14:textId="77777777" w:rsidR="00A91A9F" w:rsidRPr="00B759BC" w:rsidRDefault="00A91A9F" w:rsidP="00A91A9F"/>
    <w:p w14:paraId="5DC6236C" w14:textId="77777777" w:rsidR="00A91A9F" w:rsidRDefault="00A91A9F" w:rsidP="00A91A9F">
      <w:pPr>
        <w:jc w:val="center"/>
      </w:pPr>
    </w:p>
    <w:p w14:paraId="7FD2BABC" w14:textId="18D26DE0" w:rsidR="00A91A9F" w:rsidRDefault="00792FF8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61DF5CF" wp14:editId="15F2A82B">
                <wp:simplePos x="0" y="0"/>
                <wp:positionH relativeFrom="column">
                  <wp:posOffset>2200275</wp:posOffset>
                </wp:positionH>
                <wp:positionV relativeFrom="paragraph">
                  <wp:posOffset>1623695</wp:posOffset>
                </wp:positionV>
                <wp:extent cx="4352290" cy="2423160"/>
                <wp:effectExtent l="95250" t="38100" r="29210" b="91440"/>
                <wp:wrapNone/>
                <wp:docPr id="894543415" name="Group 894543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2423160"/>
                          <a:chOff x="0" y="0"/>
                          <a:chExt cx="4608195" cy="2233930"/>
                        </a:xfrm>
                      </wpg:grpSpPr>
                      <wps:wsp>
                        <wps:cNvPr id="894543416" name="Rectangle 894543416"/>
                        <wps:cNvSpPr/>
                        <wps:spPr>
                          <a:xfrm>
                            <a:off x="0" y="0"/>
                            <a:ext cx="4608195" cy="2233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543417" name="Straight Connector 894543417"/>
                        <wps:cNvCnPr/>
                        <wps:spPr>
                          <a:xfrm>
                            <a:off x="0" y="290670"/>
                            <a:ext cx="128016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543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04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AC99E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543419" name="Text Box 894543419"/>
                        <wps:cNvSpPr txBox="1"/>
                        <wps:spPr>
                          <a:xfrm>
                            <a:off x="47625" y="307341"/>
                            <a:ext cx="4514215" cy="1892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246803401"/>
                                <w:showingPlcHdr/>
                              </w:sdtPr>
                              <w:sdtContent>
                                <w:p w14:paraId="601539AB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025A604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F5EA56B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CFCDC08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DF5CF" id="Group 894543415" o:spid="_x0000_s1122" style="position:absolute;margin-left:173.25pt;margin-top:127.85pt;width:342.7pt;height:190.8pt;z-index:251670016;mso-width-relative:margin;mso-height-relative:margin" coordsize="46081,2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">
                <v:rect id="Rectangle 894543416" o:spid="_x0000_s1123" style="position:absolute;width:46081;height:2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" fillcolor="white [3212]" stroked="f" strokeweight="1pt">
                  <v:shadow on="t" color="black" opacity="26214f" origin=".5,-.5" offset="-.74836mm,.74836mm"/>
                </v:rect>
                <v:line id="Straight Connector 894543417" o:spid="_x0000_s1124" style="position:absolute;visibility:visible;mso-wrap-style:square" from="0,2906" to="12801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" strokecolor="#11709f" strokeweight="4.5pt">
                  <v:stroke joinstyle="miter"/>
                </v:line>
                <v:shape id="_x0000_s1125" type="#_x0000_t202" style="position:absolute;width:25704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" filled="f" stroked="f">
                  <v:textbox>
                    <w:txbxContent>
                      <w:p w14:paraId="704AC99E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  <v:shape id="Text Box 894543419" o:spid="_x0000_s1126" type="#_x0000_t202" style="position:absolute;left:476;top:3073;width:45142;height:18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246803401"/>
                          <w:showingPlcHdr/>
                        </w:sdtPr>
                        <w:sdtContent>
                          <w:p w14:paraId="601539AB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025A604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3F5EA56B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2CFCDC08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91A9F">
        <w:rPr>
          <w:noProof/>
        </w:rPr>
        <w:drawing>
          <wp:anchor distT="0" distB="0" distL="114300" distR="114300" simplePos="0" relativeHeight="251673088" behindDoc="0" locked="0" layoutInCell="1" allowOverlap="1" wp14:anchorId="618AE129" wp14:editId="5BCDF035">
            <wp:simplePos x="0" y="0"/>
            <wp:positionH relativeFrom="margin">
              <wp:posOffset>-28575</wp:posOffset>
            </wp:positionH>
            <wp:positionV relativeFrom="paragraph">
              <wp:posOffset>2447925</wp:posOffset>
            </wp:positionV>
            <wp:extent cx="1773555" cy="1800860"/>
            <wp:effectExtent l="57150" t="0" r="17145" b="104140"/>
            <wp:wrapNone/>
            <wp:docPr id="894543420" name="Picture 89454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A9F">
        <w:br w:type="page"/>
      </w:r>
    </w:p>
    <w:p w14:paraId="5B50FA02" w14:textId="77777777" w:rsidR="00A91A9F" w:rsidRDefault="00A91A9F" w:rsidP="00A91A9F">
      <w:pPr>
        <w:spacing w:after="0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3736960" behindDoc="0" locked="0" layoutInCell="1" allowOverlap="1" wp14:anchorId="4615F861" wp14:editId="53E685B7">
                <wp:simplePos x="0" y="0"/>
                <wp:positionH relativeFrom="column">
                  <wp:posOffset>314325</wp:posOffset>
                </wp:positionH>
                <wp:positionV relativeFrom="paragraph">
                  <wp:posOffset>-36830</wp:posOffset>
                </wp:positionV>
                <wp:extent cx="5925312" cy="1024128"/>
                <wp:effectExtent l="95250" t="38100" r="37465" b="100330"/>
                <wp:wrapNone/>
                <wp:docPr id="894543375" name="Group 894543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1024128"/>
                          <a:chOff x="438150" y="333375"/>
                          <a:chExt cx="5924550" cy="1020445"/>
                        </a:xfrm>
                      </wpg:grpSpPr>
                      <wpg:grpSp>
                        <wpg:cNvPr id="894543376" name="Group 894543376"/>
                        <wpg:cNvGrpSpPr/>
                        <wpg:grpSpPr>
                          <a:xfrm>
                            <a:off x="438150" y="333375"/>
                            <a:ext cx="5924550" cy="1020445"/>
                            <a:chOff x="0" y="0"/>
                            <a:chExt cx="6477000" cy="1020445"/>
                          </a:xfrm>
                        </wpg:grpSpPr>
                        <wps:wsp>
                          <wps:cNvPr id="894543377" name="Rectangle 894543377"/>
                          <wps:cNvSpPr/>
                          <wps:spPr>
                            <a:xfrm>
                              <a:off x="0" y="0"/>
                              <a:ext cx="6477000" cy="1020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94543378" name="Group 894543378"/>
                          <wpg:cNvGrpSpPr/>
                          <wpg:grpSpPr>
                            <a:xfrm>
                              <a:off x="17271" y="0"/>
                              <a:ext cx="6421629" cy="990600"/>
                              <a:chOff x="-2064512" y="-133213"/>
                              <a:chExt cx="6422534" cy="991120"/>
                            </a:xfrm>
                            <a:solidFill>
                              <a:schemeClr val="bg1"/>
                            </a:solidFill>
                            <a:effectLst/>
                          </wpg:grpSpPr>
                          <wps:wsp>
                            <wps:cNvPr id="8945433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064512" y="-133213"/>
                                <a:ext cx="4096512" cy="3335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98522E0" w14:textId="713ECAB7" w:rsidR="006B1454" w:rsidRPr="00A91A9F" w:rsidRDefault="006B1454" w:rsidP="00A91A9F">
                                  <w:pPr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365F91" w:themeColor="accent1" w:themeShade="BF"/>
                                      <w:sz w:val="36"/>
                                      <w:szCs w:val="32"/>
                                    </w:rPr>
                                    <w:t>CULTURAL COLLABORATION</w:t>
                                  </w:r>
                                </w:p>
                                <w:p w14:paraId="4397AE36" w14:textId="77777777" w:rsidR="006B1454" w:rsidRPr="00A91A9F" w:rsidRDefault="006B1454" w:rsidP="00A91A9F">
                                  <w:pPr>
                                    <w:spacing w:after="0"/>
                                    <w:rPr>
                                      <w:rFonts w:asciiTheme="minorHAnsi" w:eastAsia="Yu Gothic Light" w:hAnsiTheme="minorHAnsi" w:cstheme="minorHAnsi"/>
                                      <w:color w:val="11709F"/>
                                      <w:sz w:val="4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>
                              <a:noAutofit/>
                            </wps:bodyPr>
                          </wps:wsp>
                          <wps:wsp>
                            <wps:cNvPr id="894543380" name="Text Box 894543380"/>
                            <wps:cNvSpPr txBox="1"/>
                            <wps:spPr>
                              <a:xfrm>
                                <a:off x="-2053207" y="286107"/>
                                <a:ext cx="6411229" cy="57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bevel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Century Gothic" w:hAnsi="Century Gothic"/>
                                      <w:b w:val="0"/>
                                      <w:color w:val="auto"/>
                                      <w:sz w:val="20"/>
                                      <w:szCs w:val="20"/>
                                    </w:rPr>
                                    <w:id w:val="-1712177278"/>
                                    <w:showingPlcHdr/>
                                  </w:sdtPr>
                                  <w:sdtContent>
                                    <w:p w14:paraId="52B93992" w14:textId="77777777" w:rsidR="006B1454" w:rsidRPr="00F3390A" w:rsidRDefault="006B1454" w:rsidP="0084774F">
                                      <w:pPr>
                                        <w:pStyle w:val="SD28H3-MediumBlue"/>
                                        <w:rPr>
                                          <w:rFonts w:ascii="Century Gothic" w:hAnsi="Century Gothic"/>
                                          <w:color w:val="auto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F3390A">
                                        <w:rPr>
                                          <w:rStyle w:val="PlaceholderText"/>
                                          <w:rFonts w:ascii="Century Gothic" w:hAnsi="Century Gothic"/>
                                          <w:b w:val="0"/>
                                          <w:sz w:val="20"/>
                                          <w:szCs w:val="20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  <w:p w14:paraId="2D03285B" w14:textId="77777777" w:rsidR="006B1454" w:rsidRPr="00F3390A" w:rsidRDefault="006B1454" w:rsidP="00A91A9F">
                                  <w:pPr>
                                    <w:rPr>
                                      <w:rFonts w:ascii="Century Gothic" w:hAnsi="Century Gothic"/>
                                      <w:color w:val="11709F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94543381" name="Straight Connector 894543381"/>
                        <wps:cNvCnPr/>
                        <wps:spPr>
                          <a:xfrm>
                            <a:off x="438150" y="695325"/>
                            <a:ext cx="173736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5F861" id="Group 894543375" o:spid="_x0000_s1127" style="position:absolute;margin-left:24.75pt;margin-top:-2.9pt;width:466.55pt;height:80.65pt;z-index:253736960;mso-width-relative:margin;mso-height-relative:margin" coordorigin="4381,3333" coordsize="59245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">
                <v:group id="Group 894543376" o:spid="_x0000_s1128" style="position:absolute;left:4381;top:3333;width:59246;height:10205" coordsize="64770,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">
                  <v:rect id="Rectangle 894543377" o:spid="_x0000_s1129" style="position:absolute;width:64770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" fillcolor="white [3212]" stroked="f" strokeweight="1pt">
                    <v:shadow on="t" color="black" opacity="26214f" origin=".5,-.5" offset="-.74836mm,.74836mm"/>
                  </v:rect>
                  <v:group id="Group 894543378" o:spid="_x0000_s1130" style="position:absolute;left:172;width:64217;height:9906" coordorigin="-20645,-1332" coordsize="64225,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">
                    <v:shape id="_x0000_s1131" type="#_x0000_t202" style="position:absolute;left:-20645;top:-1332;width:40965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" filled="f" stroked="f" strokeweight="3pt">
                      <v:textbox inset=",0,0,0">
                        <w:txbxContent>
                          <w:p w14:paraId="398522E0" w14:textId="713ECAB7" w:rsidR="006B1454" w:rsidRPr="00A91A9F" w:rsidRDefault="006B1454" w:rsidP="00A91A9F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36"/>
                                <w:szCs w:val="32"/>
                              </w:rPr>
                              <w:t>CULTURAL COLLABORATION</w:t>
                            </w:r>
                          </w:p>
                          <w:p w14:paraId="4397AE36" w14:textId="77777777" w:rsidR="006B1454" w:rsidRPr="00A91A9F" w:rsidRDefault="006B1454" w:rsidP="00A91A9F">
                            <w:pPr>
                              <w:spacing w:after="0"/>
                              <w:rPr>
                                <w:rFonts w:asciiTheme="minorHAnsi" w:eastAsia="Yu Gothic Light" w:hAnsiTheme="minorHAnsi" w:cstheme="minorHAnsi"/>
                                <w:color w:val="11709F"/>
                                <w:sz w:val="4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894543380" o:spid="_x0000_s1132" type="#_x0000_t202" style="position:absolute;left:-20532;top:2861;width:64112;height: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" filled="f" stroked="f" strokeweight=".5pt">
                      <v:stroke joinstyle="bevel"/>
                      <v:textbo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d w:val="-1712177278"/>
                              <w:showingPlcHdr/>
                            </w:sdtPr>
                            <w:sdtContent>
                              <w:p w14:paraId="52B93992" w14:textId="77777777" w:rsidR="006B1454" w:rsidRPr="00F3390A" w:rsidRDefault="006B1454" w:rsidP="0084774F">
                                <w:pPr>
                                  <w:pStyle w:val="SD28H3-MediumBlue"/>
                                  <w:rPr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F3390A">
                                  <w:rPr>
                                    <w:rStyle w:val="PlaceholderText"/>
                                    <w:rFonts w:ascii="Century Gothic" w:hAnsi="Century Gothic"/>
                                    <w:b w:val="0"/>
                                    <w:sz w:val="20"/>
                                    <w:szCs w:val="20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  <w:p w14:paraId="2D03285B" w14:textId="77777777" w:rsidR="006B1454" w:rsidRPr="00F3390A" w:rsidRDefault="006B1454" w:rsidP="00A91A9F">
                            <w:pPr>
                              <w:rPr>
                                <w:rFonts w:ascii="Century Gothic" w:hAnsi="Century Gothic"/>
                                <w:color w:val="11709F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line id="Straight Connector 894543381" o:spid="_x0000_s1133" style="position:absolute;visibility:visible;mso-wrap-style:square" from="4381,6953" to="21755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" strokecolor="#11709f" strokeweight="4.5pt">
                  <v:stroke joinstyle="miter"/>
                </v:lin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4DA4AD93" wp14:editId="41A3B00D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894543382" name="Rectangle 894543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88C8" id="Rectangle 894543382" o:spid="_x0000_s1026" style="position:absolute;margin-left:-26.25pt;margin-top:-56.4pt;width:158.25pt;height:163.5pt;rotation:890612fd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" stroked="f" strokeweight="1pt">
                <v:fill r:id="rId24" o:title="" opacity="6554f" recolor="t" rotate="t" type="frame"/>
                <v:imagedata grayscale="t" bilevel="t"/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3726720" behindDoc="1" locked="0" layoutInCell="1" allowOverlap="1" wp14:anchorId="3FA5BFC9" wp14:editId="54BB4C6C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894543383" name="Rectangle 89454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C0167" id="Rectangle 894543383" o:spid="_x0000_s1026" style="position:absolute;margin-left:-53.25pt;margin-top:-84.35pt;width:610pt;height:791pt;z-index:-24958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" filled="f" strokecolor="white [3212]" strokeweight="27.5pt">
                <w10:wrap anchorx="margin"/>
              </v:rect>
            </w:pict>
          </mc:Fallback>
        </mc:AlternateContent>
      </w:r>
    </w:p>
    <w:p w14:paraId="4C941257" w14:textId="77777777" w:rsidR="00A91A9F" w:rsidRDefault="00A91A9F" w:rsidP="00A91A9F">
      <w:pPr>
        <w:pStyle w:val="SD28BodyFont-paraspaceafter"/>
      </w:pPr>
    </w:p>
    <w:p w14:paraId="679077DC" w14:textId="77777777" w:rsidR="00A91A9F" w:rsidRPr="00B759BC" w:rsidRDefault="00A91A9F" w:rsidP="00A91A9F"/>
    <w:p w14:paraId="2C530E1C" w14:textId="77777777" w:rsidR="00A91A9F" w:rsidRPr="00B759BC" w:rsidRDefault="00A91A9F" w:rsidP="00A91A9F"/>
    <w:p w14:paraId="09512430" w14:textId="77777777" w:rsidR="00A91A9F" w:rsidRPr="00B759BC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3732864" behindDoc="0" locked="0" layoutInCell="1" allowOverlap="1" wp14:anchorId="306FB33C" wp14:editId="0124D205">
                <wp:simplePos x="0" y="0"/>
                <wp:positionH relativeFrom="column">
                  <wp:posOffset>2200275</wp:posOffset>
                </wp:positionH>
                <wp:positionV relativeFrom="paragraph">
                  <wp:posOffset>234950</wp:posOffset>
                </wp:positionV>
                <wp:extent cx="4352925" cy="2206626"/>
                <wp:effectExtent l="76200" t="38100" r="47625" b="98425"/>
                <wp:wrapNone/>
                <wp:docPr id="894543384" name="Group 894543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206626"/>
                          <a:chOff x="0" y="-52348"/>
                          <a:chExt cx="4352925" cy="2273222"/>
                        </a:xfrm>
                      </wpg:grpSpPr>
                      <wpg:grpSp>
                        <wpg:cNvPr id="894543385" name="Group 894543385"/>
                        <wpg:cNvGrpSpPr/>
                        <wpg:grpSpPr>
                          <a:xfrm>
                            <a:off x="0" y="-52348"/>
                            <a:ext cx="4352925" cy="2273222"/>
                            <a:chOff x="0" y="-8271"/>
                            <a:chExt cx="4621842" cy="2427287"/>
                          </a:xfrm>
                        </wpg:grpSpPr>
                        <wps:wsp>
                          <wps:cNvPr id="894543386" name="Rectangle 894543386"/>
                          <wps:cNvSpPr/>
                          <wps:spPr>
                            <a:xfrm>
                              <a:off x="13647" y="-8271"/>
                              <a:ext cx="4608195" cy="24237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543388" name="Text Box 894543388"/>
                          <wps:cNvSpPr txBox="1"/>
                          <wps:spPr>
                            <a:xfrm>
                              <a:off x="57142" y="400352"/>
                              <a:ext cx="4514854" cy="20186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707805953"/>
                                  <w:showingPlcHdr/>
                                </w:sdtPr>
                                <w:sdtContent>
                                  <w:p w14:paraId="72303741" w14:textId="77777777" w:rsidR="006B1454" w:rsidRPr="00F3390A" w:rsidRDefault="006B1454" w:rsidP="0084774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6D30039F" w14:textId="77777777" w:rsidR="006B1454" w:rsidRPr="00F3390A" w:rsidRDefault="006B1454" w:rsidP="00A91A9F">
                                <w:pPr>
                                  <w:rPr>
                                    <w:rFonts w:ascii="Century Gothic" w:hAnsi="Century Gothic" w:cstheme="minorHAnsi"/>
                                    <w:color w:val="365F91" w:themeColor="accent1" w:themeShade="BF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5433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2560222" cy="318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07DF6C" w14:textId="77777777" w:rsidR="006B1454" w:rsidRPr="00A11E1B" w:rsidRDefault="006B1454" w:rsidP="00A91A9F">
                                <w:pP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365F91" w:themeColor="accent1" w:themeShade="BF"/>
                                    <w:sz w:val="28"/>
                                    <w:szCs w:val="32"/>
                                    <w:lang w:val="en-CA"/>
                                  </w:rPr>
                                  <w:t>ACTIONS/STRATEGIES: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4543390" name="Straight Connector 894543390"/>
                        <wps:cNvCnPr/>
                        <wps:spPr>
                          <a:xfrm>
                            <a:off x="0" y="314325"/>
                            <a:ext cx="146304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FB33C" id="Group 894543384" o:spid="_x0000_s1134" style="position:absolute;margin-left:173.25pt;margin-top:18.5pt;width:342.75pt;height:173.75pt;z-index:253732864;mso-width-relative:margin;mso-height-relative:margin" coordorigin=",-523" coordsize="43529,2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">
                <v:group id="Group 894543385" o:spid="_x0000_s1135" style="position:absolute;top:-523;width:43529;height:22731" coordorigin=",-82" coordsize="46218,2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">
                  <v:rect id="Rectangle 894543386" o:spid="_x0000_s1136" style="position:absolute;left:136;top:-82;width:46082;height:24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" fillcolor="white [3212]" stroked="f" strokeweight="1pt">
                    <v:shadow on="t" color="black" opacity="26214f" origin=".5,-.5" offset="-.74836mm,.74836mm"/>
                  </v:rect>
                  <v:shape id="Text Box 894543388" o:spid="_x0000_s1137" type="#_x0000_t202" style="position:absolute;left:571;top:4003;width:45148;height:20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707805953"/>
                            <w:showingPlcHdr/>
                          </w:sdtPr>
                          <w:sdtContent>
                            <w:p w14:paraId="72303741" w14:textId="77777777" w:rsidR="006B1454" w:rsidRPr="00F3390A" w:rsidRDefault="006B1454" w:rsidP="0084774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6D30039F" w14:textId="77777777" w:rsidR="006B1454" w:rsidRPr="00F3390A" w:rsidRDefault="006B1454" w:rsidP="00A91A9F">
                          <w:pPr>
                            <w:rPr>
                              <w:rFonts w:ascii="Century Gothic" w:hAnsi="Century Gothic" w:cstheme="minorHAnsi"/>
                              <w:color w:val="365F91" w:themeColor="accent1" w:themeShade="BF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38" type="#_x0000_t202" style="position:absolute;top:476;width:25602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" filled="f" stroked="f">
                    <v:textbox>
                      <w:txbxContent>
                        <w:p w14:paraId="6607DF6C" w14:textId="77777777" w:rsidR="006B1454" w:rsidRPr="00A11E1B" w:rsidRDefault="006B1454" w:rsidP="00A91A9F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28"/>
                              <w:szCs w:val="32"/>
                              <w:lang w:val="en-CA"/>
                            </w:rPr>
                            <w:t>ACTIONS/STRATEGIES:</w:t>
                          </w:r>
                        </w:p>
                      </w:txbxContent>
                    </v:textbox>
                  </v:shape>
                </v:group>
                <v:line id="Straight Connector 894543390" o:spid="_x0000_s1139" style="position:absolute;visibility:visible;mso-wrap-style:square" from="0,3143" to="1463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" strokecolor="#11709f" strokeweight="4.5pt">
                  <v:stroke joinstyle="miter"/>
                </v:line>
              </v:group>
            </w:pict>
          </mc:Fallback>
        </mc:AlternateContent>
      </w:r>
    </w:p>
    <w:p w14:paraId="08E5FB04" w14:textId="77777777" w:rsidR="00A91A9F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3737984" behindDoc="0" locked="0" layoutInCell="1" allowOverlap="1" wp14:anchorId="3C855D21" wp14:editId="6352834B">
                <wp:simplePos x="0" y="0"/>
                <wp:positionH relativeFrom="margin">
                  <wp:posOffset>9525</wp:posOffset>
                </wp:positionH>
                <wp:positionV relativeFrom="paragraph">
                  <wp:posOffset>173990</wp:posOffset>
                </wp:positionV>
                <wp:extent cx="1773936" cy="5157216"/>
                <wp:effectExtent l="76200" t="19050" r="36195" b="100965"/>
                <wp:wrapNone/>
                <wp:docPr id="894543391" name="Group 894543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936" cy="5157216"/>
                          <a:chOff x="0" y="-19050"/>
                          <a:chExt cx="1776095" cy="5334000"/>
                        </a:xfrm>
                      </wpg:grpSpPr>
                      <wps:wsp>
                        <wps:cNvPr id="894543392" name="Rectangle 894543392"/>
                        <wps:cNvSpPr/>
                        <wps:spPr>
                          <a:xfrm>
                            <a:off x="19050" y="0"/>
                            <a:ext cx="1757045" cy="531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543393" name="Straight Connector 894543393"/>
                        <wps:cNvCnPr/>
                        <wps:spPr>
                          <a:xfrm>
                            <a:off x="0" y="323850"/>
                            <a:ext cx="91440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543394" name="Text Box 7"/>
                        <wps:cNvSpPr txBox="1"/>
                        <wps:spPr>
                          <a:xfrm>
                            <a:off x="19050" y="-19050"/>
                            <a:ext cx="1316539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132B64" w14:textId="77777777" w:rsidR="006B1454" w:rsidRPr="006D4BAE" w:rsidRDefault="006B1454" w:rsidP="00A91A9F">
                              <w:pPr>
                                <w:spacing w:after="240"/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4BAE">
                                <w:rPr>
                                  <w:rFonts w:asciiTheme="minorHAnsi" w:hAnsiTheme="minorHAnsi" w:cstheme="minorHAnsi"/>
                                  <w:bCs/>
                                  <w:color w:val="365F91" w:themeColor="accent1" w:themeShade="BF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4543395" name="Text Box 6"/>
                        <wps:cNvSpPr txBox="1"/>
                        <wps:spPr>
                          <a:xfrm>
                            <a:off x="57150" y="419100"/>
                            <a:ext cx="1670050" cy="483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283840519"/>
                                <w:showingPlcHdr/>
                              </w:sdtPr>
                              <w:sdtContent>
                                <w:p w14:paraId="4CDB7763" w14:textId="77777777" w:rsidR="006B1454" w:rsidRPr="00F3390A" w:rsidRDefault="006B1454" w:rsidP="0084774F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15749085" w14:textId="77777777" w:rsidR="006B1454" w:rsidRPr="00F3390A" w:rsidRDefault="006B1454" w:rsidP="00A91A9F">
                              <w:pPr>
                                <w:jc w:val="center"/>
                                <w:rPr>
                                  <w:rFonts w:ascii="Century Gothic" w:hAnsi="Century Gothic" w:cstheme="minorHAnsi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55D21" id="Group 894543391" o:spid="_x0000_s1140" style="position:absolute;margin-left:.75pt;margin-top:13.7pt;width:139.7pt;height:406.1pt;z-index:253737984;mso-position-horizontal-relative:margin;mso-width-relative:margin;mso-height-relative:margin" coordorigin=",-190" coordsize="1776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">
                <v:rect id="Rectangle 894543392" o:spid="_x0000_s1141" style="position:absolute;left:190;width:17570;height:5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" fillcolor="white [3212]" stroked="f" strokeweight="1pt">
                  <v:shadow on="t" color="black" opacity="26214f" origin=".5,-.5" offset="-.74836mm,.74836mm"/>
                </v:rect>
                <v:line id="Straight Connector 894543393" o:spid="_x0000_s1142" style="position:absolute;visibility:visible;mso-wrap-style:square" from="0,3238" to="9144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" strokecolor="#11709f" strokeweight="4.5pt">
                  <v:stroke joinstyle="miter"/>
                </v:line>
                <v:shape id="Text Box 7" o:spid="_x0000_s1143" type="#_x0000_t202" style="position:absolute;left:190;top:-190;width:13165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" filled="f" stroked="f" strokeweight=".5pt">
                  <v:textbox>
                    <w:txbxContent>
                      <w:p w14:paraId="57132B64" w14:textId="77777777" w:rsidR="006B1454" w:rsidRPr="006D4BAE" w:rsidRDefault="006B1454" w:rsidP="00A91A9F">
                        <w:pPr>
                          <w:spacing w:after="240"/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4BAE">
                          <w:rPr>
                            <w:rFonts w:asciiTheme="minorHAnsi" w:hAnsiTheme="minorHAnsi" w:cstheme="minorHAnsi"/>
                            <w:bCs/>
                            <w:color w:val="365F91" w:themeColor="accent1" w:themeShade="BF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</w:p>
                    </w:txbxContent>
                  </v:textbox>
                </v:shape>
                <v:shape id="Text Box 6" o:spid="_x0000_s1144" type="#_x0000_t202" style="position:absolute;left:571;top:4191;width:16701;height:4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283840519"/>
                          <w:showingPlcHdr/>
                        </w:sdtPr>
                        <w:sdtContent>
                          <w:p w14:paraId="4CDB7763" w14:textId="77777777" w:rsidR="006B1454" w:rsidRPr="00F3390A" w:rsidRDefault="006B1454" w:rsidP="0084774F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15749085" w14:textId="77777777" w:rsidR="006B1454" w:rsidRPr="00F3390A" w:rsidRDefault="006B1454" w:rsidP="00A91A9F">
                        <w:pPr>
                          <w:jc w:val="center"/>
                          <w:rPr>
                            <w:rFonts w:ascii="Century Gothic" w:hAnsi="Century Gothic" w:cstheme="minorHAnsi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DB770E" w14:textId="77777777" w:rsidR="00A91A9F" w:rsidRDefault="00A91A9F" w:rsidP="00A91A9F">
      <w:pPr>
        <w:tabs>
          <w:tab w:val="left" w:pos="5820"/>
        </w:tabs>
      </w:pPr>
      <w:r>
        <w:tab/>
      </w:r>
    </w:p>
    <w:p w14:paraId="73735389" w14:textId="77777777" w:rsidR="00A91A9F" w:rsidRPr="00B759BC" w:rsidRDefault="00A91A9F" w:rsidP="00A91A9F"/>
    <w:p w14:paraId="2A58ADED" w14:textId="77777777" w:rsidR="00A91A9F" w:rsidRPr="00B759BC" w:rsidRDefault="00A91A9F" w:rsidP="00A91A9F"/>
    <w:p w14:paraId="27151A04" w14:textId="77777777" w:rsidR="00A91A9F" w:rsidRPr="00B759BC" w:rsidRDefault="00A91A9F" w:rsidP="00A91A9F"/>
    <w:p w14:paraId="6F93D8C7" w14:textId="77777777" w:rsidR="00A91A9F" w:rsidRPr="00B759BC" w:rsidRDefault="00A91A9F" w:rsidP="00A91A9F"/>
    <w:p w14:paraId="15F03585" w14:textId="77777777" w:rsidR="00A91A9F" w:rsidRPr="00B759BC" w:rsidRDefault="00A91A9F" w:rsidP="00A91A9F"/>
    <w:p w14:paraId="3B41E018" w14:textId="77777777" w:rsidR="00A91A9F" w:rsidRPr="00B759BC" w:rsidRDefault="00A91A9F" w:rsidP="00A91A9F"/>
    <w:p w14:paraId="693EDC12" w14:textId="77777777" w:rsidR="00A91A9F" w:rsidRPr="00B759BC" w:rsidRDefault="00A91A9F" w:rsidP="00A91A9F"/>
    <w:p w14:paraId="2B8D9933" w14:textId="77777777" w:rsidR="00A91A9F" w:rsidRPr="00B759BC" w:rsidRDefault="00A91A9F" w:rsidP="00A91A9F">
      <w:r>
        <w:rPr>
          <w:noProof/>
        </w:rPr>
        <mc:AlternateContent>
          <mc:Choice Requires="wpg">
            <w:drawing>
              <wp:anchor distT="0" distB="0" distL="114300" distR="114300" simplePos="0" relativeHeight="253734912" behindDoc="0" locked="0" layoutInCell="1" allowOverlap="1" wp14:anchorId="6F83B8F2" wp14:editId="46AB7CC3">
                <wp:simplePos x="0" y="0"/>
                <wp:positionH relativeFrom="column">
                  <wp:posOffset>2209800</wp:posOffset>
                </wp:positionH>
                <wp:positionV relativeFrom="paragraph">
                  <wp:posOffset>50165</wp:posOffset>
                </wp:positionV>
                <wp:extent cx="4352544" cy="2133600"/>
                <wp:effectExtent l="95250" t="38100" r="29210" b="95250"/>
                <wp:wrapNone/>
                <wp:docPr id="894543396" name="Group 894543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544" cy="2133600"/>
                          <a:chOff x="0" y="0"/>
                          <a:chExt cx="4608195" cy="2450465"/>
                        </a:xfrm>
                      </wpg:grpSpPr>
                      <wps:wsp>
                        <wps:cNvPr id="894543397" name="Rectangle 894543397"/>
                        <wps:cNvSpPr/>
                        <wps:spPr>
                          <a:xfrm>
                            <a:off x="0" y="9525"/>
                            <a:ext cx="4608195" cy="2440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543398" name="Straight Connector 894543398"/>
                        <wps:cNvCnPr/>
                        <wps:spPr>
                          <a:xfrm>
                            <a:off x="0" y="347232"/>
                            <a:ext cx="64008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543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1662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D8F517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543400" name="Text Box 894543400"/>
                        <wps:cNvSpPr txBox="1"/>
                        <wps:spPr>
                          <a:xfrm>
                            <a:off x="47622" y="393825"/>
                            <a:ext cx="4514537" cy="2006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750230612"/>
                                <w:showingPlcHdr/>
                              </w:sdtPr>
                              <w:sdtContent>
                                <w:p w14:paraId="766959C1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53F44BB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73C7774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5BF557D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3B8F2" id="Group 894543396" o:spid="_x0000_s1145" style="position:absolute;margin-left:174pt;margin-top:3.95pt;width:342.7pt;height:168pt;z-index:253734912;mso-width-relative:margin;mso-height-relative:margin" coordsize="46081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">
                <v:rect id="Rectangle 894543397" o:spid="_x0000_s1146" style="position:absolute;top:95;width:46081;height:24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" fillcolor="white [3212]" stroked="f" strokeweight="1pt">
                  <v:shadow on="t" color="black" opacity="26214f" origin=".5,-.5" offset="-.74836mm,.74836mm"/>
                </v:rect>
                <v:line id="Straight Connector 894543398" o:spid="_x0000_s1147" style="position:absolute;visibility:visible;mso-wrap-style:square" from="0,3472" to="6400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" strokecolor="#11709f" strokeweight="4.5pt">
                  <v:stroke joinstyle="miter"/>
                </v:line>
                <v:shape id="_x0000_s1148" type="#_x0000_t202" style="position:absolute;width:25416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" filled="f" stroked="f">
                  <v:textbox>
                    <w:txbxContent>
                      <w:p w14:paraId="33D8F517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  <v:shape id="Text Box 894543400" o:spid="_x0000_s1149" type="#_x0000_t202" style="position:absolute;left:476;top:3938;width:45145;height:2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750230612"/>
                          <w:showingPlcHdr/>
                        </w:sdtPr>
                        <w:sdtContent>
                          <w:p w14:paraId="766959C1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53F44BB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073C7774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35BF557D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3AFA43" w14:textId="77777777" w:rsidR="00A91A9F" w:rsidRPr="00B759BC" w:rsidRDefault="00A91A9F" w:rsidP="00A91A9F"/>
    <w:p w14:paraId="5B9FDA25" w14:textId="77777777" w:rsidR="00A91A9F" w:rsidRDefault="00A91A9F" w:rsidP="00A91A9F">
      <w:pPr>
        <w:jc w:val="center"/>
      </w:pPr>
    </w:p>
    <w:p w14:paraId="1E809662" w14:textId="373326D4" w:rsidR="00A91A9F" w:rsidRDefault="00A91A9F" w:rsidP="00A91A9F">
      <w:pPr>
        <w:spacing w:after="0"/>
      </w:pPr>
      <w:r w:rsidRPr="009351A5">
        <w:rPr>
          <w:noProof/>
        </w:rPr>
        <mc:AlternateContent>
          <mc:Choice Requires="wpg">
            <w:drawing>
              <wp:anchor distT="0" distB="0" distL="114300" distR="114300" simplePos="0" relativeHeight="253730816" behindDoc="0" locked="0" layoutInCell="1" allowOverlap="1" wp14:anchorId="43F09629" wp14:editId="0EBD3758">
                <wp:simplePos x="0" y="0"/>
                <wp:positionH relativeFrom="column">
                  <wp:posOffset>2019299</wp:posOffset>
                </wp:positionH>
                <wp:positionV relativeFrom="paragraph">
                  <wp:posOffset>5779770</wp:posOffset>
                </wp:positionV>
                <wp:extent cx="4627245" cy="318770"/>
                <wp:effectExtent l="19050" t="0" r="40005" b="5080"/>
                <wp:wrapNone/>
                <wp:docPr id="894543406" name="Group 894543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245" cy="318770"/>
                          <a:chOff x="10862" y="0"/>
                          <a:chExt cx="4608068" cy="318770"/>
                        </a:xfrm>
                      </wpg:grpSpPr>
                      <wpg:grpSp>
                        <wpg:cNvPr id="894543407" name="Group 4"/>
                        <wpg:cNvGrpSpPr/>
                        <wpg:grpSpPr>
                          <a:xfrm>
                            <a:off x="10862" y="155275"/>
                            <a:ext cx="4608068" cy="133990"/>
                            <a:chOff x="-6141" y="15742"/>
                            <a:chExt cx="4427920" cy="94791"/>
                          </a:xfrm>
                        </wpg:grpSpPr>
                        <wps:wsp>
                          <wps:cNvPr id="894543408" name="Straight Connector 894543408"/>
                          <wps:cNvCnPr/>
                          <wps:spPr>
                            <a:xfrm>
                              <a:off x="-6141" y="15742"/>
                              <a:ext cx="4411789" cy="2540"/>
                            </a:xfrm>
                            <a:prstGeom prst="line">
                              <a:avLst/>
                            </a:prstGeom>
                            <a:ln w="22542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4543409" name="Straight Connector 894543409"/>
                          <wps:cNvCnPr/>
                          <wps:spPr>
                            <a:xfrm>
                              <a:off x="-6076" y="107993"/>
                              <a:ext cx="4427855" cy="254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806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4543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69" y="0"/>
                            <a:ext cx="256032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8B330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F09629" id="Group 894543406" o:spid="_x0000_s1150" style="position:absolute;margin-left:159pt;margin-top:455.1pt;width:364.35pt;height:25.1pt;z-index:253730816;mso-width-relative:margin" coordorigin="108" coordsize="46080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">
                <v:group id="Group 4" o:spid="_x0000_s1151" style="position:absolute;left:108;top:1552;width:46081;height:1340" coordorigin="-61,157" coordsize="44279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">
                  <v:line id="Straight Connector 894543408" o:spid="_x0000_s1152" style="position:absolute;visibility:visible;mso-wrap-style:square" from="-61,157" to="44056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" strokecolor="#d8e2f0 [1304]" strokeweight="17.75pt">
                    <v:stroke joinstyle="miter"/>
                  </v:line>
                  <v:line id="Straight Connector 894543409" o:spid="_x0000_s1153" style="position:absolute;visibility:visible;mso-wrap-style:square" from="-60,1079" to="44217,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" strokecolor="#00806f" strokeweight="3pt">
                    <v:stroke joinstyle="miter"/>
                  </v:line>
                </v:group>
                <v:shape id="_x0000_s1154" type="#_x0000_t202" style="position:absolute;left:189;width:25603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" filled="f" stroked="f">
                  <v:textbox>
                    <w:txbxContent>
                      <w:p w14:paraId="6A08B330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51A5"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2216B91A" wp14:editId="5CC7E359">
                <wp:simplePos x="0" y="0"/>
                <wp:positionH relativeFrom="margin">
                  <wp:posOffset>2018030</wp:posOffset>
                </wp:positionH>
                <wp:positionV relativeFrom="paragraph">
                  <wp:posOffset>6078855</wp:posOffset>
                </wp:positionV>
                <wp:extent cx="4607560" cy="1972310"/>
                <wp:effectExtent l="0" t="0" r="0" b="0"/>
                <wp:wrapNone/>
                <wp:docPr id="894543411" name="Text Box 89454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bevel/>
                        </a:ln>
                        <a:effectLst/>
                      </wps:spPr>
                      <wps:txbx>
                        <w:txbxContent>
                          <w:p w14:paraId="6ACF2DFF" w14:textId="77777777" w:rsidR="006B1454" w:rsidRPr="00A11E1B" w:rsidRDefault="006B1454" w:rsidP="00A91A9F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  <w:p w14:paraId="29248F9E" w14:textId="77777777" w:rsidR="006B1454" w:rsidRPr="00A11E1B" w:rsidRDefault="006B1454" w:rsidP="00A91A9F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  <w:p w14:paraId="7AA65D29" w14:textId="77777777" w:rsidR="006B1454" w:rsidRPr="00A11E1B" w:rsidRDefault="006B1454" w:rsidP="00A91A9F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6B91A" id="Text Box 894543411" o:spid="_x0000_s1155" type="#_x0000_t202" style="position:absolute;margin-left:158.9pt;margin-top:478.65pt;width:362.8pt;height:155.3pt;z-index:25372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" filled="f" stroked="f" strokeweight=".5pt">
                <v:stroke joinstyle="bevel"/>
                <v:textbox>
                  <w:txbxContent>
                    <w:p w14:paraId="6ACF2DFF" w14:textId="77777777" w:rsidR="006B1454" w:rsidRPr="00A11E1B" w:rsidRDefault="006B1454" w:rsidP="00A91A9F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  <w:p w14:paraId="29248F9E" w14:textId="77777777" w:rsidR="006B1454" w:rsidRPr="00A11E1B" w:rsidRDefault="006B1454" w:rsidP="00A91A9F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  <w:p w14:paraId="7AA65D29" w14:textId="77777777" w:rsidR="006B1454" w:rsidRPr="00A11E1B" w:rsidRDefault="006B1454" w:rsidP="00A91A9F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1A5">
        <w:rPr>
          <w:noProof/>
        </w:rPr>
        <mc:AlternateContent>
          <mc:Choice Requires="wps">
            <w:drawing>
              <wp:anchor distT="0" distB="0" distL="114300" distR="114300" simplePos="0" relativeHeight="253731840" behindDoc="1" locked="0" layoutInCell="1" allowOverlap="1" wp14:anchorId="7B69C36A" wp14:editId="237AC3E7">
                <wp:simplePos x="0" y="0"/>
                <wp:positionH relativeFrom="column">
                  <wp:posOffset>2019935</wp:posOffset>
                </wp:positionH>
                <wp:positionV relativeFrom="paragraph">
                  <wp:posOffset>5852160</wp:posOffset>
                </wp:positionV>
                <wp:extent cx="4608195" cy="2233930"/>
                <wp:effectExtent l="95250" t="38100" r="40005" b="90170"/>
                <wp:wrapNone/>
                <wp:docPr id="894543412" name="Rectangle 894543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2233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CA69A" id="Rectangle 894543412" o:spid="_x0000_s1026" style="position:absolute;margin-left:159.05pt;margin-top:460.8pt;width:362.85pt;height:175.9pt;z-index:-2495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" fillcolor="white [3212]" stroked="f" strokeweight="1pt">
                <v:shadow on="t" color="black" opacity="26214f" origin=".5,-.5" offset="-.74836mm,.74836mm"/>
              </v:rect>
            </w:pict>
          </mc:Fallback>
        </mc:AlternateContent>
      </w:r>
      <w:r w:rsidRPr="009351A5">
        <w:rPr>
          <w:noProof/>
        </w:rPr>
        <w:drawing>
          <wp:anchor distT="0" distB="0" distL="114300" distR="114300" simplePos="0" relativeHeight="253729792" behindDoc="0" locked="0" layoutInCell="1" allowOverlap="1" wp14:anchorId="37BA3B47" wp14:editId="7E80DBC5">
            <wp:simplePos x="0" y="0"/>
            <wp:positionH relativeFrom="margin">
              <wp:posOffset>-123825</wp:posOffset>
            </wp:positionH>
            <wp:positionV relativeFrom="paragraph">
              <wp:posOffset>6627495</wp:posOffset>
            </wp:positionV>
            <wp:extent cx="1773555" cy="1800860"/>
            <wp:effectExtent l="57150" t="0" r="17145" b="104140"/>
            <wp:wrapNone/>
            <wp:docPr id="894543414" name="Picture 89454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A657D" w14:textId="4065716D" w:rsidR="009351A5" w:rsidRDefault="00F3390A" w:rsidP="00A91A9F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35936" behindDoc="0" locked="0" layoutInCell="1" allowOverlap="1" wp14:anchorId="3300AF0E" wp14:editId="0C00EF28">
                <wp:simplePos x="0" y="0"/>
                <wp:positionH relativeFrom="column">
                  <wp:posOffset>2200275</wp:posOffset>
                </wp:positionH>
                <wp:positionV relativeFrom="paragraph">
                  <wp:posOffset>1439545</wp:posOffset>
                </wp:positionV>
                <wp:extent cx="4352290" cy="2423160"/>
                <wp:effectExtent l="95250" t="38100" r="29210" b="91440"/>
                <wp:wrapNone/>
                <wp:docPr id="894543401" name="Group 894543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2423160"/>
                          <a:chOff x="0" y="0"/>
                          <a:chExt cx="4608195" cy="2233930"/>
                        </a:xfrm>
                      </wpg:grpSpPr>
                      <wps:wsp>
                        <wps:cNvPr id="894543402" name="Rectangle 894543402"/>
                        <wps:cNvSpPr/>
                        <wps:spPr>
                          <a:xfrm>
                            <a:off x="0" y="0"/>
                            <a:ext cx="4608195" cy="2233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543403" name="Straight Connector 894543403"/>
                        <wps:cNvCnPr/>
                        <wps:spPr>
                          <a:xfrm>
                            <a:off x="0" y="273108"/>
                            <a:ext cx="1280160" cy="25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1170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5434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04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F66AB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543405" name="Text Box 894543405"/>
                        <wps:cNvSpPr txBox="1"/>
                        <wps:spPr>
                          <a:xfrm>
                            <a:off x="47622" y="298560"/>
                            <a:ext cx="4514215" cy="1901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49641640"/>
                                <w:showingPlcHdr/>
                              </w:sdtPr>
                              <w:sdtContent>
                                <w:p w14:paraId="69401FCF" w14:textId="77777777" w:rsidR="006B1454" w:rsidRPr="00F3390A" w:rsidRDefault="006B1454" w:rsidP="0084774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35261D3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A7F9BDF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C8B60AD" w14:textId="77777777" w:rsidR="006B1454" w:rsidRPr="00F3390A" w:rsidRDefault="006B1454" w:rsidP="00A91A9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0AF0E" id="Group 894543401" o:spid="_x0000_s1156" style="position:absolute;margin-left:173.25pt;margin-top:113.35pt;width:342.7pt;height:190.8pt;z-index:253735936;mso-width-relative:margin;mso-height-relative:margin" coordsize="46081,2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">
                <v:rect id="Rectangle 894543402" o:spid="_x0000_s1157" style="position:absolute;width:46081;height:2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" fillcolor="white [3212]" stroked="f" strokeweight="1pt">
                  <v:shadow on="t" color="black" opacity="26214f" origin=".5,-.5" offset="-.74836mm,.74836mm"/>
                </v:rect>
                <v:line id="Straight Connector 894543403" o:spid="_x0000_s1158" style="position:absolute;visibility:visible;mso-wrap-style:square" from="0,2731" to="12801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" strokecolor="#11709f" strokeweight="4.5pt">
                  <v:stroke joinstyle="miter"/>
                </v:line>
                <v:shape id="_x0000_s1159" type="#_x0000_t202" style="position:absolute;width:25704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" filled="f" stroked="f">
                  <v:textbox>
                    <w:txbxContent>
                      <w:p w14:paraId="083F66AB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  <v:shape id="Text Box 894543405" o:spid="_x0000_s1160" type="#_x0000_t202" style="position:absolute;left:476;top:2985;width:45142;height:1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49641640"/>
                          <w:showingPlcHdr/>
                        </w:sdtPr>
                        <w:sdtContent>
                          <w:p w14:paraId="69401FCF" w14:textId="77777777" w:rsidR="006B1454" w:rsidRPr="00F3390A" w:rsidRDefault="006B1454" w:rsidP="0084774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35261D3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0A7F9BDF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5C8B60AD" w14:textId="77777777" w:rsidR="006B1454" w:rsidRPr="00F3390A" w:rsidRDefault="006B1454" w:rsidP="00A91A9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91A9F">
        <w:rPr>
          <w:noProof/>
        </w:rPr>
        <w:drawing>
          <wp:anchor distT="0" distB="0" distL="114300" distR="114300" simplePos="0" relativeHeight="253702144" behindDoc="0" locked="0" layoutInCell="1" allowOverlap="1" wp14:anchorId="61132B07" wp14:editId="1848487D">
            <wp:simplePos x="0" y="0"/>
            <wp:positionH relativeFrom="margin">
              <wp:posOffset>9525</wp:posOffset>
            </wp:positionH>
            <wp:positionV relativeFrom="paragraph">
              <wp:posOffset>2285365</wp:posOffset>
            </wp:positionV>
            <wp:extent cx="1773555" cy="1800860"/>
            <wp:effectExtent l="57150" t="0" r="17145" b="10414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A9F">
        <w:rPr>
          <w:noProof/>
        </w:rPr>
        <w:t xml:space="preserve"> </w:t>
      </w:r>
      <w:r w:rsidR="00A91A9F" w:rsidRPr="009351A5">
        <w:rPr>
          <w:noProof/>
        </w:rPr>
        <mc:AlternateContent>
          <mc:Choice Requires="wpg">
            <w:drawing>
              <wp:anchor distT="0" distB="0" distL="114300" distR="114300" simplePos="0" relativeHeight="253711360" behindDoc="0" locked="0" layoutInCell="1" allowOverlap="1" wp14:anchorId="0BB4DE40" wp14:editId="1F0BABB1">
                <wp:simplePos x="0" y="0"/>
                <wp:positionH relativeFrom="column">
                  <wp:posOffset>2019299</wp:posOffset>
                </wp:positionH>
                <wp:positionV relativeFrom="paragraph">
                  <wp:posOffset>5779770</wp:posOffset>
                </wp:positionV>
                <wp:extent cx="4627245" cy="318770"/>
                <wp:effectExtent l="19050" t="0" r="40005" b="5080"/>
                <wp:wrapNone/>
                <wp:docPr id="2129613287" name="Group 212961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245" cy="318770"/>
                          <a:chOff x="10862" y="0"/>
                          <a:chExt cx="4608068" cy="318770"/>
                        </a:xfrm>
                      </wpg:grpSpPr>
                      <wpg:grpSp>
                        <wpg:cNvPr id="2129613288" name="Group 4"/>
                        <wpg:cNvGrpSpPr/>
                        <wpg:grpSpPr>
                          <a:xfrm>
                            <a:off x="10862" y="155275"/>
                            <a:ext cx="4608068" cy="133990"/>
                            <a:chOff x="-6141" y="15742"/>
                            <a:chExt cx="4427920" cy="94791"/>
                          </a:xfrm>
                        </wpg:grpSpPr>
                        <wps:wsp>
                          <wps:cNvPr id="2129613289" name="Straight Connector 2129613289"/>
                          <wps:cNvCnPr/>
                          <wps:spPr>
                            <a:xfrm>
                              <a:off x="-6141" y="15742"/>
                              <a:ext cx="4411789" cy="2540"/>
                            </a:xfrm>
                            <a:prstGeom prst="line">
                              <a:avLst/>
                            </a:prstGeom>
                            <a:ln w="22542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9613290" name="Straight Connector 2129613290"/>
                          <wps:cNvCnPr/>
                          <wps:spPr>
                            <a:xfrm>
                              <a:off x="-6076" y="107993"/>
                              <a:ext cx="4427855" cy="254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806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29613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69" y="0"/>
                            <a:ext cx="256032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1B8A3" w14:textId="77777777" w:rsidR="006B1454" w:rsidRPr="00A11E1B" w:rsidRDefault="006B1454" w:rsidP="00A91A9F">
                              <w:pP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65F91" w:themeColor="accent1" w:themeShade="BF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B4DE40" id="Group 2129613287" o:spid="_x0000_s1161" style="position:absolute;margin-left:159pt;margin-top:455.1pt;width:364.35pt;height:25.1pt;z-index:253711360;mso-width-relative:margin" coordorigin="108" coordsize="46080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">
                <v:group id="Group 4" o:spid="_x0000_s1162" style="position:absolute;left:108;top:1552;width:46081;height:1340" coordorigin="-61,157" coordsize="44279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">
                  <v:line id="Straight Connector 2129613289" o:spid="_x0000_s1163" style="position:absolute;visibility:visible;mso-wrap-style:square" from="-61,157" to="44056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" strokecolor="#d8e2f0 [1304]" strokeweight="17.75pt">
                    <v:stroke joinstyle="miter"/>
                  </v:line>
                  <v:line id="Straight Connector 2129613290" o:spid="_x0000_s1164" style="position:absolute;visibility:visible;mso-wrap-style:square" from="-60,1079" to="44217,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" strokecolor="#00806f" strokeweight="3pt">
                    <v:stroke joinstyle="miter"/>
                  </v:line>
                </v:group>
                <v:shape id="_x0000_s1165" type="#_x0000_t202" style="position:absolute;left:189;width:25603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" filled="f" stroked="f">
                  <v:textbox>
                    <w:txbxContent>
                      <w:p w14:paraId="2041B8A3" w14:textId="77777777" w:rsidR="006B1454" w:rsidRPr="00A11E1B" w:rsidRDefault="006B1454" w:rsidP="00A91A9F">
                        <w:pP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65F91" w:themeColor="accent1" w:themeShade="BF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1A9F" w:rsidRPr="009351A5"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1A12BE5D" wp14:editId="21F7314F">
                <wp:simplePos x="0" y="0"/>
                <wp:positionH relativeFrom="margin">
                  <wp:posOffset>2018030</wp:posOffset>
                </wp:positionH>
                <wp:positionV relativeFrom="paragraph">
                  <wp:posOffset>6078855</wp:posOffset>
                </wp:positionV>
                <wp:extent cx="4607560" cy="1972310"/>
                <wp:effectExtent l="0" t="0" r="0" b="0"/>
                <wp:wrapNone/>
                <wp:docPr id="2129613310" name="Text Box 2129613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bevel/>
                        </a:ln>
                        <a:effectLst/>
                      </wps:spPr>
                      <wps:txbx>
                        <w:txbxContent>
                          <w:p w14:paraId="2D19B2DC" w14:textId="77777777" w:rsidR="006B1454" w:rsidRPr="00A11E1B" w:rsidRDefault="006B1454" w:rsidP="00A91A9F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  <w:p w14:paraId="4DEF697A" w14:textId="77777777" w:rsidR="006B1454" w:rsidRPr="00A11E1B" w:rsidRDefault="006B1454" w:rsidP="00A91A9F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  <w:p w14:paraId="74AE5910" w14:textId="77777777" w:rsidR="006B1454" w:rsidRPr="00A11E1B" w:rsidRDefault="006B1454" w:rsidP="00A91A9F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BE5D" id="Text Box 2129613310" o:spid="_x0000_s1166" type="#_x0000_t202" style="position:absolute;margin-left:158.9pt;margin-top:478.65pt;width:362.8pt;height:155.3pt;z-index:25370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" filled="f" stroked="f" strokeweight=".5pt">
                <v:stroke joinstyle="bevel"/>
                <v:textbox>
                  <w:txbxContent>
                    <w:p w14:paraId="2D19B2DC" w14:textId="77777777" w:rsidR="006B1454" w:rsidRPr="00A11E1B" w:rsidRDefault="006B1454" w:rsidP="00A91A9F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  <w:p w14:paraId="4DEF697A" w14:textId="77777777" w:rsidR="006B1454" w:rsidRPr="00A11E1B" w:rsidRDefault="006B1454" w:rsidP="00A91A9F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  <w:p w14:paraId="74AE5910" w14:textId="77777777" w:rsidR="006B1454" w:rsidRPr="00A11E1B" w:rsidRDefault="006B1454" w:rsidP="00A91A9F">
                      <w:pPr>
                        <w:rPr>
                          <w:rFonts w:ascii="Century Gothic" w:hAnsi="Century Gothic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A9F" w:rsidRPr="009351A5">
        <w:rPr>
          <w:noProof/>
        </w:rPr>
        <mc:AlternateContent>
          <mc:Choice Requires="wps">
            <w:drawing>
              <wp:anchor distT="0" distB="0" distL="114300" distR="114300" simplePos="0" relativeHeight="253717504" behindDoc="1" locked="0" layoutInCell="1" allowOverlap="1" wp14:anchorId="49CDFF78" wp14:editId="232B5E72">
                <wp:simplePos x="0" y="0"/>
                <wp:positionH relativeFrom="column">
                  <wp:posOffset>2019935</wp:posOffset>
                </wp:positionH>
                <wp:positionV relativeFrom="paragraph">
                  <wp:posOffset>5852160</wp:posOffset>
                </wp:positionV>
                <wp:extent cx="4608195" cy="2233930"/>
                <wp:effectExtent l="95250" t="38100" r="40005" b="9017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2233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2B5F5" id="Rectangle 192" o:spid="_x0000_s1026" style="position:absolute;margin-left:159.05pt;margin-top:460.8pt;width:362.85pt;height:175.9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" fillcolor="white [3212]" stroked="f" strokeweight="1pt">
                <v:shadow on="t" color="black" opacity="26214f" origin=".5,-.5" offset="-.74836mm,.74836mm"/>
              </v:rect>
            </w:pict>
          </mc:Fallback>
        </mc:AlternateContent>
      </w:r>
      <w:r w:rsidR="00A91A9F" w:rsidRPr="009351A5">
        <w:rPr>
          <w:noProof/>
        </w:rPr>
        <w:drawing>
          <wp:anchor distT="0" distB="0" distL="114300" distR="114300" simplePos="0" relativeHeight="253707264" behindDoc="0" locked="0" layoutInCell="1" allowOverlap="1" wp14:anchorId="56481279" wp14:editId="51D2FE79">
            <wp:simplePos x="0" y="0"/>
            <wp:positionH relativeFrom="margin">
              <wp:posOffset>-123825</wp:posOffset>
            </wp:positionH>
            <wp:positionV relativeFrom="paragraph">
              <wp:posOffset>6627495</wp:posOffset>
            </wp:positionV>
            <wp:extent cx="1773555" cy="1800860"/>
            <wp:effectExtent l="57150" t="0" r="17145" b="10414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1A5" w:rsidSect="00F71298">
      <w:footerReference w:type="even" r:id="rId27"/>
      <w:footerReference w:type="default" r:id="rId28"/>
      <w:pgSz w:w="12240" w:h="15840"/>
      <w:pgMar w:top="1728" w:right="1080" w:bottom="1152" w:left="1080" w:header="720" w:footer="504" w:gutter="0"/>
      <w:pgBorders w:offsetFrom="page">
        <w:top w:val="single" w:sz="48" w:space="0" w:color="FFFFFF" w:themeColor="background1"/>
        <w:left w:val="single" w:sz="48" w:space="0" w:color="FFFFFF" w:themeColor="background1"/>
        <w:bottom w:val="single" w:sz="48" w:space="0" w:color="FFFFFF" w:themeColor="background1"/>
        <w:right w:val="single" w:sz="48" w:space="0" w:color="FFFFFF" w:themeColor="background1"/>
      </w:pgBorders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D889B" w14:textId="77777777" w:rsidR="006B1454" w:rsidRDefault="006B1454" w:rsidP="000A6A4E">
      <w:r>
        <w:separator/>
      </w:r>
    </w:p>
  </w:endnote>
  <w:endnote w:type="continuationSeparator" w:id="0">
    <w:p w14:paraId="565ABA02" w14:textId="77777777" w:rsidR="006B1454" w:rsidRDefault="006B1454" w:rsidP="000A6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698662763"/>
      <w:docPartObj>
        <w:docPartGallery w:val="Page Numbers (Bottom of Page)"/>
        <w:docPartUnique/>
      </w:docPartObj>
    </w:sdtPr>
    <w:sdtContent>
      <w:p w14:paraId="0F3549B4" w14:textId="77777777" w:rsidR="006B1454" w:rsidRDefault="006B1454" w:rsidP="00211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A59395D" w14:textId="77777777" w:rsidR="006B1454" w:rsidRDefault="006B1454" w:rsidP="002F19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321969317"/>
      <w:docPartObj>
        <w:docPartGallery w:val="Page Numbers (Bottom of Page)"/>
        <w:docPartUnique/>
      </w:docPartObj>
    </w:sdtPr>
    <w:sdtContent>
      <w:p w14:paraId="6DD0F73E" w14:textId="1AFCFD13" w:rsidR="006B1454" w:rsidRDefault="006B1454" w:rsidP="00211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8592A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4A9F937" w14:textId="77777777" w:rsidR="006B1454" w:rsidRDefault="006B1454" w:rsidP="002F19AF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04390" w14:textId="77777777" w:rsidR="006B1454" w:rsidRDefault="006B1454" w:rsidP="000A6A4E">
      <w:r>
        <w:separator/>
      </w:r>
    </w:p>
  </w:footnote>
  <w:footnote w:type="continuationSeparator" w:id="0">
    <w:p w14:paraId="4121C0A5" w14:textId="77777777" w:rsidR="006B1454" w:rsidRDefault="006B1454" w:rsidP="000A6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15D"/>
    <w:multiLevelType w:val="multilevel"/>
    <w:tmpl w:val="ECF2BFB8"/>
    <w:lvl w:ilvl="0">
      <w:numFmt w:val="bullet"/>
      <w:lvlText w:val="·"/>
      <w:lvlJc w:val="left"/>
      <w:rPr>
        <w:rFonts w:ascii="Symbol" w:eastAsia="Symbol" w:hAnsi="Symbol"/>
        <w:color w:val="497CBF"/>
        <w:spacing w:val="6"/>
        <w:w w:val="100"/>
        <w:sz w:val="1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632DA1"/>
    <w:multiLevelType w:val="hybridMultilevel"/>
    <w:tmpl w:val="4E6CD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A52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8658FE"/>
    <w:multiLevelType w:val="multilevel"/>
    <w:tmpl w:val="F142FF7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415002"/>
    <w:multiLevelType w:val="multilevel"/>
    <w:tmpl w:val="6816AC64"/>
    <w:lvl w:ilvl="0">
      <w:numFmt w:val="bullet"/>
      <w:lvlText w:val="·"/>
      <w:lvlJc w:val="left"/>
      <w:pPr>
        <w:tabs>
          <w:tab w:val="left" w:pos="936"/>
        </w:tabs>
      </w:pPr>
      <w:rPr>
        <w:rFonts w:ascii="Symbol" w:eastAsia="Symbol" w:hAnsi="Symbol"/>
        <w:color w:val="C0534F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395ABE"/>
    <w:multiLevelType w:val="multilevel"/>
    <w:tmpl w:val="0074CF8A"/>
    <w:lvl w:ilvl="0">
      <w:numFmt w:val="bullet"/>
      <w:lvlText w:val="o"/>
      <w:lvlJc w:val="left"/>
      <w:pPr>
        <w:tabs>
          <w:tab w:val="left" w:pos="360"/>
        </w:tabs>
      </w:pPr>
      <w:rPr>
        <w:rFonts w:ascii="Courier New" w:eastAsia="Courier New" w:hAnsi="Courier New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5605EE"/>
    <w:multiLevelType w:val="multilevel"/>
    <w:tmpl w:val="3F0E4734"/>
    <w:lvl w:ilvl="0">
      <w:numFmt w:val="bullet"/>
      <w:lvlText w:val="·"/>
      <w:lvlJc w:val="left"/>
      <w:pPr>
        <w:tabs>
          <w:tab w:val="left" w:pos="792"/>
        </w:tabs>
      </w:pPr>
      <w:rPr>
        <w:rFonts w:ascii="Symbol" w:eastAsia="Symbol" w:hAnsi="Symbol"/>
        <w:color w:val="B7544E"/>
        <w:spacing w:val="0"/>
        <w:w w:val="100"/>
        <w:sz w:val="19"/>
        <w:shd w:val="solid" w:color="FFFFFF" w:fill="FFFFFF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120FF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F65C92"/>
    <w:multiLevelType w:val="hybridMultilevel"/>
    <w:tmpl w:val="0DF4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A6EBD"/>
    <w:multiLevelType w:val="multilevel"/>
    <w:tmpl w:val="21422D94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6A4956"/>
        <w:spacing w:val="0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296BB9"/>
    <w:multiLevelType w:val="hybridMultilevel"/>
    <w:tmpl w:val="AD18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D2D86"/>
    <w:multiLevelType w:val="hybridMultilevel"/>
    <w:tmpl w:val="371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77A00"/>
    <w:multiLevelType w:val="multilevel"/>
    <w:tmpl w:val="310C0004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747150"/>
    <w:multiLevelType w:val="hybridMultilevel"/>
    <w:tmpl w:val="B64AE988"/>
    <w:lvl w:ilvl="0" w:tplc="95A21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D2FDE"/>
    <w:multiLevelType w:val="multilevel"/>
    <w:tmpl w:val="02445FD2"/>
    <w:lvl w:ilvl="0">
      <w:numFmt w:val="bullet"/>
      <w:lvlText w:val="·"/>
      <w:lvlJc w:val="left"/>
      <w:pPr>
        <w:tabs>
          <w:tab w:val="left" w:pos="864"/>
        </w:tabs>
      </w:pPr>
      <w:rPr>
        <w:rFonts w:ascii="Symbol" w:eastAsia="Symbol" w:hAnsi="Symbol"/>
        <w:b/>
        <w:color w:val="C05452"/>
        <w:spacing w:val="0"/>
        <w:w w:val="100"/>
        <w:sz w:val="1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0F4ADF"/>
    <w:multiLevelType w:val="multilevel"/>
    <w:tmpl w:val="346C93AC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276FB3"/>
    <w:multiLevelType w:val="multilevel"/>
    <w:tmpl w:val="010C6BC2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497CC1"/>
        <w:spacing w:val="0"/>
        <w:w w:val="100"/>
        <w:sz w:val="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801AE9"/>
    <w:multiLevelType w:val="multilevel"/>
    <w:tmpl w:val="32068164"/>
    <w:lvl w:ilvl="0">
      <w:numFmt w:val="bullet"/>
      <w:lvlText w:val="·"/>
      <w:lvlJc w:val="left"/>
      <w:rPr>
        <w:rFonts w:ascii="Symbol" w:eastAsia="Symbol" w:hAnsi="Symbol"/>
        <w:color w:val="3677A3"/>
        <w:spacing w:val="0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EE0088"/>
    <w:multiLevelType w:val="multilevel"/>
    <w:tmpl w:val="0770B3B8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497CC1"/>
        <w:spacing w:val="-5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BE0EED"/>
    <w:multiLevelType w:val="multilevel"/>
    <w:tmpl w:val="80D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D8121D"/>
    <w:multiLevelType w:val="multilevel"/>
    <w:tmpl w:val="51ACC24C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B038FB"/>
    <w:multiLevelType w:val="hybridMultilevel"/>
    <w:tmpl w:val="B444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A6EB6"/>
    <w:multiLevelType w:val="hybridMultilevel"/>
    <w:tmpl w:val="39E0A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F616EE"/>
    <w:multiLevelType w:val="hybridMultilevel"/>
    <w:tmpl w:val="A746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77FF4"/>
    <w:multiLevelType w:val="multilevel"/>
    <w:tmpl w:val="F142FF7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346292"/>
    <w:multiLevelType w:val="hybridMultilevel"/>
    <w:tmpl w:val="A9887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837FC"/>
    <w:multiLevelType w:val="hybridMultilevel"/>
    <w:tmpl w:val="F99C6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4D20EA"/>
    <w:multiLevelType w:val="hybridMultilevel"/>
    <w:tmpl w:val="07BACCDA"/>
    <w:lvl w:ilvl="0" w:tplc="7AA821A0">
      <w:start w:val="1"/>
      <w:numFmt w:val="bullet"/>
      <w:pStyle w:val="SD28Body-BulletedListItalic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60FB0"/>
    <w:multiLevelType w:val="hybridMultilevel"/>
    <w:tmpl w:val="F6EA09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F9C631D"/>
    <w:multiLevelType w:val="multilevel"/>
    <w:tmpl w:val="2674B774"/>
    <w:lvl w:ilvl="0">
      <w:numFmt w:val="bullet"/>
      <w:lvlText w:val="·"/>
      <w:lvlJc w:val="left"/>
      <w:rPr>
        <w:rFonts w:ascii="Symbol" w:eastAsia="Symbol" w:hAnsi="Symbol"/>
        <w:b/>
        <w:color w:val="497CC1"/>
        <w:spacing w:val="0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20"/>
  </w:num>
  <w:num w:numId="4">
    <w:abstractNumId w:val="15"/>
  </w:num>
  <w:num w:numId="5">
    <w:abstractNumId w:val="24"/>
  </w:num>
  <w:num w:numId="6">
    <w:abstractNumId w:val="6"/>
  </w:num>
  <w:num w:numId="7">
    <w:abstractNumId w:val="29"/>
  </w:num>
  <w:num w:numId="8">
    <w:abstractNumId w:val="16"/>
  </w:num>
  <w:num w:numId="9">
    <w:abstractNumId w:val="14"/>
  </w:num>
  <w:num w:numId="10">
    <w:abstractNumId w:val="18"/>
  </w:num>
  <w:num w:numId="11">
    <w:abstractNumId w:val="9"/>
  </w:num>
  <w:num w:numId="12">
    <w:abstractNumId w:val="4"/>
  </w:num>
  <w:num w:numId="13">
    <w:abstractNumId w:val="0"/>
  </w:num>
  <w:num w:numId="14">
    <w:abstractNumId w:val="17"/>
  </w:num>
  <w:num w:numId="15">
    <w:abstractNumId w:val="28"/>
  </w:num>
  <w:num w:numId="16">
    <w:abstractNumId w:val="1"/>
  </w:num>
  <w:num w:numId="17">
    <w:abstractNumId w:val="19"/>
  </w:num>
  <w:num w:numId="18">
    <w:abstractNumId w:val="23"/>
  </w:num>
  <w:num w:numId="19">
    <w:abstractNumId w:val="3"/>
  </w:num>
  <w:num w:numId="20">
    <w:abstractNumId w:val="27"/>
  </w:num>
  <w:num w:numId="21">
    <w:abstractNumId w:val="7"/>
  </w:num>
  <w:num w:numId="22">
    <w:abstractNumId w:val="2"/>
  </w:num>
  <w:num w:numId="23">
    <w:abstractNumId w:val="13"/>
  </w:num>
  <w:num w:numId="24">
    <w:abstractNumId w:val="21"/>
  </w:num>
  <w:num w:numId="25">
    <w:abstractNumId w:val="26"/>
  </w:num>
  <w:num w:numId="26">
    <w:abstractNumId w:val="8"/>
  </w:num>
  <w:num w:numId="27">
    <w:abstractNumId w:val="11"/>
  </w:num>
  <w:num w:numId="28">
    <w:abstractNumId w:val="10"/>
  </w:num>
  <w:num w:numId="29">
    <w:abstractNumId w:val="2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>
      <o:colormru v:ext="edit" colors="#0083bf,#0165a0,#32657f,#1170a0,#acc6dc,#1172a3,#11709f"/>
      <o:colormenu v:ext="edit" fillcolor="#117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9C"/>
    <w:rsid w:val="00006BE1"/>
    <w:rsid w:val="00011D71"/>
    <w:rsid w:val="0001574D"/>
    <w:rsid w:val="0004294E"/>
    <w:rsid w:val="00044F51"/>
    <w:rsid w:val="000630D6"/>
    <w:rsid w:val="00071251"/>
    <w:rsid w:val="00087FE3"/>
    <w:rsid w:val="00091758"/>
    <w:rsid w:val="0009337F"/>
    <w:rsid w:val="000A2CB0"/>
    <w:rsid w:val="000A6A4E"/>
    <w:rsid w:val="000C0EA7"/>
    <w:rsid w:val="000C1EE5"/>
    <w:rsid w:val="000C36C3"/>
    <w:rsid w:val="000E5CF0"/>
    <w:rsid w:val="000E6DD3"/>
    <w:rsid w:val="00114367"/>
    <w:rsid w:val="00160B50"/>
    <w:rsid w:val="00173CE1"/>
    <w:rsid w:val="00191921"/>
    <w:rsid w:val="001A178B"/>
    <w:rsid w:val="001A484A"/>
    <w:rsid w:val="001A7172"/>
    <w:rsid w:val="001A7C54"/>
    <w:rsid w:val="001C441D"/>
    <w:rsid w:val="001D338A"/>
    <w:rsid w:val="001E20C3"/>
    <w:rsid w:val="001E4A70"/>
    <w:rsid w:val="001F1684"/>
    <w:rsid w:val="00205693"/>
    <w:rsid w:val="00207715"/>
    <w:rsid w:val="00211D7E"/>
    <w:rsid w:val="002246CF"/>
    <w:rsid w:val="002364E0"/>
    <w:rsid w:val="00241643"/>
    <w:rsid w:val="00244694"/>
    <w:rsid w:val="00245E47"/>
    <w:rsid w:val="00250924"/>
    <w:rsid w:val="002537F5"/>
    <w:rsid w:val="00271BC6"/>
    <w:rsid w:val="00284EF3"/>
    <w:rsid w:val="0029038E"/>
    <w:rsid w:val="002A1304"/>
    <w:rsid w:val="002A3B7C"/>
    <w:rsid w:val="002B0BBD"/>
    <w:rsid w:val="002C1D77"/>
    <w:rsid w:val="002C7176"/>
    <w:rsid w:val="002D3929"/>
    <w:rsid w:val="002D4802"/>
    <w:rsid w:val="002D4C22"/>
    <w:rsid w:val="002E0A7D"/>
    <w:rsid w:val="002E587E"/>
    <w:rsid w:val="002E7E85"/>
    <w:rsid w:val="002F04D1"/>
    <w:rsid w:val="002F19AF"/>
    <w:rsid w:val="002F2004"/>
    <w:rsid w:val="00300A60"/>
    <w:rsid w:val="00304534"/>
    <w:rsid w:val="003169E8"/>
    <w:rsid w:val="003276C3"/>
    <w:rsid w:val="003506D6"/>
    <w:rsid w:val="00352BC6"/>
    <w:rsid w:val="00357CF3"/>
    <w:rsid w:val="003642A4"/>
    <w:rsid w:val="0036514F"/>
    <w:rsid w:val="00372BE6"/>
    <w:rsid w:val="003746A0"/>
    <w:rsid w:val="00393F49"/>
    <w:rsid w:val="003B2DB1"/>
    <w:rsid w:val="003C1807"/>
    <w:rsid w:val="003C2C8F"/>
    <w:rsid w:val="003C382D"/>
    <w:rsid w:val="003C4177"/>
    <w:rsid w:val="003C552A"/>
    <w:rsid w:val="003D6811"/>
    <w:rsid w:val="003E292E"/>
    <w:rsid w:val="003E2A99"/>
    <w:rsid w:val="003E7E0C"/>
    <w:rsid w:val="003F31B9"/>
    <w:rsid w:val="003F6D9F"/>
    <w:rsid w:val="00401FCE"/>
    <w:rsid w:val="00410059"/>
    <w:rsid w:val="004114F2"/>
    <w:rsid w:val="004154CA"/>
    <w:rsid w:val="00416905"/>
    <w:rsid w:val="0042438A"/>
    <w:rsid w:val="004301A2"/>
    <w:rsid w:val="00430B7C"/>
    <w:rsid w:val="00435BE7"/>
    <w:rsid w:val="00446DA0"/>
    <w:rsid w:val="004664A4"/>
    <w:rsid w:val="00467B77"/>
    <w:rsid w:val="0047508B"/>
    <w:rsid w:val="0047653A"/>
    <w:rsid w:val="0048592A"/>
    <w:rsid w:val="00491CD4"/>
    <w:rsid w:val="00493B7F"/>
    <w:rsid w:val="004B524A"/>
    <w:rsid w:val="004F0390"/>
    <w:rsid w:val="004F230D"/>
    <w:rsid w:val="00544DDE"/>
    <w:rsid w:val="005730C0"/>
    <w:rsid w:val="00573D9B"/>
    <w:rsid w:val="0057787C"/>
    <w:rsid w:val="00577F7F"/>
    <w:rsid w:val="005A08FE"/>
    <w:rsid w:val="005A599C"/>
    <w:rsid w:val="005C6F55"/>
    <w:rsid w:val="005C70DC"/>
    <w:rsid w:val="005D10FF"/>
    <w:rsid w:val="005D46B4"/>
    <w:rsid w:val="005F53DA"/>
    <w:rsid w:val="00604711"/>
    <w:rsid w:val="00610913"/>
    <w:rsid w:val="00650D9D"/>
    <w:rsid w:val="00677937"/>
    <w:rsid w:val="006924A8"/>
    <w:rsid w:val="006B1454"/>
    <w:rsid w:val="006D4BAE"/>
    <w:rsid w:val="006E4861"/>
    <w:rsid w:val="006F3420"/>
    <w:rsid w:val="007162DA"/>
    <w:rsid w:val="007243C2"/>
    <w:rsid w:val="00725C9F"/>
    <w:rsid w:val="00730F6D"/>
    <w:rsid w:val="0073563F"/>
    <w:rsid w:val="00742EA3"/>
    <w:rsid w:val="00746EED"/>
    <w:rsid w:val="0075780C"/>
    <w:rsid w:val="00766912"/>
    <w:rsid w:val="007879E4"/>
    <w:rsid w:val="00792FF8"/>
    <w:rsid w:val="0079497D"/>
    <w:rsid w:val="007A52B0"/>
    <w:rsid w:val="007A62CC"/>
    <w:rsid w:val="007D3022"/>
    <w:rsid w:val="007D540B"/>
    <w:rsid w:val="007E1909"/>
    <w:rsid w:val="007F5864"/>
    <w:rsid w:val="0084774F"/>
    <w:rsid w:val="00866BED"/>
    <w:rsid w:val="00875FE0"/>
    <w:rsid w:val="00881BF6"/>
    <w:rsid w:val="00886639"/>
    <w:rsid w:val="008D04EB"/>
    <w:rsid w:val="008D0B4E"/>
    <w:rsid w:val="008F4BC8"/>
    <w:rsid w:val="00901431"/>
    <w:rsid w:val="009331FE"/>
    <w:rsid w:val="009349CE"/>
    <w:rsid w:val="009351A5"/>
    <w:rsid w:val="009421DE"/>
    <w:rsid w:val="0094667D"/>
    <w:rsid w:val="00950C60"/>
    <w:rsid w:val="0098377D"/>
    <w:rsid w:val="00983D2D"/>
    <w:rsid w:val="009948E7"/>
    <w:rsid w:val="009950F6"/>
    <w:rsid w:val="009B4060"/>
    <w:rsid w:val="009B482D"/>
    <w:rsid w:val="009C21B2"/>
    <w:rsid w:val="009C2E1D"/>
    <w:rsid w:val="009C3B68"/>
    <w:rsid w:val="009D1AD0"/>
    <w:rsid w:val="009E29D6"/>
    <w:rsid w:val="009F6E7C"/>
    <w:rsid w:val="00A11E1B"/>
    <w:rsid w:val="00A1588B"/>
    <w:rsid w:val="00A23251"/>
    <w:rsid w:val="00A3108F"/>
    <w:rsid w:val="00A41DB2"/>
    <w:rsid w:val="00A433B2"/>
    <w:rsid w:val="00A606C7"/>
    <w:rsid w:val="00A6134B"/>
    <w:rsid w:val="00A75B1E"/>
    <w:rsid w:val="00A76D8B"/>
    <w:rsid w:val="00A83DE3"/>
    <w:rsid w:val="00A91A9F"/>
    <w:rsid w:val="00AA3A1B"/>
    <w:rsid w:val="00AB0DCD"/>
    <w:rsid w:val="00AC6714"/>
    <w:rsid w:val="00AD0DAC"/>
    <w:rsid w:val="00AE4C41"/>
    <w:rsid w:val="00AF0274"/>
    <w:rsid w:val="00B06226"/>
    <w:rsid w:val="00B20A00"/>
    <w:rsid w:val="00B2280A"/>
    <w:rsid w:val="00B42D5D"/>
    <w:rsid w:val="00B5489C"/>
    <w:rsid w:val="00B566AA"/>
    <w:rsid w:val="00B5771D"/>
    <w:rsid w:val="00B759BC"/>
    <w:rsid w:val="00B806E6"/>
    <w:rsid w:val="00BA14AB"/>
    <w:rsid w:val="00BC08AC"/>
    <w:rsid w:val="00BC5EFE"/>
    <w:rsid w:val="00BE0800"/>
    <w:rsid w:val="00BE2E99"/>
    <w:rsid w:val="00BE5E79"/>
    <w:rsid w:val="00BF5344"/>
    <w:rsid w:val="00C1682C"/>
    <w:rsid w:val="00C542CB"/>
    <w:rsid w:val="00C60C7A"/>
    <w:rsid w:val="00C67BF1"/>
    <w:rsid w:val="00C86DAF"/>
    <w:rsid w:val="00CA2FCF"/>
    <w:rsid w:val="00CA579B"/>
    <w:rsid w:val="00CA7DB9"/>
    <w:rsid w:val="00CD06C7"/>
    <w:rsid w:val="00CD1526"/>
    <w:rsid w:val="00CD20F0"/>
    <w:rsid w:val="00CF175C"/>
    <w:rsid w:val="00D01077"/>
    <w:rsid w:val="00D06A76"/>
    <w:rsid w:val="00D07686"/>
    <w:rsid w:val="00D07FB8"/>
    <w:rsid w:val="00D11EF6"/>
    <w:rsid w:val="00D17813"/>
    <w:rsid w:val="00D26BB1"/>
    <w:rsid w:val="00D3604D"/>
    <w:rsid w:val="00D37E93"/>
    <w:rsid w:val="00D8433A"/>
    <w:rsid w:val="00D9097D"/>
    <w:rsid w:val="00DC355E"/>
    <w:rsid w:val="00DC3C58"/>
    <w:rsid w:val="00DC3F6C"/>
    <w:rsid w:val="00DD017D"/>
    <w:rsid w:val="00DD38C3"/>
    <w:rsid w:val="00DD6B6D"/>
    <w:rsid w:val="00DE12F8"/>
    <w:rsid w:val="00E1463B"/>
    <w:rsid w:val="00E163A5"/>
    <w:rsid w:val="00E202C5"/>
    <w:rsid w:val="00E43ACE"/>
    <w:rsid w:val="00E562DD"/>
    <w:rsid w:val="00E56393"/>
    <w:rsid w:val="00E63D2D"/>
    <w:rsid w:val="00E841DB"/>
    <w:rsid w:val="00E9403D"/>
    <w:rsid w:val="00E969EF"/>
    <w:rsid w:val="00EB1FF4"/>
    <w:rsid w:val="00EC1BB8"/>
    <w:rsid w:val="00EE2342"/>
    <w:rsid w:val="00F131E9"/>
    <w:rsid w:val="00F3390A"/>
    <w:rsid w:val="00F35E0A"/>
    <w:rsid w:val="00F54F7E"/>
    <w:rsid w:val="00F6070E"/>
    <w:rsid w:val="00F67376"/>
    <w:rsid w:val="00F71298"/>
    <w:rsid w:val="00F71E1F"/>
    <w:rsid w:val="00FE0A79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83bf,#0165a0,#32657f,#1170a0,#acc6dc,#1172a3,#11709f"/>
      <o:colormenu v:ext="edit" fillcolor="#11709f"/>
    </o:shapedefaults>
    <o:shapelayout v:ext="edit">
      <o:idmap v:ext="edit" data="2"/>
    </o:shapelayout>
  </w:shapeDefaults>
  <w:decimalSymbol w:val="."/>
  <w:listSeparator w:val=","/>
  <w14:docId w14:val="46A720D6"/>
  <w15:chartTrackingRefBased/>
  <w15:docId w15:val="{DA2C9DD4-F3D8-452E-8458-425190B1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63B"/>
    <w:pPr>
      <w:spacing w:after="160"/>
    </w:pPr>
    <w:rPr>
      <w:rFonts w:ascii="Calibri" w:hAnsi="Calibri" w:cs="Calibri"/>
      <w:sz w:val="20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C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3C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3C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3C5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C3C58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C3C5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19AF"/>
    <w:pPr>
      <w:tabs>
        <w:tab w:val="center" w:pos="4680"/>
        <w:tab w:val="right" w:pos="9360"/>
      </w:tabs>
      <w:spacing w:after="0"/>
    </w:pPr>
  </w:style>
  <w:style w:type="paragraph" w:customStyle="1" w:styleId="SD28BodyFont-paraspaceafter">
    <w:name w:val="SD28 Body Font - para space after"/>
    <w:basedOn w:val="Normal"/>
    <w:qFormat/>
    <w:rsid w:val="007F5864"/>
  </w:style>
  <w:style w:type="character" w:customStyle="1" w:styleId="HeaderChar">
    <w:name w:val="Header Char"/>
    <w:basedOn w:val="DefaultParagraphFont"/>
    <w:link w:val="Header"/>
    <w:uiPriority w:val="99"/>
    <w:rsid w:val="002F19AF"/>
    <w:rPr>
      <w:rFonts w:ascii="Calibri" w:hAnsi="Calibri" w:cs="Calibri"/>
      <w:sz w:val="20"/>
      <w:szCs w:val="22"/>
      <w:lang w:val="en-US"/>
    </w:rPr>
  </w:style>
  <w:style w:type="paragraph" w:customStyle="1" w:styleId="SD28H2">
    <w:name w:val="SD28 H2"/>
    <w:basedOn w:val="Normal"/>
    <w:qFormat/>
    <w:rsid w:val="007F5864"/>
    <w:pPr>
      <w:spacing w:before="480" w:after="240"/>
    </w:pPr>
    <w:rPr>
      <w:b/>
      <w:color w:val="28657F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2F19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19AF"/>
    <w:rPr>
      <w:rFonts w:ascii="Calibri" w:hAnsi="Calibri" w:cs="Calibri"/>
      <w:sz w:val="20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19AF"/>
  </w:style>
  <w:style w:type="paragraph" w:customStyle="1" w:styleId="SD28BodyFont-noparaspaceafter">
    <w:name w:val="SD28 Body Font - no para space after"/>
    <w:basedOn w:val="SD28BodyFont-paraspaceafter"/>
    <w:qFormat/>
    <w:rsid w:val="007F5864"/>
    <w:pPr>
      <w:spacing w:after="0"/>
    </w:pPr>
  </w:style>
  <w:style w:type="paragraph" w:customStyle="1" w:styleId="SD28H3-DarkBlue">
    <w:name w:val="SD28 H3 - Dark Blue"/>
    <w:basedOn w:val="SD28H2"/>
    <w:qFormat/>
    <w:rsid w:val="009349CE"/>
    <w:pPr>
      <w:spacing w:before="0"/>
    </w:pPr>
    <w:rPr>
      <w:sz w:val="30"/>
      <w:szCs w:val="30"/>
    </w:rPr>
  </w:style>
  <w:style w:type="paragraph" w:customStyle="1" w:styleId="SD28H3-Green">
    <w:name w:val="SD28 H3 - Green"/>
    <w:basedOn w:val="SD28H2"/>
    <w:qFormat/>
    <w:rsid w:val="007F5864"/>
    <w:pPr>
      <w:spacing w:before="0"/>
    </w:pPr>
    <w:rPr>
      <w:color w:val="007F6F"/>
      <w:sz w:val="30"/>
      <w:szCs w:val="30"/>
    </w:rPr>
  </w:style>
  <w:style w:type="paragraph" w:customStyle="1" w:styleId="SD28H3-MediumBlue">
    <w:name w:val="SD28 H3 - Medium Blue"/>
    <w:basedOn w:val="SD28H2"/>
    <w:qFormat/>
    <w:rsid w:val="009349CE"/>
    <w:pPr>
      <w:spacing w:before="0"/>
    </w:pPr>
    <w:rPr>
      <w:color w:val="0165A0"/>
      <w:sz w:val="30"/>
      <w:szCs w:val="30"/>
    </w:rPr>
  </w:style>
  <w:style w:type="paragraph" w:customStyle="1" w:styleId="SD28H3-Black">
    <w:name w:val="SD28 H3 - Black"/>
    <w:basedOn w:val="SD28H3-Green"/>
    <w:qFormat/>
    <w:rsid w:val="007F5864"/>
    <w:rPr>
      <w:color w:val="000000" w:themeColor="text1"/>
    </w:rPr>
  </w:style>
  <w:style w:type="paragraph" w:customStyle="1" w:styleId="SD28H4-Green">
    <w:name w:val="SD28 H4 - Green"/>
    <w:basedOn w:val="SD28H3-Green"/>
    <w:qFormat/>
    <w:rsid w:val="00CF175C"/>
    <w:pPr>
      <w:spacing w:after="120"/>
    </w:pPr>
    <w:rPr>
      <w:sz w:val="26"/>
      <w:szCs w:val="26"/>
    </w:rPr>
  </w:style>
  <w:style w:type="paragraph" w:customStyle="1" w:styleId="SD28H4-MediumBlue">
    <w:name w:val="SD28 H4 - Medium Blue"/>
    <w:basedOn w:val="SD28H4-Green"/>
    <w:qFormat/>
    <w:rsid w:val="007F5864"/>
    <w:rPr>
      <w:color w:val="0165A0"/>
    </w:rPr>
  </w:style>
  <w:style w:type="character" w:customStyle="1" w:styleId="SD28-Bold-GreenBodyCharacter">
    <w:name w:val="SD28 - Bold-Green Body Character"/>
    <w:uiPriority w:val="1"/>
    <w:qFormat/>
    <w:rsid w:val="007F5864"/>
    <w:rPr>
      <w:b/>
      <w:bCs/>
      <w:color w:val="007F6F"/>
    </w:rPr>
  </w:style>
  <w:style w:type="character" w:customStyle="1" w:styleId="SD28HyperlinkBodyText">
    <w:name w:val="SD28 Hyperlink Body Text"/>
    <w:basedOn w:val="DefaultParagraphFont"/>
    <w:uiPriority w:val="1"/>
    <w:qFormat/>
    <w:rsid w:val="007F5864"/>
    <w:rPr>
      <w:color w:val="00B0F0"/>
      <w:u w:val="single"/>
    </w:rPr>
  </w:style>
  <w:style w:type="paragraph" w:customStyle="1" w:styleId="SD28H5BorderTopBottom-Black">
    <w:name w:val="SD28 H5 Border_Top_Bottom - Black"/>
    <w:basedOn w:val="Normal"/>
    <w:qFormat/>
    <w:rsid w:val="007F5864"/>
    <w:pPr>
      <w:pBdr>
        <w:top w:val="single" w:sz="4" w:space="1" w:color="auto"/>
        <w:bottom w:val="single" w:sz="4" w:space="1" w:color="auto"/>
      </w:pBdr>
      <w:spacing w:after="240"/>
    </w:pPr>
    <w:rPr>
      <w:b/>
      <w:szCs w:val="20"/>
    </w:rPr>
  </w:style>
  <w:style w:type="paragraph" w:customStyle="1" w:styleId="SD28H4-Italics-Black">
    <w:name w:val="SD28 H4 - Italics - Black"/>
    <w:basedOn w:val="SD28H4-MediumBlue"/>
    <w:qFormat/>
    <w:rsid w:val="001E20C3"/>
    <w:rPr>
      <w:i/>
      <w:iCs/>
      <w:color w:val="000000" w:themeColor="text1"/>
    </w:rPr>
  </w:style>
  <w:style w:type="paragraph" w:customStyle="1" w:styleId="SD28H5-Black">
    <w:name w:val="SD28 H5 - Black"/>
    <w:basedOn w:val="SD28BodyFont-paraspaceafter"/>
    <w:qFormat/>
    <w:rsid w:val="007F5864"/>
    <w:pPr>
      <w:spacing w:after="60"/>
    </w:pPr>
    <w:rPr>
      <w:b/>
      <w:bCs/>
    </w:rPr>
  </w:style>
  <w:style w:type="paragraph" w:customStyle="1" w:styleId="SD28BodyBoldItalic-Blue-noparaspaceafter">
    <w:name w:val="SD28 Body Bold_Italic - Blue - no para space after"/>
    <w:basedOn w:val="SD28BodyBoldItalic-Green-noparaspaceafter"/>
    <w:qFormat/>
    <w:rsid w:val="003E292E"/>
    <w:rPr>
      <w:color w:val="0165A0"/>
    </w:rPr>
  </w:style>
  <w:style w:type="paragraph" w:customStyle="1" w:styleId="SD28BodyBoldItalic-Green-noparaspaceafter">
    <w:name w:val="SD28 Body Bold_Italic - Green - no para space after"/>
    <w:basedOn w:val="Normal"/>
    <w:qFormat/>
    <w:rsid w:val="007F5864"/>
    <w:rPr>
      <w:b/>
      <w:bCs/>
      <w:i/>
      <w:iCs/>
      <w:color w:val="007F6F"/>
      <w:szCs w:val="20"/>
    </w:rPr>
  </w:style>
  <w:style w:type="paragraph" w:customStyle="1" w:styleId="SD28BodyBoldItalic-Green-paraspaceafter">
    <w:name w:val="SD28 Body Bold_Italic - Green - para space after"/>
    <w:basedOn w:val="SD28BodyBoldItalic-Green-noparaspaceafter"/>
    <w:qFormat/>
    <w:rsid w:val="007F5864"/>
    <w:pPr>
      <w:spacing w:after="120"/>
    </w:pPr>
  </w:style>
  <w:style w:type="paragraph" w:customStyle="1" w:styleId="SD28H3-Italics-Black">
    <w:name w:val="SD28 H3 - Italics - Black"/>
    <w:basedOn w:val="SD28H3-Black"/>
    <w:qFormat/>
    <w:rsid w:val="007F5864"/>
    <w:rPr>
      <w:i/>
      <w:iCs/>
    </w:rPr>
  </w:style>
  <w:style w:type="table" w:styleId="TableGrid">
    <w:name w:val="Table Grid"/>
    <w:basedOn w:val="TableNormal"/>
    <w:uiPriority w:val="59"/>
    <w:rsid w:val="001E4A70"/>
    <w:pPr>
      <w:spacing w:before="-1"/>
    </w:pPr>
    <w:rPr>
      <w:rFonts w:ascii="Times New Roman" w:eastAsia="PMingLiU" w:hAnsi="Times New Roman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28Body-BulletedListItalics">
    <w:name w:val="SD28 Body - Bulleted List Italics"/>
    <w:basedOn w:val="Normal"/>
    <w:qFormat/>
    <w:rsid w:val="007F5864"/>
    <w:pPr>
      <w:numPr>
        <w:numId w:val="20"/>
      </w:numPr>
    </w:pPr>
    <w:rPr>
      <w:i/>
      <w:iCs/>
      <w:szCs w:val="20"/>
    </w:rPr>
  </w:style>
  <w:style w:type="paragraph" w:customStyle="1" w:styleId="SD28BodyBoldItalic-Blue-paraspaceafter">
    <w:name w:val="SD28 Body Bold_Italic - Blue - para space after"/>
    <w:basedOn w:val="SD28BodyBoldItalic-Green-paraspaceafter"/>
    <w:qFormat/>
    <w:rsid w:val="003E292E"/>
    <w:rPr>
      <w:color w:val="0165A0"/>
    </w:rPr>
  </w:style>
  <w:style w:type="paragraph" w:customStyle="1" w:styleId="SD28H4-BrightBlue">
    <w:name w:val="SD28 H4 - Bright Blue"/>
    <w:basedOn w:val="SD28H4-MediumBlue"/>
    <w:qFormat/>
    <w:rsid w:val="00B06226"/>
    <w:rPr>
      <w:color w:val="0083BF"/>
    </w:rPr>
  </w:style>
  <w:style w:type="paragraph" w:customStyle="1" w:styleId="SD28H3-BrightBlue">
    <w:name w:val="SD28 H3 - Bright Blue"/>
    <w:basedOn w:val="SD28H3-Green"/>
    <w:qFormat/>
    <w:rsid w:val="00B06226"/>
    <w:rPr>
      <w:color w:val="0083BF"/>
    </w:rPr>
  </w:style>
  <w:style w:type="paragraph" w:customStyle="1" w:styleId="SD28TableofContentsStyle">
    <w:name w:val="SD28 Table of Contents...Style"/>
    <w:basedOn w:val="Normal"/>
    <w:qFormat/>
    <w:rsid w:val="000A6A4E"/>
    <w:pPr>
      <w:tabs>
        <w:tab w:val="right" w:leader="dot" w:pos="9990"/>
      </w:tabs>
      <w:spacing w:after="120"/>
    </w:pPr>
    <w:rPr>
      <w:rFonts w:eastAsiaTheme="minorEastAsia"/>
      <w:sz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1F168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16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00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42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csd28.civicweb.net/document/70521/" TargetMode="External"/><Relationship Id="rId18" Type="http://schemas.openxmlformats.org/officeDocument/2006/relationships/image" Target="media/image3.png"/><Relationship Id="rId26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bcsd28.civicweb.net/document/70641/" TargetMode="External"/><Relationship Id="rId17" Type="http://schemas.microsoft.com/office/2007/relationships/hdphoto" Target="media/hdphoto1.wdp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3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s://bcsd28.civicweb.net/document/70521/" TargetMode="External"/><Relationship Id="rId23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csd28.civicweb.net/document/70641/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lowndes\AppData\Local\Temp\Temp4_SD28%20Document%20Templates%20All%20Nov%202022%20(3).zip\SD28%20Document%20Templates%20All%20Nov%202022\SD28%20Template%20-%20Report%20Dotx\SD28%20Report%20Templates%20DOTX\SD28-Report-Template-Dark_Blue.dotx" TargetMode="External"/></Relationships>
</file>

<file path=word/theme/theme1.xml><?xml version="1.0" encoding="utf-8"?>
<a:theme xmlns:a="http://schemas.openxmlformats.org/drawingml/2006/main" name="Office Theme">
  <a:themeElements>
    <a:clrScheme name="SD28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0082CA"/>
      </a:accent2>
      <a:accent3>
        <a:srgbClr val="00806E"/>
      </a:accent3>
      <a:accent4>
        <a:srgbClr val="90BAAD"/>
      </a:accent4>
      <a:accent5>
        <a:srgbClr val="9EB9DA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A981F0399BB4CAD0C7042C2034692" ma:contentTypeVersion="15" ma:contentTypeDescription="Create a new document." ma:contentTypeScope="" ma:versionID="6b0106c9b96a1cf7212f9f0a45ee928f">
  <xsd:schema xmlns:xsd="http://www.w3.org/2001/XMLSchema" xmlns:xs="http://www.w3.org/2001/XMLSchema" xmlns:p="http://schemas.microsoft.com/office/2006/metadata/properties" xmlns:ns3="980db2d2-5b7e-4831-842e-a46568b6e22e" xmlns:ns4="5313b802-c7de-47ca-9c82-bbace41f5e8a" targetNamespace="http://schemas.microsoft.com/office/2006/metadata/properties" ma:root="true" ma:fieldsID="fd6848094edb00cf541434e663ba6e48" ns3:_="" ns4:_="">
    <xsd:import namespace="980db2d2-5b7e-4831-842e-a46568b6e22e"/>
    <xsd:import namespace="5313b802-c7de-47ca-9c82-bbace41f5e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b2d2-5b7e-4831-842e-a46568b6e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3b802-c7de-47ca-9c82-bbace41f5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80db2d2-5b7e-4831-842e-a46568b6e2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98E9ED-2FD4-417E-8C45-CF4A905724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B237B4-FE72-4AF5-AA5E-E816A7E40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b2d2-5b7e-4831-842e-a46568b6e22e"/>
    <ds:schemaRef ds:uri="5313b802-c7de-47ca-9c82-bbace41f5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D2A408-C3E6-442F-8BA4-D3EB081948D1}">
  <ds:schemaRefs>
    <ds:schemaRef ds:uri="980db2d2-5b7e-4831-842e-a46568b6e22e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5313b802-c7de-47ca-9c82-bbace41f5e8a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20CF681-3054-4557-8616-A6D9696E2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SD28-Report-Template-Dark_Blue</Template>
  <TotalTime>61</TotalTime>
  <Pages>6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Lowndes</dc:creator>
  <cp:keywords/>
  <dc:description/>
  <cp:lastModifiedBy>Carmen Howe</cp:lastModifiedBy>
  <cp:revision>6</cp:revision>
  <cp:lastPrinted>2022-10-31T21:32:00Z</cp:lastPrinted>
  <dcterms:created xsi:type="dcterms:W3CDTF">2023-05-09T22:19:00Z</dcterms:created>
  <dcterms:modified xsi:type="dcterms:W3CDTF">2023-05-10T21:44:00Z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0x010100F09A981F0399BB4CAD0C7042C2034692</vt:lpwstr>
  </property>
</Properties>
</file>