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1F5"/>
  <w:body>
    <w:p w14:paraId="53ACB5CF" w14:textId="46D4616D" w:rsidR="005D46B4" w:rsidRPr="007F5864" w:rsidRDefault="0011063F" w:rsidP="000A6A4E">
      <w:pPr>
        <w:rPr>
          <w:b/>
          <w:color w:val="28657F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15454A75" wp14:editId="46D7B373">
                <wp:simplePos x="0" y="0"/>
                <wp:positionH relativeFrom="margin">
                  <wp:align>right</wp:align>
                </wp:positionH>
                <wp:positionV relativeFrom="paragraph">
                  <wp:posOffset>6084570</wp:posOffset>
                </wp:positionV>
                <wp:extent cx="6318504" cy="3657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50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id w:val="-1864512964"/>
                              <w:showingPlcHdr/>
                            </w:sdtPr>
                            <w:sdtEndPr/>
                            <w:sdtContent>
                              <w:p w14:paraId="7E9C6D69" w14:textId="77777777" w:rsidR="0039311E" w:rsidRPr="00B2280A" w:rsidRDefault="0039311E" w:rsidP="00B2280A">
                                <w:pPr>
                                  <w:spacing w:after="0"/>
                                  <w:rPr>
                                    <w:i/>
                                    <w:i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886639">
                                  <w:rPr>
                                    <w:rStyle w:val="PlaceholderText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Enter Date Published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54A7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46.3pt;margin-top:479.1pt;width:497.5pt;height:28.8pt;z-index:251571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" filled="f" stroked="f" strokeweight=".5pt">
                <v:textbox>
                  <w:txbxContent>
                    <w:sdt>
                      <w:sdtP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id w:val="-1864512964"/>
                        <w:showingPlcHdr/>
                      </w:sdtPr>
                      <w:sdtEndPr/>
                      <w:sdtContent>
                        <w:p w14:paraId="7E9C6D69" w14:textId="77777777" w:rsidR="0039311E" w:rsidRPr="00B2280A" w:rsidRDefault="0039311E" w:rsidP="00B2280A">
                          <w:pPr>
                            <w:spacing w:after="0"/>
                            <w:rPr>
                              <w:i/>
                              <w:i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86639">
                            <w:rPr>
                              <w:rStyle w:val="PlaceholderText"/>
                              <w:color w:val="FFFFFF" w:themeColor="background1"/>
                              <w:sz w:val="36"/>
                              <w:szCs w:val="36"/>
                            </w:rPr>
                            <w:t>Enter Date Published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5DC04CB0" wp14:editId="5CAA5D3A">
                <wp:simplePos x="0" y="0"/>
                <wp:positionH relativeFrom="margin">
                  <wp:align>right</wp:align>
                </wp:positionH>
                <wp:positionV relativeFrom="paragraph">
                  <wp:posOffset>2407920</wp:posOffset>
                </wp:positionV>
                <wp:extent cx="6305550" cy="30353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303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alias w:val="School Name"/>
                              <w:tag w:val="School Name"/>
                              <w:id w:val="981743929"/>
                              <w:placeholder>
                                <w:docPart w:val="BF235BF32FBF4B9DA95724AD56D502AB"/>
                              </w:placeholder>
                              <w:showingPlcHdr/>
                              <w:comboBox>
                                <w:listItem w:value="Choose an item."/>
                                <w:listItem w:displayText="Barlow Creek Elementary" w:value="Barlow Creek Elementary"/>
                                <w:listItem w:displayText="Bouchie Lake Elementary" w:value="Bouchie Lake Elementary"/>
                                <w:listItem w:displayText="Carson Elementary" w:value="Carson Elementary"/>
                                <w:listItem w:displayText="Dragon Lake Elementary" w:value="Dragon Lake Elementary"/>
                                <w:listItem w:displayText="Ecole Red Bluff Lhtako Elementary" w:value="Ecole Red Bluff Lhtako Elementary"/>
                                <w:listItem w:displayText="Kersley Elementary" w:value="Kersley Elementary"/>
                                <w:listItem w:displayText="Lakeview Elementary" w:value="Lakeview Elementary"/>
                                <w:listItem w:displayText="Nazko Elementary" w:value="Nazko Elementary"/>
                                <w:listItem w:displayText="Parkland Elementary" w:value="Parkland Elementary"/>
                                <w:listItem w:displayText="Riverview Elementary" w:value="Riverview Elementary"/>
                                <w:listItem w:displayText="Voyageur Elementary" w:value="Voyageur Elementary"/>
                                <w:listItem w:displayText="Wells Barkerville Elementary" w:value="Wells Barkerville Elementary"/>
                              </w:comboBox>
                            </w:sdtPr>
                            <w:sdtEndPr/>
                            <w:sdtContent>
                              <w:p w14:paraId="6EB114B1" w14:textId="77777777" w:rsidR="0039311E" w:rsidRDefault="0039311E" w:rsidP="009E29D6">
                                <w:pPr>
                                  <w:pStyle w:val="SD28H2"/>
                                  <w:spacing w:before="0" w:after="0"/>
                                  <w:rPr>
                                    <w:color w:val="FFFFFF" w:themeColor="background1"/>
                                    <w:sz w:val="60"/>
                                    <w:szCs w:val="60"/>
                                  </w:rPr>
                                </w:pPr>
                                <w:r w:rsidRPr="00B42D5D">
                                  <w:rPr>
                                    <w:rStyle w:val="PlaceholderText"/>
                                    <w:color w:val="FFFFFF" w:themeColor="background1"/>
                                  </w:rPr>
                                  <w:t>Choose an item.</w:t>
                                </w:r>
                              </w:p>
                            </w:sdtContent>
                          </w:sdt>
                          <w:p w14:paraId="1A73C782" w14:textId="77777777" w:rsidR="0039311E" w:rsidRDefault="0039311E" w:rsidP="009E29D6">
                            <w:pPr>
                              <w:pStyle w:val="SD28H2"/>
                              <w:spacing w:before="0" w:after="0"/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0"/>
                                <w:szCs w:val="60"/>
                              </w:rPr>
                              <w:t>School Growth Plan</w:t>
                            </w:r>
                          </w:p>
                          <w:p w14:paraId="66B98DC8" w14:textId="77777777" w:rsidR="0039311E" w:rsidRDefault="0039311E" w:rsidP="009E29D6">
                            <w:pPr>
                              <w:pStyle w:val="SD28H2"/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</w:p>
                          <w:sdt>
                            <w:sdtPr>
                              <w:rPr>
                                <w:color w:val="FFFFFF" w:themeColor="background1"/>
                              </w:rPr>
                              <w:id w:val="1608382739"/>
                              <w:placeholder>
                                <w:docPart w:val="DefaultPlaceholder_-1854013440"/>
                              </w:placeholder>
                            </w:sdtPr>
                            <w:sdtEndPr/>
                            <w:sdtContent>
                              <w:p w14:paraId="77811D66" w14:textId="77777777" w:rsidR="0039311E" w:rsidRDefault="0039311E" w:rsidP="009E29D6">
                                <w:pPr>
                                  <w:pStyle w:val="SD28H2"/>
                                  <w:spacing w:before="0" w:after="0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Enter Year</w:t>
                                </w:r>
                              </w:p>
                            </w:sdtContent>
                          </w:sdt>
                          <w:p w14:paraId="2F51D9E7" w14:textId="28AEF363" w:rsidR="0039311E" w:rsidRDefault="0039311E" w:rsidP="00B2280A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ABBF873" w14:textId="5102E229" w:rsidR="0011063F" w:rsidRDefault="0011063F" w:rsidP="00B2280A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6AB10F0" w14:textId="1BB5C36C" w:rsidR="0011063F" w:rsidRDefault="0011063F" w:rsidP="00B2280A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2716C002" w14:textId="2ED0C1ED" w:rsidR="0011063F" w:rsidRDefault="0011063F" w:rsidP="00B2280A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9AC7997" w14:textId="1E9DD87D" w:rsidR="0011063F" w:rsidRDefault="0011063F" w:rsidP="00B2280A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9581747" w14:textId="77777777" w:rsidR="0011063F" w:rsidRPr="009C2E1D" w:rsidRDefault="0011063F" w:rsidP="0011063F">
                            <w:pPr>
                              <w:rPr>
                                <w:rFonts w:asciiTheme="minorHAnsi" w:eastAsia="Times New Roman" w:hAnsiTheme="minorHAnsi" w:cstheme="minorHAnsi"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C2E1D">
                              <w:rPr>
                                <w:rFonts w:asciiTheme="minorHAnsi" w:eastAsia="Times New Roman" w:hAnsiTheme="minorHAnsi" w:cstheme="minorHAnsi"/>
                                <w:i/>
                                <w:color w:val="FFFFFF" w:themeColor="background1"/>
                                <w:sz w:val="24"/>
                              </w:rPr>
                              <w:t>School growth plans are aligned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i/>
                                <w:color w:val="FFFFFF" w:themeColor="background1"/>
                                <w:sz w:val="24"/>
                              </w:rPr>
                              <w:t xml:space="preserve"> with the District's </w:t>
                            </w:r>
                            <w:hyperlink r:id="rId11" w:history="1">
                              <w:r w:rsidRPr="009C2E1D">
                                <w:rPr>
                                  <w:rStyle w:val="Hyperlink"/>
                                  <w:rFonts w:asciiTheme="minorHAnsi" w:eastAsia="Times New Roman" w:hAnsiTheme="minorHAnsi" w:cstheme="minorHAnsi"/>
                                  <w:i/>
                                  <w:color w:val="90BAAD" w:themeColor="accent4"/>
                                  <w:sz w:val="24"/>
                                </w:rPr>
                                <w:t>Strategic Plan</w:t>
                              </w:r>
                            </w:hyperlink>
                            <w:r w:rsidRPr="009C2E1D">
                              <w:rPr>
                                <w:rFonts w:asciiTheme="minorHAnsi" w:eastAsia="Times New Roman" w:hAnsiTheme="minorHAnsi" w:cstheme="minorHAnsi"/>
                                <w:i/>
                                <w:color w:val="5E9886" w:themeColor="accent4" w:themeShade="BF"/>
                                <w:sz w:val="24"/>
                              </w:rPr>
                              <w:t xml:space="preserve"> </w:t>
                            </w:r>
                            <w:r w:rsidRPr="009C2E1D">
                              <w:rPr>
                                <w:rFonts w:asciiTheme="minorHAnsi" w:eastAsia="Times New Roman" w:hAnsiTheme="minorHAnsi" w:cstheme="minorHAnsi"/>
                                <w:i/>
                                <w:color w:val="FFFFFF" w:themeColor="background1"/>
                                <w:sz w:val="24"/>
                              </w:rPr>
                              <w:t>with priority measures represented in the Framework for</w:t>
                            </w:r>
                            <w:r w:rsidRPr="009C2E1D">
                              <w:rPr>
                                <w:rFonts w:asciiTheme="minorHAnsi" w:eastAsia="Times New Roman" w:hAnsiTheme="minorHAnsi" w:cstheme="minorHAnsi"/>
                                <w:i/>
                                <w:color w:val="90BAAD" w:themeColor="accent4"/>
                                <w:sz w:val="24"/>
                              </w:rPr>
                              <w:t xml:space="preserve"> </w:t>
                            </w:r>
                            <w:hyperlink r:id="rId12" w:history="1">
                              <w:r w:rsidRPr="009C2E1D">
                                <w:rPr>
                                  <w:rStyle w:val="Hyperlink"/>
                                  <w:rFonts w:asciiTheme="minorHAnsi" w:eastAsia="Times New Roman" w:hAnsiTheme="minorHAnsi" w:cstheme="minorHAnsi"/>
                                  <w:i/>
                                  <w:color w:val="90BAAD" w:themeColor="accent4"/>
                                  <w:sz w:val="24"/>
                                </w:rPr>
                                <w:t>Enhancing Student Learning Report</w:t>
                              </w:r>
                            </w:hyperlink>
                            <w:r>
                              <w:rPr>
                                <w:rFonts w:asciiTheme="minorHAnsi" w:eastAsia="Times New Roman" w:hAnsiTheme="minorHAnsi" w:cstheme="minorHAnsi"/>
                                <w:i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</w:p>
                          <w:p w14:paraId="28870861" w14:textId="77777777" w:rsidR="0011063F" w:rsidRPr="00B2280A" w:rsidRDefault="0011063F" w:rsidP="00B2280A">
                            <w:pPr>
                              <w:spacing w:after="0"/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4CB0" id="Text Box 1" o:spid="_x0000_s1027" type="#_x0000_t202" style="position:absolute;margin-left:445.3pt;margin-top:189.6pt;width:496.5pt;height:239pt;z-index:251569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" filled="f" stroked="f" strokeweight=".5pt">
                <v:textbox>
                  <w:txbxContent>
                    <w:sdt>
                      <w:sdtPr>
                        <w:rPr>
                          <w:color w:val="FFFFFF" w:themeColor="background1"/>
                          <w:sz w:val="60"/>
                          <w:szCs w:val="60"/>
                        </w:rPr>
                        <w:alias w:val="School Name"/>
                        <w:tag w:val="School Name"/>
                        <w:id w:val="981743929"/>
                        <w:placeholder>
                          <w:docPart w:val="BF235BF32FBF4B9DA95724AD56D502AB"/>
                        </w:placeholder>
                        <w:showingPlcHdr/>
                        <w:comboBox>
                          <w:listItem w:value="Choose an item."/>
                          <w:listItem w:displayText="Barlow Creek Elementary" w:value="Barlow Creek Elementary"/>
                          <w:listItem w:displayText="Bouchie Lake Elementary" w:value="Bouchie Lake Elementary"/>
                          <w:listItem w:displayText="Carson Elementary" w:value="Carson Elementary"/>
                          <w:listItem w:displayText="Dragon Lake Elementary" w:value="Dragon Lake Elementary"/>
                          <w:listItem w:displayText="Ecole Red Bluff Lhtako Elementary" w:value="Ecole Red Bluff Lhtako Elementary"/>
                          <w:listItem w:displayText="Kersley Elementary" w:value="Kersley Elementary"/>
                          <w:listItem w:displayText="Lakeview Elementary" w:value="Lakeview Elementary"/>
                          <w:listItem w:displayText="Nazko Elementary" w:value="Nazko Elementary"/>
                          <w:listItem w:displayText="Parkland Elementary" w:value="Parkland Elementary"/>
                          <w:listItem w:displayText="Riverview Elementary" w:value="Riverview Elementary"/>
                          <w:listItem w:displayText="Voyageur Elementary" w:value="Voyageur Elementary"/>
                          <w:listItem w:displayText="Wells Barkerville Elementary" w:value="Wells Barkerville Elementary"/>
                        </w:comboBox>
                      </w:sdtPr>
                      <w:sdtEndPr/>
                      <w:sdtContent>
                        <w:p w14:paraId="6EB114B1" w14:textId="77777777" w:rsidR="0039311E" w:rsidRDefault="0039311E" w:rsidP="009E29D6">
                          <w:pPr>
                            <w:pStyle w:val="SD28H2"/>
                            <w:spacing w:before="0" w:after="0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B42D5D">
                            <w:rPr>
                              <w:rStyle w:val="PlaceholderText"/>
                              <w:color w:val="FFFFFF" w:themeColor="background1"/>
                            </w:rPr>
                            <w:t>Choose an item.</w:t>
                          </w:r>
                        </w:p>
                      </w:sdtContent>
                    </w:sdt>
                    <w:p w14:paraId="1A73C782" w14:textId="77777777" w:rsidR="0039311E" w:rsidRDefault="0039311E" w:rsidP="009E29D6">
                      <w:pPr>
                        <w:pStyle w:val="SD28H2"/>
                        <w:spacing w:before="0" w:after="0"/>
                        <w:rPr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color w:val="FFFFFF" w:themeColor="background1"/>
                          <w:sz w:val="60"/>
                          <w:szCs w:val="60"/>
                        </w:rPr>
                        <w:t>School Growth Plan</w:t>
                      </w:r>
                    </w:p>
                    <w:p w14:paraId="66B98DC8" w14:textId="77777777" w:rsidR="0039311E" w:rsidRDefault="0039311E" w:rsidP="009E29D6">
                      <w:pPr>
                        <w:pStyle w:val="SD28H2"/>
                        <w:spacing w:before="0" w:after="0"/>
                        <w:rPr>
                          <w:color w:val="FFFFFF" w:themeColor="background1"/>
                        </w:rPr>
                      </w:pPr>
                    </w:p>
                    <w:sdt>
                      <w:sdtPr>
                        <w:rPr>
                          <w:color w:val="FFFFFF" w:themeColor="background1"/>
                        </w:rPr>
                        <w:id w:val="1608382739"/>
                        <w:placeholder>
                          <w:docPart w:val="DefaultPlaceholder_-1854013440"/>
                        </w:placeholder>
                      </w:sdtPr>
                      <w:sdtEndPr/>
                      <w:sdtContent>
                        <w:p w14:paraId="77811D66" w14:textId="77777777" w:rsidR="0039311E" w:rsidRDefault="0039311E" w:rsidP="009E29D6">
                          <w:pPr>
                            <w:pStyle w:val="SD28H2"/>
                            <w:spacing w:before="0" w:after="0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Enter Year</w:t>
                          </w:r>
                        </w:p>
                      </w:sdtContent>
                    </w:sdt>
                    <w:p w14:paraId="2F51D9E7" w14:textId="28AEF363" w:rsidR="0039311E" w:rsidRDefault="0039311E" w:rsidP="00B2280A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ABBF873" w14:textId="5102E229" w:rsidR="0011063F" w:rsidRDefault="0011063F" w:rsidP="00B2280A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6AB10F0" w14:textId="1BB5C36C" w:rsidR="0011063F" w:rsidRDefault="0011063F" w:rsidP="00B2280A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2716C002" w14:textId="2ED0C1ED" w:rsidR="0011063F" w:rsidRDefault="0011063F" w:rsidP="00B2280A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9AC7997" w14:textId="1E9DD87D" w:rsidR="0011063F" w:rsidRDefault="0011063F" w:rsidP="00B2280A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9581747" w14:textId="77777777" w:rsidR="0011063F" w:rsidRPr="009C2E1D" w:rsidRDefault="0011063F" w:rsidP="0011063F">
                      <w:pPr>
                        <w:rPr>
                          <w:rFonts w:asciiTheme="minorHAnsi" w:eastAsia="Times New Roman" w:hAnsiTheme="minorHAnsi" w:cstheme="minorHAnsi"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9C2E1D">
                        <w:rPr>
                          <w:rFonts w:asciiTheme="minorHAnsi" w:eastAsia="Times New Roman" w:hAnsiTheme="minorHAnsi" w:cstheme="minorHAnsi"/>
                          <w:i/>
                          <w:color w:val="FFFFFF" w:themeColor="background1"/>
                          <w:sz w:val="24"/>
                        </w:rPr>
                        <w:t>School growth plans are aligned</w:t>
                      </w:r>
                      <w:r>
                        <w:rPr>
                          <w:rFonts w:asciiTheme="minorHAnsi" w:eastAsia="Times New Roman" w:hAnsiTheme="minorHAnsi" w:cstheme="minorHAnsi"/>
                          <w:i/>
                          <w:color w:val="FFFFFF" w:themeColor="background1"/>
                          <w:sz w:val="24"/>
                        </w:rPr>
                        <w:t xml:space="preserve"> with the District's </w:t>
                      </w:r>
                      <w:hyperlink r:id="rId13" w:history="1">
                        <w:r w:rsidRPr="009C2E1D">
                          <w:rPr>
                            <w:rStyle w:val="Hyperlink"/>
                            <w:rFonts w:asciiTheme="minorHAnsi" w:eastAsia="Times New Roman" w:hAnsiTheme="minorHAnsi" w:cstheme="minorHAnsi"/>
                            <w:i/>
                            <w:color w:val="90BAAD" w:themeColor="accent4"/>
                            <w:sz w:val="24"/>
                          </w:rPr>
                          <w:t>Strategic Plan</w:t>
                        </w:r>
                      </w:hyperlink>
                      <w:r w:rsidRPr="009C2E1D">
                        <w:rPr>
                          <w:rFonts w:asciiTheme="minorHAnsi" w:eastAsia="Times New Roman" w:hAnsiTheme="minorHAnsi" w:cstheme="minorHAnsi"/>
                          <w:i/>
                          <w:color w:val="5E9886" w:themeColor="accent4" w:themeShade="BF"/>
                          <w:sz w:val="24"/>
                        </w:rPr>
                        <w:t xml:space="preserve"> </w:t>
                      </w:r>
                      <w:r w:rsidRPr="009C2E1D">
                        <w:rPr>
                          <w:rFonts w:asciiTheme="minorHAnsi" w:eastAsia="Times New Roman" w:hAnsiTheme="minorHAnsi" w:cstheme="minorHAnsi"/>
                          <w:i/>
                          <w:color w:val="FFFFFF" w:themeColor="background1"/>
                          <w:sz w:val="24"/>
                        </w:rPr>
                        <w:t>with priority measures represented in the Framework for</w:t>
                      </w:r>
                      <w:r w:rsidRPr="009C2E1D">
                        <w:rPr>
                          <w:rFonts w:asciiTheme="minorHAnsi" w:eastAsia="Times New Roman" w:hAnsiTheme="minorHAnsi" w:cstheme="minorHAnsi"/>
                          <w:i/>
                          <w:color w:val="90BAAD" w:themeColor="accent4"/>
                          <w:sz w:val="24"/>
                        </w:rPr>
                        <w:t xml:space="preserve"> </w:t>
                      </w:r>
                      <w:hyperlink r:id="rId14" w:history="1">
                        <w:r w:rsidRPr="009C2E1D">
                          <w:rPr>
                            <w:rStyle w:val="Hyperlink"/>
                            <w:rFonts w:asciiTheme="minorHAnsi" w:eastAsia="Times New Roman" w:hAnsiTheme="minorHAnsi" w:cstheme="minorHAnsi"/>
                            <w:i/>
                            <w:color w:val="90BAAD" w:themeColor="accent4"/>
                            <w:sz w:val="24"/>
                          </w:rPr>
                          <w:t>Enhancing Student Learning Report</w:t>
                        </w:r>
                      </w:hyperlink>
                      <w:r>
                        <w:rPr>
                          <w:rFonts w:asciiTheme="minorHAnsi" w:eastAsia="Times New Roman" w:hAnsiTheme="minorHAnsi" w:cstheme="minorHAnsi"/>
                          <w:i/>
                          <w:color w:val="FFFFFF" w:themeColor="background1"/>
                          <w:sz w:val="24"/>
                        </w:rPr>
                        <w:t>.</w:t>
                      </w:r>
                    </w:p>
                    <w:p w14:paraId="28870861" w14:textId="77777777" w:rsidR="0011063F" w:rsidRPr="00B2280A" w:rsidRDefault="0011063F" w:rsidP="00B2280A">
                      <w:pPr>
                        <w:spacing w:after="0"/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104" behindDoc="1" locked="0" layoutInCell="1" allowOverlap="1" wp14:anchorId="0581A535" wp14:editId="4855FD5A">
                <wp:simplePos x="0" y="0"/>
                <wp:positionH relativeFrom="column">
                  <wp:posOffset>3790950</wp:posOffset>
                </wp:positionH>
                <wp:positionV relativeFrom="paragraph">
                  <wp:posOffset>-335280</wp:posOffset>
                </wp:positionV>
                <wp:extent cx="2934970" cy="2861945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2861945"/>
                        </a:xfrm>
                        <a:prstGeom prst="ellipse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B36CF" w14:textId="77777777" w:rsidR="0011063F" w:rsidRDefault="0011063F" w:rsidP="0011063F">
                            <w:sdt>
                              <w:sdtPr>
                                <w:alias w:val="School Logo"/>
                                <w:tag w:val="School Logo"/>
                                <w:id w:val="-1854324898"/>
                                <w:showingPlcHdr/>
                                <w:picture/>
                              </w:sdtPr>
                              <w:sdtContent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C764F76" wp14:editId="31D31AAA">
                                      <wp:extent cx="1971675" cy="1971675"/>
                                      <wp:effectExtent l="19050" t="19050" r="28575" b="28575"/>
                                      <wp:docPr id="1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971675" cy="197167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accent5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81A535" id="Text Box 31" o:spid="_x0000_s1028" style="position:absolute;margin-left:298.5pt;margin-top:-26.4pt;width:231.1pt;height:225.35pt;z-index:-25155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" filled="f" stroked="f">
                <v:stroke joinstyle="miter"/>
                <v:textbox inset="0,0,0,0">
                  <w:txbxContent>
                    <w:p w14:paraId="0FDB36CF" w14:textId="77777777" w:rsidR="0011063F" w:rsidRDefault="0011063F" w:rsidP="0011063F">
                      <w:sdt>
                        <w:sdtPr>
                          <w:alias w:val="School Logo"/>
                          <w:tag w:val="School Logo"/>
                          <w:id w:val="-1854324898"/>
                          <w:showingPlcHdr/>
                          <w:picture/>
                        </w:sdtPr>
                        <w:sdtContent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764F76" wp14:editId="31D31AAA">
                                <wp:extent cx="1971675" cy="1971675"/>
                                <wp:effectExtent l="19050" t="19050" r="28575" b="28575"/>
                                <wp:docPr id="1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1675" cy="197167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accent5">
                                              <a:lumMod val="50000"/>
                                            </a:schemeClr>
                                          </a:solidFill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</w:txbxContent>
                </v:textbox>
              </v:oval>
            </w:pict>
          </mc:Fallback>
        </mc:AlternateContent>
      </w:r>
      <w:r w:rsidR="005D46B4" w:rsidRPr="007F5864">
        <w:br w:type="page"/>
      </w:r>
      <w:bookmarkStart w:id="0" w:name="_GoBack"/>
      <w:bookmarkEnd w:id="0"/>
      <w:r w:rsidR="00D17813">
        <w:rPr>
          <w:noProof/>
        </w:rPr>
        <w:drawing>
          <wp:anchor distT="0" distB="0" distL="114300" distR="114300" simplePos="0" relativeHeight="251567616" behindDoc="1" locked="1" layoutInCell="1" allowOverlap="1" wp14:anchorId="02C81A0F" wp14:editId="16AE39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133350" t="114300" r="136525" b="144145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7B0C0" w14:textId="4469C2C0" w:rsidR="00875FE0" w:rsidRDefault="006D4BAE" w:rsidP="009E29D6">
      <w:pPr>
        <w:pStyle w:val="SD28H2"/>
      </w:pPr>
      <w:r>
        <w:rPr>
          <w:rFonts w:eastAsia="Times New Roman" w:cs="Times New Roman"/>
          <w:b w:val="0"/>
          <w:noProof/>
          <w:color w:val="auto"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593216" behindDoc="0" locked="0" layoutInCell="1" allowOverlap="1" wp14:anchorId="76C7960E" wp14:editId="34DCEF6C">
                <wp:simplePos x="0" y="0"/>
                <wp:positionH relativeFrom="page">
                  <wp:align>right</wp:align>
                </wp:positionH>
                <wp:positionV relativeFrom="paragraph">
                  <wp:posOffset>-1109980</wp:posOffset>
                </wp:positionV>
                <wp:extent cx="7772400" cy="2336800"/>
                <wp:effectExtent l="0" t="0" r="0" b="635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336800"/>
                          <a:chOff x="0" y="0"/>
                          <a:chExt cx="7772400" cy="2336800"/>
                        </a:xfrm>
                      </wpg:grpSpPr>
                      <pic:pic xmlns:pic="http://schemas.openxmlformats.org/drawingml/2006/picture">
                        <pic:nvPicPr>
                          <pic:cNvPr id="664" name="Picture 66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33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Straight Connector 36"/>
                        <wps:cNvCnPr/>
                        <wps:spPr>
                          <a:xfrm>
                            <a:off x="190089" y="2068830"/>
                            <a:ext cx="7389464" cy="0"/>
                          </a:xfrm>
                          <a:prstGeom prst="line">
                            <a:avLst/>
                          </a:prstGeom>
                          <a:ln w="111125">
                            <a:solidFill>
                              <a:srgbClr val="00806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32FAE" id="Group 37" o:spid="_x0000_s1026" style="position:absolute;margin-left:560.8pt;margin-top:-87.4pt;width:612pt;height:184pt;z-index:251593216;mso-position-horizontal:right;mso-position-horizontal-relative:page;mso-height-relative:margin" coordsize="77724,23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4" o:spid="_x0000_s1027" type="#_x0000_t75" style="position:absolute;width:77724;height:2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">
                  <v:imagedata r:id="rId19" o:title=""/>
                  <v:path arrowok="t"/>
                </v:shape>
                <v:line id="Straight Connector 36" o:spid="_x0000_s1028" style="position:absolute;visibility:visible;mso-wrap-style:square" from="1900,20688" to="75795,2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" strokecolor="#00806f" strokeweight="8.75pt">
                  <v:stroke joinstyle="miter"/>
                </v:line>
                <w10:wrap anchorx="page"/>
              </v:group>
            </w:pict>
          </mc:Fallback>
        </mc:AlternateContent>
      </w:r>
      <w:r w:rsidR="007A52B0">
        <w:rPr>
          <w:rFonts w:eastAsia="Times New Roman" w:cs="Times New Roman"/>
          <w:b w:val="0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587C5A5E" wp14:editId="1AD9D542">
                <wp:simplePos x="0" y="0"/>
                <wp:positionH relativeFrom="column">
                  <wp:posOffset>-672152</wp:posOffset>
                </wp:positionH>
                <wp:positionV relativeFrom="paragraph">
                  <wp:posOffset>-1097280</wp:posOffset>
                </wp:positionV>
                <wp:extent cx="7747000" cy="10045700"/>
                <wp:effectExtent l="171450" t="171450" r="177800" b="1651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0" cy="10045700"/>
                        </a:xfrm>
                        <a:prstGeom prst="rect">
                          <a:avLst/>
                        </a:prstGeom>
                        <a:noFill/>
                        <a:ln w="3492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EF512" id="Rectangle 28" o:spid="_x0000_s1026" style="position:absolute;margin-left:-52.95pt;margin-top:-86.4pt;width:610pt;height:791pt;z-index:-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" filled="f" strokecolor="white [3212]" strokeweight="27.5pt"/>
            </w:pict>
          </mc:Fallback>
        </mc:AlternateContent>
      </w:r>
    </w:p>
    <w:p w14:paraId="3ED47477" w14:textId="2A842EEC" w:rsidR="00DC3C58" w:rsidRPr="00491CD4" w:rsidRDefault="0011063F" w:rsidP="000A6A4E"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4A53EAE" wp14:editId="72195880">
                <wp:simplePos x="0" y="0"/>
                <wp:positionH relativeFrom="column">
                  <wp:posOffset>4438650</wp:posOffset>
                </wp:positionH>
                <wp:positionV relativeFrom="paragraph">
                  <wp:posOffset>6022235</wp:posOffset>
                </wp:positionV>
                <wp:extent cx="2267712" cy="21336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2" cy="2133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beve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1386529522"/>
                              <w:showingPlcHdr/>
                              <w:picture/>
                            </w:sdtPr>
                            <w:sdtContent>
                              <w:p w14:paraId="0DE65241" w14:textId="77777777" w:rsidR="0011063F" w:rsidRDefault="0011063F" w:rsidP="0011063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B839562" wp14:editId="22069B4F">
                                      <wp:extent cx="1809750" cy="1880867"/>
                                      <wp:effectExtent l="57150" t="57150" r="57150" b="62865"/>
                                      <wp:docPr id="57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19313" cy="18908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57150">
                                                <a:solidFill>
                                                  <a:srgbClr val="11709F"/>
                                                </a:solidFill>
                                              </a:ln>
                                              <a:effec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  <w:p w14:paraId="57EE4A4C" w14:textId="77777777" w:rsidR="0011063F" w:rsidRDefault="0011063F" w:rsidP="0011063F">
                            <w:pPr>
                              <w:jc w:val="center"/>
                            </w:pPr>
                          </w:p>
                          <w:p w14:paraId="6BA538C6" w14:textId="77777777" w:rsidR="0011063F" w:rsidRDefault="0011063F" w:rsidP="0011063F">
                            <w:pPr>
                              <w:jc w:val="center"/>
                            </w:pPr>
                          </w:p>
                          <w:p w14:paraId="3C7FE4BD" w14:textId="77777777" w:rsidR="0011063F" w:rsidRDefault="0011063F" w:rsidP="0011063F">
                            <w:pPr>
                              <w:jc w:val="center"/>
                            </w:pPr>
                          </w:p>
                          <w:p w14:paraId="1176F437" w14:textId="77777777" w:rsidR="0011063F" w:rsidRPr="00387B26" w:rsidRDefault="0011063F" w:rsidP="0011063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387B26">
                              <w:rPr>
                                <w:rFonts w:ascii="Century Gothic" w:hAnsi="Century Gothic"/>
                              </w:rPr>
                              <w:t>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53EAE" id="Text Box 56" o:spid="_x0000_s1029" type="#_x0000_t202" style="position:absolute;margin-left:349.5pt;margin-top:474.2pt;width:178.55pt;height:168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" filled="f" stroked="f" strokeweight="2.25pt">
                <v:stroke joinstyle="bevel"/>
                <v:textbox inset="0,0,0,0">
                  <w:txbxContent>
                    <w:sdt>
                      <w:sdtPr>
                        <w:id w:val="1386529522"/>
                        <w:showingPlcHdr/>
                        <w:picture/>
                      </w:sdtPr>
                      <w:sdtContent>
                        <w:p w14:paraId="0DE65241" w14:textId="77777777" w:rsidR="0011063F" w:rsidRDefault="0011063F" w:rsidP="0011063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839562" wp14:editId="22069B4F">
                                <wp:extent cx="1809750" cy="1880867"/>
                                <wp:effectExtent l="57150" t="57150" r="57150" b="62865"/>
                                <wp:docPr id="57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19313" cy="18908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57150">
                                          <a:solidFill>
                                            <a:srgbClr val="11709F"/>
                                          </a:solidFill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  <w:p w14:paraId="57EE4A4C" w14:textId="77777777" w:rsidR="0011063F" w:rsidRDefault="0011063F" w:rsidP="0011063F">
                      <w:pPr>
                        <w:jc w:val="center"/>
                      </w:pPr>
                    </w:p>
                    <w:p w14:paraId="6BA538C6" w14:textId="77777777" w:rsidR="0011063F" w:rsidRDefault="0011063F" w:rsidP="0011063F">
                      <w:pPr>
                        <w:jc w:val="center"/>
                      </w:pPr>
                    </w:p>
                    <w:p w14:paraId="3C7FE4BD" w14:textId="77777777" w:rsidR="0011063F" w:rsidRDefault="0011063F" w:rsidP="0011063F">
                      <w:pPr>
                        <w:jc w:val="center"/>
                      </w:pPr>
                    </w:p>
                    <w:p w14:paraId="1176F437" w14:textId="77777777" w:rsidR="0011063F" w:rsidRPr="00387B26" w:rsidRDefault="0011063F" w:rsidP="0011063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387B26">
                        <w:rPr>
                          <w:rFonts w:ascii="Century Gothic" w:hAnsi="Century Gothic"/>
                        </w:rPr>
                        <w:t>Picture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295B404" wp14:editId="21FF8231">
                <wp:simplePos x="0" y="0"/>
                <wp:positionH relativeFrom="column">
                  <wp:posOffset>2276475</wp:posOffset>
                </wp:positionH>
                <wp:positionV relativeFrom="paragraph">
                  <wp:posOffset>6024880</wp:posOffset>
                </wp:positionV>
                <wp:extent cx="2267712" cy="21336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2" cy="2133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beve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1261189786"/>
                              <w:showingPlcHdr/>
                              <w:picture/>
                            </w:sdtPr>
                            <w:sdtContent>
                              <w:p w14:paraId="746A4714" w14:textId="77777777" w:rsidR="0011063F" w:rsidRDefault="0011063F" w:rsidP="0011063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58EC8B0" wp14:editId="04F01C0A">
                                      <wp:extent cx="1809750" cy="1880867"/>
                                      <wp:effectExtent l="57150" t="57150" r="57150" b="62865"/>
                                      <wp:docPr id="55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19313" cy="18908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57150">
                                                <a:solidFill>
                                                  <a:srgbClr val="11709F"/>
                                                </a:solidFill>
                                              </a:ln>
                                              <a:effec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  <w:p w14:paraId="2C35C047" w14:textId="77777777" w:rsidR="0011063F" w:rsidRDefault="0011063F" w:rsidP="0011063F">
                            <w:pPr>
                              <w:jc w:val="center"/>
                            </w:pPr>
                          </w:p>
                          <w:p w14:paraId="251E40EE" w14:textId="77777777" w:rsidR="0011063F" w:rsidRDefault="0011063F" w:rsidP="0011063F">
                            <w:pPr>
                              <w:jc w:val="center"/>
                            </w:pPr>
                          </w:p>
                          <w:p w14:paraId="14ADBBD6" w14:textId="77777777" w:rsidR="0011063F" w:rsidRDefault="0011063F" w:rsidP="0011063F">
                            <w:pPr>
                              <w:jc w:val="center"/>
                            </w:pPr>
                          </w:p>
                          <w:p w14:paraId="680BBE42" w14:textId="77777777" w:rsidR="0011063F" w:rsidRPr="00387B26" w:rsidRDefault="0011063F" w:rsidP="0011063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387B26">
                              <w:rPr>
                                <w:rFonts w:ascii="Century Gothic" w:hAnsi="Century Gothic"/>
                              </w:rPr>
                              <w:t>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5B404" id="Text Box 54" o:spid="_x0000_s1030" type="#_x0000_t202" style="position:absolute;margin-left:179.25pt;margin-top:474.4pt;width:178.55pt;height:168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" filled="f" stroked="f" strokeweight="2.25pt">
                <v:stroke joinstyle="bevel"/>
                <v:textbox inset="0,0,0,0">
                  <w:txbxContent>
                    <w:sdt>
                      <w:sdtPr>
                        <w:id w:val="1261189786"/>
                        <w:showingPlcHdr/>
                        <w:picture/>
                      </w:sdtPr>
                      <w:sdtContent>
                        <w:p w14:paraId="746A4714" w14:textId="77777777" w:rsidR="0011063F" w:rsidRDefault="0011063F" w:rsidP="0011063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8EC8B0" wp14:editId="04F01C0A">
                                <wp:extent cx="1809750" cy="1880867"/>
                                <wp:effectExtent l="57150" t="57150" r="57150" b="62865"/>
                                <wp:docPr id="55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19313" cy="18908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57150">
                                          <a:solidFill>
                                            <a:srgbClr val="11709F"/>
                                          </a:solidFill>
                                        </a:ln>
                                        <a:effec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  <w:p w14:paraId="2C35C047" w14:textId="77777777" w:rsidR="0011063F" w:rsidRDefault="0011063F" w:rsidP="0011063F">
                      <w:pPr>
                        <w:jc w:val="center"/>
                      </w:pPr>
                    </w:p>
                    <w:p w14:paraId="251E40EE" w14:textId="77777777" w:rsidR="0011063F" w:rsidRDefault="0011063F" w:rsidP="0011063F">
                      <w:pPr>
                        <w:jc w:val="center"/>
                      </w:pPr>
                    </w:p>
                    <w:p w14:paraId="14ADBBD6" w14:textId="77777777" w:rsidR="0011063F" w:rsidRDefault="0011063F" w:rsidP="0011063F">
                      <w:pPr>
                        <w:jc w:val="center"/>
                      </w:pPr>
                    </w:p>
                    <w:p w14:paraId="680BBE42" w14:textId="77777777" w:rsidR="0011063F" w:rsidRPr="00387B26" w:rsidRDefault="0011063F" w:rsidP="0011063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387B26">
                        <w:rPr>
                          <w:rFonts w:ascii="Century Gothic" w:hAnsi="Century Gothic"/>
                        </w:rPr>
                        <w:t>Picture</w:t>
                      </w:r>
                    </w:p>
                  </w:txbxContent>
                </v:textbox>
              </v:shape>
            </w:pict>
          </mc:Fallback>
        </mc:AlternateContent>
      </w:r>
      <w:r w:rsidR="00620025"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13519C22" wp14:editId="2C08E69B">
                <wp:simplePos x="0" y="0"/>
                <wp:positionH relativeFrom="column">
                  <wp:posOffset>2305050</wp:posOffset>
                </wp:positionH>
                <wp:positionV relativeFrom="paragraph">
                  <wp:posOffset>1081405</wp:posOffset>
                </wp:positionV>
                <wp:extent cx="4417695" cy="4610100"/>
                <wp:effectExtent l="0" t="0" r="40005" b="3810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7695" cy="4610100"/>
                          <a:chOff x="0" y="0"/>
                          <a:chExt cx="4417831" cy="4796790"/>
                        </a:xfrm>
                      </wpg:grpSpPr>
                      <wps:wsp>
                        <wps:cNvPr id="640" name="Rectangle 640"/>
                        <wps:cNvSpPr/>
                        <wps:spPr>
                          <a:xfrm>
                            <a:off x="28575" y="285750"/>
                            <a:ext cx="4389256" cy="4511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11709F"/>
                            </a:solidFill>
                          </a:ln>
                          <a:effectLst>
                            <a:softEdge rad="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5250" y="781050"/>
                            <a:ext cx="4267200" cy="3939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4"/>
                                  <w:szCs w:val="24"/>
                                </w:rPr>
                                <w:id w:val="1141780456"/>
                                <w:showingPlcHdr/>
                              </w:sdtPr>
                              <w:sdtContent>
                                <w:p w14:paraId="444E1B53" w14:textId="77777777" w:rsidR="0011063F" w:rsidRPr="0011063F" w:rsidRDefault="0011063F" w:rsidP="0011063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11063F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4"/>
                                      <w:szCs w:val="24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6E5BA47E" w14:textId="77777777" w:rsidR="0039311E" w:rsidRPr="0011063F" w:rsidRDefault="0039311E" w:rsidP="002C7176">
                              <w:pPr>
                                <w:rPr>
                                  <w:rFonts w:ascii="Century Gothic" w:hAnsi="Century Gothic" w:cstheme="minorHAnsi"/>
                                  <w:color w:val="244061" w:themeColor="accent1" w:themeShade="80"/>
                                  <w:sz w:val="22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3276600" cy="730885"/>
                            <a:chOff x="-6" y="0"/>
                            <a:chExt cx="4380667" cy="730885"/>
                          </a:xfrm>
                          <a:solidFill>
                            <a:srgbClr val="11709F"/>
                          </a:solidFill>
                        </wpg:grpSpPr>
                        <wps:wsp>
                          <wps:cNvPr id="35" name="Text Box 35"/>
                          <wps:cNvSpPr txBox="1"/>
                          <wps:spPr>
                            <a:xfrm>
                              <a:off x="0" y="0"/>
                              <a:ext cx="4380661" cy="71524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AE16D64" w14:textId="17A65DF9" w:rsidR="0039311E" w:rsidRPr="0039311E" w:rsidRDefault="0039311E" w:rsidP="0001574D">
                                <w:pPr>
                                  <w:spacing w:after="480"/>
                                  <w:rPr>
                                    <w:rFonts w:ascii="Leelawadee UI Semilight" w:hAnsi="Leelawadee UI Semilight" w:cs="Leelawadee UI Semilight"/>
                                    <w:b/>
                                    <w:color w:val="FFFFFF" w:themeColor="background1"/>
                                    <w:spacing w:val="20"/>
                                    <w:sz w:val="4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39311E">
                                  <w:rPr>
                                    <w:rFonts w:ascii="Leelawadee UI Semilight" w:hAnsi="Leelawadee UI Semilight" w:cs="Leelawadee UI Semilight"/>
                                    <w:b/>
                                    <w:color w:val="FFFFFF" w:themeColor="background1"/>
                                    <w:spacing w:val="20"/>
                                    <w:sz w:val="48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OUR SCHOOL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8" name="Text Box 38"/>
                          <wps:cNvSpPr txBox="1"/>
                          <wps:spPr>
                            <a:xfrm>
                              <a:off x="-6" y="400050"/>
                              <a:ext cx="4379813" cy="33083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1A9763" w14:textId="764ECA56" w:rsidR="0039311E" w:rsidRPr="0039311E" w:rsidRDefault="0039311E" w:rsidP="0001574D">
                                <w:pPr>
                                  <w:spacing w:after="0"/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spacing w:val="20"/>
                                    <w:sz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spacing w:val="20"/>
                                    <w:sz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 </w:t>
                                </w:r>
                                <w:r w:rsidRPr="0039311E">
                                  <w:rPr>
                                    <w:rFonts w:asciiTheme="minorHAnsi" w:hAnsiTheme="minorHAnsi" w:cstheme="minorHAnsi"/>
                                    <w:color w:val="FFFFFF" w:themeColor="background1"/>
                                    <w:spacing w:val="20"/>
                                    <w:sz w:val="32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THE STORY/JOURNEY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0" bIns="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519C22" id="Group 6" o:spid="_x0000_s1031" style="position:absolute;margin-left:181.5pt;margin-top:85.15pt;width:347.85pt;height:363pt;z-index:251618816;mso-height-relative:margin" coordsize="44178,4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">
                <v:rect id="Rectangle 640" o:spid="_x0000_s1032" style="position:absolute;left:285;top:2857;width:43893;height:45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" fillcolor="white [3212]" strokecolor="#11709f" strokeweight="4.5pt"/>
                <v:shape id="Text Box 45" o:spid="_x0000_s1033" type="#_x0000_t202" style="position:absolute;left:952;top:7810;width:42672;height:39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4"/>
                            <w:szCs w:val="24"/>
                          </w:rPr>
                          <w:id w:val="1141780456"/>
                          <w:showingPlcHdr/>
                        </w:sdtPr>
                        <w:sdtContent>
                          <w:p w14:paraId="444E1B53" w14:textId="77777777" w:rsidR="0011063F" w:rsidRPr="0011063F" w:rsidRDefault="0011063F" w:rsidP="0011063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1063F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4"/>
                                <w:szCs w:val="24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6E5BA47E" w14:textId="77777777" w:rsidR="0039311E" w:rsidRPr="0011063F" w:rsidRDefault="0039311E" w:rsidP="002C7176">
                        <w:pPr>
                          <w:rPr>
                            <w:rFonts w:ascii="Century Gothic" w:hAnsi="Century Gothic" w:cstheme="minorHAnsi"/>
                            <w:color w:val="244061" w:themeColor="accent1" w:themeShade="80"/>
                            <w:sz w:val="22"/>
                            <w:szCs w:val="20"/>
                          </w:rPr>
                        </w:pPr>
                      </w:p>
                    </w:txbxContent>
                  </v:textbox>
                </v:shape>
                <v:group id="Group 2" o:spid="_x0000_s1034" style="position:absolute;width:32766;height:7308" coordorigin="" coordsize="43806,7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Text Box 35" o:spid="_x0000_s1035" type="#_x0000_t202" style="position:absolute;width:43806;height:7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" filled="f" stroked="f" strokeweight=".5pt">
                    <v:textbox>
                      <w:txbxContent>
                        <w:p w14:paraId="5AE16D64" w14:textId="17A65DF9" w:rsidR="0039311E" w:rsidRPr="0039311E" w:rsidRDefault="0039311E" w:rsidP="0001574D">
                          <w:pPr>
                            <w:spacing w:after="480"/>
                            <w:rPr>
                              <w:rFonts w:ascii="Leelawadee UI Semilight" w:hAnsi="Leelawadee UI Semilight" w:cs="Leelawadee UI Semilight"/>
                              <w:b/>
                              <w:color w:val="FFFFFF" w:themeColor="background1"/>
                              <w:spacing w:val="20"/>
                              <w:sz w:val="4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39311E">
                            <w:rPr>
                              <w:rFonts w:ascii="Leelawadee UI Semilight" w:hAnsi="Leelawadee UI Semilight" w:cs="Leelawadee UI Semilight"/>
                              <w:b/>
                              <w:color w:val="FFFFFF" w:themeColor="background1"/>
                              <w:spacing w:val="20"/>
                              <w:sz w:val="4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OUR SCHOOL</w:t>
                          </w:r>
                        </w:p>
                      </w:txbxContent>
                    </v:textbox>
                  </v:shape>
                  <v:shape id="Text Box 38" o:spid="_x0000_s1036" type="#_x0000_t202" style="position:absolute;top:4000;width:43798;height:3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" filled="f" stroked="f" strokeweight=".5pt">
                    <v:textbox inset=",0,0,0">
                      <w:txbxContent>
                        <w:p w14:paraId="341A9763" w14:textId="764ECA56" w:rsidR="0039311E" w:rsidRPr="0039311E" w:rsidRDefault="0039311E" w:rsidP="0001574D">
                          <w:pPr>
                            <w:spacing w:after="0"/>
                            <w:rPr>
                              <w:rFonts w:asciiTheme="minorHAnsi" w:hAnsiTheme="minorHAnsi" w:cstheme="minorHAnsi"/>
                              <w:color w:val="FFFFFF" w:themeColor="background1"/>
                              <w:spacing w:val="20"/>
                              <w:sz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 w:themeColor="background1"/>
                              <w:spacing w:val="20"/>
                              <w:sz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 </w:t>
                          </w:r>
                          <w:r w:rsidRPr="0039311E">
                            <w:rPr>
                              <w:rFonts w:asciiTheme="minorHAnsi" w:hAnsiTheme="minorHAnsi" w:cstheme="minorHAnsi"/>
                              <w:color w:val="FFFFFF" w:themeColor="background1"/>
                              <w:spacing w:val="20"/>
                              <w:sz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THE STORY/JOURNEY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9311E"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60A792C8" wp14:editId="7BC8959B">
                <wp:simplePos x="0" y="0"/>
                <wp:positionH relativeFrom="column">
                  <wp:posOffset>-323850</wp:posOffset>
                </wp:positionH>
                <wp:positionV relativeFrom="paragraph">
                  <wp:posOffset>1071880</wp:posOffset>
                </wp:positionV>
                <wp:extent cx="2418715" cy="5533390"/>
                <wp:effectExtent l="19050" t="0" r="38735" b="29210"/>
                <wp:wrapNone/>
                <wp:docPr id="647" name="Group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8715" cy="5533390"/>
                          <a:chOff x="17252" y="0"/>
                          <a:chExt cx="2444797" cy="5559904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17252" y="25879"/>
                            <a:ext cx="2444797" cy="5534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67391" y="631663"/>
                            <a:ext cx="2337534" cy="48618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szCs w:val="20"/>
                                </w:rPr>
                                <w:id w:val="-1948462782"/>
                                <w:showingPlcHdr/>
                              </w:sdtPr>
                              <w:sdtContent>
                                <w:p w14:paraId="142AF98B" w14:textId="77777777" w:rsidR="0011063F" w:rsidRPr="0011063F" w:rsidRDefault="0011063F" w:rsidP="0011063F">
                                  <w:pPr>
                                    <w:rPr>
                                      <w:rFonts w:ascii="Century Gothic" w:hAnsi="Century Gothic" w:cstheme="minorHAnsi"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  <w:r w:rsidRPr="0011063F">
                                    <w:rPr>
                                      <w:rFonts w:ascii="Century Gothic" w:hAnsi="Century Gothic" w:cstheme="minorHAnsi"/>
                                      <w:color w:val="808080" w:themeColor="accent6" w:themeShade="80"/>
                                      <w:szCs w:val="20"/>
                                    </w:rPr>
                                    <w:t>(such as)</w:t>
                                  </w:r>
                                </w:p>
                                <w:p w14:paraId="4FB3F661" w14:textId="77777777" w:rsidR="0011063F" w:rsidRPr="0011063F" w:rsidRDefault="0011063F" w:rsidP="0011063F">
                                  <w:pPr>
                                    <w:rPr>
                                      <w:rFonts w:ascii="Century Gothic" w:hAnsi="Century Gothic" w:cstheme="minorHAnsi"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</w:p>
                                <w:p w14:paraId="45FFB982" w14:textId="77777777" w:rsidR="0011063F" w:rsidRPr="0011063F" w:rsidRDefault="0011063F" w:rsidP="0011063F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  <w:r w:rsidRPr="0011063F"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  <w:t>What our students like about our school…..</w:t>
                                  </w:r>
                                </w:p>
                                <w:p w14:paraId="7E7C9AFF" w14:textId="77777777" w:rsidR="0011063F" w:rsidRPr="0011063F" w:rsidRDefault="0011063F" w:rsidP="0011063F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</w:p>
                                <w:p w14:paraId="0D5322A0" w14:textId="77777777" w:rsidR="0011063F" w:rsidRPr="0011063F" w:rsidRDefault="0011063F" w:rsidP="0011063F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  <w:r w:rsidRPr="0011063F"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  <w:t>PAC Information …..</w:t>
                                  </w:r>
                                </w:p>
                                <w:p w14:paraId="4963FC83" w14:textId="77777777" w:rsidR="0011063F" w:rsidRPr="0011063F" w:rsidRDefault="0011063F" w:rsidP="0011063F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</w:p>
                                <w:p w14:paraId="1BDB03C3" w14:textId="77777777" w:rsidR="0011063F" w:rsidRPr="0011063F" w:rsidRDefault="0011063F" w:rsidP="0011063F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  <w:r w:rsidRPr="0011063F"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  <w:t>What our parents say about our school….</w:t>
                                  </w:r>
                                </w:p>
                                <w:p w14:paraId="3C2BFEF8" w14:textId="77777777" w:rsidR="0011063F" w:rsidRPr="0011063F" w:rsidRDefault="0011063F" w:rsidP="0011063F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</w:p>
                                <w:p w14:paraId="7EE15398" w14:textId="77777777" w:rsidR="0011063F" w:rsidRPr="0011063F" w:rsidRDefault="0011063F" w:rsidP="0011063F">
                                  <w:pPr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</w:pPr>
                                  <w:r w:rsidRPr="0011063F">
                                    <w:rPr>
                                      <w:rFonts w:ascii="Century Gothic" w:hAnsi="Century Gothic" w:cstheme="minorHAnsi"/>
                                      <w:i/>
                                      <w:color w:val="808080" w:themeColor="accent6" w:themeShade="80"/>
                                      <w:szCs w:val="20"/>
                                    </w:rPr>
                                    <w:t>How you consult with community…</w:t>
                                  </w:r>
                                </w:p>
                                <w:p w14:paraId="2550F6D1" w14:textId="77777777" w:rsidR="0011063F" w:rsidRPr="0011063F" w:rsidRDefault="0011063F" w:rsidP="0011063F">
                                  <w:pP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</w:p>
                              </w:sdtContent>
                            </w:sdt>
                            <w:p w14:paraId="190DF040" w14:textId="77777777" w:rsidR="0039311E" w:rsidRPr="0011063F" w:rsidRDefault="0039311E" w:rsidP="00191921">
                              <w:pPr>
                                <w:rPr>
                                  <w:rFonts w:ascii="Century Gothic" w:hAnsi="Century Gothic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17253" y="0"/>
                            <a:ext cx="2444796" cy="609358"/>
                          </a:xfrm>
                          <a:prstGeom prst="rect">
                            <a:avLst/>
                          </a:prstGeom>
                          <a:solidFill>
                            <a:srgbClr val="11709F"/>
                          </a:solidFill>
                          <a:ln w="66675">
                            <a:noFill/>
                          </a:ln>
                        </wps:spPr>
                        <wps:txbx>
                          <w:txbxContent>
                            <w:p w14:paraId="4AF11A1E" w14:textId="77777777" w:rsidR="0039311E" w:rsidRPr="0039311E" w:rsidRDefault="0039311E" w:rsidP="00E9403D">
                              <w:pPr>
                                <w:spacing w:before="40" w:after="0" w:line="320" w:lineRule="exact"/>
                                <w:ind w:left="72"/>
                                <w:rPr>
                                  <w:rFonts w:ascii="Leelawadee UI Semilight" w:hAnsi="Leelawadee UI Semilight" w:cs="Leelawadee UI Semilight"/>
                                  <w:b/>
                                  <w:color w:val="FFFFFF" w:themeColor="background1"/>
                                  <w:spacing w:val="20"/>
                                  <w:sz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9311E">
                                <w:rPr>
                                  <w:rFonts w:ascii="Leelawadee UI Semilight" w:hAnsi="Leelawadee UI Semilight" w:cs="Leelawadee UI Semilight"/>
                                  <w:b/>
                                  <w:color w:val="FFFFFF" w:themeColor="background1"/>
                                  <w:spacing w:val="20"/>
                                  <w:sz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SCHOOL </w:t>
                              </w:r>
                            </w:p>
                            <w:p w14:paraId="1E83C425" w14:textId="77777777" w:rsidR="0039311E" w:rsidRPr="0039311E" w:rsidRDefault="0039311E" w:rsidP="00E9403D">
                              <w:pPr>
                                <w:spacing w:after="240" w:line="300" w:lineRule="exact"/>
                                <w:ind w:left="72"/>
                                <w:rPr>
                                  <w:rFonts w:ascii="Leelawadee UI Semilight" w:hAnsi="Leelawadee UI Semilight" w:cs="Leelawadee UI Semilight"/>
                                  <w:b/>
                                  <w:color w:val="FFFFFF" w:themeColor="background1"/>
                                  <w:spacing w:val="20"/>
                                  <w:sz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9311E">
                                <w:rPr>
                                  <w:rFonts w:ascii="Leelawadee UI Semilight" w:hAnsi="Leelawadee UI Semilight" w:cs="Leelawadee UI Semilight"/>
                                  <w:b/>
                                  <w:color w:val="FFFFFF" w:themeColor="background1"/>
                                  <w:spacing w:val="20"/>
                                  <w:sz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792C8" id="Group 647" o:spid="_x0000_s1037" style="position:absolute;margin-left:-25.5pt;margin-top:84.4pt;width:190.45pt;height:435.7pt;z-index:251629056;mso-width-relative:margin;mso-height-relative:margin" coordorigin="172" coordsize="24447,55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">
                <v:rect id="Rectangle 53" o:spid="_x0000_s1038" style="position:absolute;left:172;top:258;width:24448;height:55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" fillcolor="white [3212]" strokecolor="#11709f" strokeweight="4.5pt"/>
                <v:shape id="Text Box 7" o:spid="_x0000_s1039" type="#_x0000_t202" style="position:absolute;left:673;top:6316;width:23376;height:48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" filled="f" stroked="f" strokeweight="2.2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szCs w:val="20"/>
                          </w:rPr>
                          <w:id w:val="-1948462782"/>
                          <w:showingPlcHdr/>
                        </w:sdtPr>
                        <w:sdtContent>
                          <w:p w14:paraId="142AF98B" w14:textId="77777777" w:rsidR="0011063F" w:rsidRPr="0011063F" w:rsidRDefault="0011063F" w:rsidP="0011063F">
                            <w:pPr>
                              <w:rPr>
                                <w:rFonts w:ascii="Century Gothic" w:hAnsi="Century Gothic" w:cstheme="minorHAnsi"/>
                                <w:color w:val="808080" w:themeColor="accent6" w:themeShade="80"/>
                                <w:szCs w:val="20"/>
                              </w:rPr>
                            </w:pPr>
                            <w:r w:rsidRPr="0011063F">
                              <w:rPr>
                                <w:rFonts w:ascii="Century Gothic" w:hAnsi="Century Gothic" w:cstheme="minorHAnsi"/>
                                <w:color w:val="808080" w:themeColor="accent6" w:themeShade="80"/>
                                <w:szCs w:val="20"/>
                              </w:rPr>
                              <w:t>(such as)</w:t>
                            </w:r>
                          </w:p>
                          <w:p w14:paraId="4FB3F661" w14:textId="77777777" w:rsidR="0011063F" w:rsidRPr="0011063F" w:rsidRDefault="0011063F" w:rsidP="0011063F">
                            <w:pPr>
                              <w:rPr>
                                <w:rFonts w:ascii="Century Gothic" w:hAnsi="Century Gothic" w:cstheme="minorHAnsi"/>
                                <w:color w:val="808080" w:themeColor="accent6" w:themeShade="80"/>
                                <w:szCs w:val="20"/>
                              </w:rPr>
                            </w:pPr>
                          </w:p>
                          <w:p w14:paraId="45FFB982" w14:textId="77777777" w:rsidR="0011063F" w:rsidRPr="0011063F" w:rsidRDefault="0011063F" w:rsidP="0011063F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  <w:r w:rsidRPr="0011063F"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  <w:t>What our students like about our school…..</w:t>
                            </w:r>
                          </w:p>
                          <w:p w14:paraId="7E7C9AFF" w14:textId="77777777" w:rsidR="0011063F" w:rsidRPr="0011063F" w:rsidRDefault="0011063F" w:rsidP="0011063F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</w:p>
                          <w:p w14:paraId="0D5322A0" w14:textId="77777777" w:rsidR="0011063F" w:rsidRPr="0011063F" w:rsidRDefault="0011063F" w:rsidP="0011063F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  <w:r w:rsidRPr="0011063F"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  <w:t>PAC Information …..</w:t>
                            </w:r>
                          </w:p>
                          <w:p w14:paraId="4963FC83" w14:textId="77777777" w:rsidR="0011063F" w:rsidRPr="0011063F" w:rsidRDefault="0011063F" w:rsidP="0011063F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</w:p>
                          <w:p w14:paraId="1BDB03C3" w14:textId="77777777" w:rsidR="0011063F" w:rsidRPr="0011063F" w:rsidRDefault="0011063F" w:rsidP="0011063F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  <w:r w:rsidRPr="0011063F"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  <w:t>What our parents say about our school….</w:t>
                            </w:r>
                          </w:p>
                          <w:p w14:paraId="3C2BFEF8" w14:textId="77777777" w:rsidR="0011063F" w:rsidRPr="0011063F" w:rsidRDefault="0011063F" w:rsidP="0011063F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</w:p>
                          <w:p w14:paraId="7EE15398" w14:textId="77777777" w:rsidR="0011063F" w:rsidRPr="0011063F" w:rsidRDefault="0011063F" w:rsidP="0011063F">
                            <w:pPr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</w:pPr>
                            <w:r w:rsidRPr="0011063F">
                              <w:rPr>
                                <w:rFonts w:ascii="Century Gothic" w:hAnsi="Century Gothic" w:cstheme="minorHAnsi"/>
                                <w:i/>
                                <w:color w:val="808080" w:themeColor="accent6" w:themeShade="80"/>
                                <w:szCs w:val="20"/>
                              </w:rPr>
                              <w:t>How you consult with community…</w:t>
                            </w:r>
                          </w:p>
                          <w:p w14:paraId="2550F6D1" w14:textId="77777777" w:rsidR="0011063F" w:rsidRPr="0011063F" w:rsidRDefault="0011063F" w:rsidP="0011063F">
                            <w:pPr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</w:p>
                        </w:sdtContent>
                      </w:sdt>
                      <w:p w14:paraId="190DF040" w14:textId="77777777" w:rsidR="0039311E" w:rsidRPr="0011063F" w:rsidRDefault="0039311E" w:rsidP="00191921">
                        <w:pPr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shape>
                <v:shape id="Text Box 46" o:spid="_x0000_s1040" type="#_x0000_t202" style="position:absolute;left:172;width:24448;height:6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" fillcolor="#11709f" stroked="f" strokeweight="5.25pt">
                  <v:textbox>
                    <w:txbxContent>
                      <w:p w14:paraId="4AF11A1E" w14:textId="77777777" w:rsidR="0039311E" w:rsidRPr="0039311E" w:rsidRDefault="0039311E" w:rsidP="00E9403D">
                        <w:pPr>
                          <w:spacing w:before="40" w:after="0" w:line="320" w:lineRule="exact"/>
                          <w:ind w:left="72"/>
                          <w:rPr>
                            <w:rFonts w:ascii="Leelawadee UI Semilight" w:hAnsi="Leelawadee UI Semilight" w:cs="Leelawadee UI Semilight"/>
                            <w:b/>
                            <w:color w:val="FFFFFF" w:themeColor="background1"/>
                            <w:spacing w:val="20"/>
                            <w:sz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9311E">
                          <w:rPr>
                            <w:rFonts w:ascii="Leelawadee UI Semilight" w:hAnsi="Leelawadee UI Semilight" w:cs="Leelawadee UI Semilight"/>
                            <w:b/>
                            <w:color w:val="FFFFFF" w:themeColor="background1"/>
                            <w:spacing w:val="20"/>
                            <w:sz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SCHOOL </w:t>
                        </w:r>
                      </w:p>
                      <w:p w14:paraId="1E83C425" w14:textId="77777777" w:rsidR="0039311E" w:rsidRPr="0039311E" w:rsidRDefault="0039311E" w:rsidP="00E9403D">
                        <w:pPr>
                          <w:spacing w:after="240" w:line="300" w:lineRule="exact"/>
                          <w:ind w:left="72"/>
                          <w:rPr>
                            <w:rFonts w:ascii="Leelawadee UI Semilight" w:hAnsi="Leelawadee UI Semilight" w:cs="Leelawadee UI Semilight"/>
                            <w:b/>
                            <w:color w:val="FFFFFF" w:themeColor="background1"/>
                            <w:spacing w:val="20"/>
                            <w:sz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9311E">
                          <w:rPr>
                            <w:rFonts w:ascii="Leelawadee UI Semilight" w:hAnsi="Leelawadee UI Semilight" w:cs="Leelawadee UI Semilight"/>
                            <w:b/>
                            <w:color w:val="FFFFFF" w:themeColor="background1"/>
                            <w:spacing w:val="20"/>
                            <w:sz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INFORMATION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1298">
        <w:rPr>
          <w:rFonts w:eastAsia="Times New Roman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28C1157" wp14:editId="27A8965B">
                <wp:simplePos x="0" y="0"/>
                <wp:positionH relativeFrom="margin">
                  <wp:posOffset>-372374</wp:posOffset>
                </wp:positionH>
                <wp:positionV relativeFrom="paragraph">
                  <wp:posOffset>6160807</wp:posOffset>
                </wp:positionV>
                <wp:extent cx="3827662" cy="2221865"/>
                <wp:effectExtent l="0" t="0" r="116205" b="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72823">
                          <a:off x="0" y="0"/>
                          <a:ext cx="3827662" cy="222186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alphaModFix amt="19000"/>
                            <a:biLevel thresh="25000"/>
                          </a:blip>
                          <a:srcRect/>
                          <a:stretch>
                            <a:fillRect l="-26943" t="-38283" r="-4" b="-1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19999" id="Rectangle 59" o:spid="_x0000_s1026" style="position:absolute;margin-left:-29.3pt;margin-top:485.1pt;width:301.4pt;height:174.95pt;rotation:-1231178fd;z-index:25157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" stroked="f" strokeweight="1pt">
                <v:fill r:id="rId21" o:title="" opacity="12452f" recolor="t" rotate="t" type="frame"/>
                <v:imagedata grayscale="t" bilevel="t"/>
                <w10:wrap anchorx="margin"/>
              </v:rect>
            </w:pict>
          </mc:Fallback>
        </mc:AlternateContent>
      </w:r>
      <w:r w:rsidR="00DC3C58" w:rsidRPr="007F5864">
        <w:br w:type="page"/>
      </w:r>
    </w:p>
    <w:p w14:paraId="7784D457" w14:textId="708A1107" w:rsidR="00B20A00" w:rsidRDefault="0078533C" w:rsidP="000A6A4E">
      <w:pPr>
        <w:pStyle w:val="SD28BodyFont-paraspaceafter"/>
      </w:pPr>
      <w:r>
        <w:rPr>
          <w:rFonts w:asciiTheme="minorHAnsi" w:eastAsiaTheme="minorEastAsia" w:hAnsiTheme="minorHAnsi" w:cstheme="minorBid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764BCDB2" wp14:editId="495384C5">
                <wp:simplePos x="0" y="0"/>
                <wp:positionH relativeFrom="margin">
                  <wp:posOffset>-123825</wp:posOffset>
                </wp:positionH>
                <wp:positionV relativeFrom="paragraph">
                  <wp:posOffset>-144780</wp:posOffset>
                </wp:positionV>
                <wp:extent cx="4619626" cy="1328547"/>
                <wp:effectExtent l="0" t="0" r="28575" b="2413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9626" cy="1328547"/>
                          <a:chOff x="-18955" y="-304801"/>
                          <a:chExt cx="4596458" cy="1328547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0" y="-9526"/>
                            <a:ext cx="4577503" cy="10332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37137630" name="Group 937137630"/>
                        <wpg:cNvGrpSpPr/>
                        <wpg:grpSpPr>
                          <a:xfrm>
                            <a:off x="-18955" y="-304801"/>
                            <a:ext cx="4596457" cy="1295017"/>
                            <a:chOff x="-2100741" y="-438174"/>
                            <a:chExt cx="4597102" cy="1295697"/>
                          </a:xfrm>
                          <a:solidFill>
                            <a:schemeClr val="bg1"/>
                          </a:solidFill>
                          <a:effectLst/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00741" y="-438174"/>
                              <a:ext cx="2839520" cy="428850"/>
                            </a:xfrm>
                            <a:prstGeom prst="rect">
                              <a:avLst/>
                            </a:prstGeom>
                            <a:solidFill>
                              <a:srgbClr val="11709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1BBF85B2" w14:textId="2AF64A3B" w:rsidR="0039311E" w:rsidRPr="00545BDF" w:rsidRDefault="0039311E" w:rsidP="002B0BBD">
                                <w:pPr>
                                  <w:spacing w:after="0"/>
                                  <w:rPr>
                                    <w:rFonts w:asciiTheme="minorHAnsi" w:eastAsia="Yu Gothic Light" w:hAnsiTheme="minorHAnsi" w:cstheme="minorHAnsi"/>
                                    <w:color w:val="FFFFFF" w:themeColor="background1"/>
                                    <w:sz w:val="36"/>
                                    <w:szCs w:val="32"/>
                                  </w:rPr>
                                </w:pPr>
                                <w:r w:rsidRPr="00545BDF">
                                  <w:rPr>
                                    <w:rFonts w:asciiTheme="minorHAnsi" w:eastAsia="Yu Gothic Light" w:hAnsiTheme="minorHAnsi" w:cstheme="minorHAnsi"/>
                                    <w:color w:val="FFFFFF" w:themeColor="background1"/>
                                    <w:sz w:val="36"/>
                                    <w:szCs w:val="32"/>
                                  </w:rPr>
                                  <w:t>SUPPORTIVE SPACES</w:t>
                                </w:r>
                              </w:p>
                            </w:txbxContent>
                          </wps:txbx>
                          <wps:bodyPr rot="0" vert="horz" wrap="square" lIns="91440" tIns="0" rIns="0" bIns="0" anchor="ctr" anchorCtr="0">
                            <a:noAutofit/>
                          </wps:bodyPr>
                        </wps:wsp>
                        <wps:wsp>
                          <wps:cNvPr id="14" name="Text Box 14"/>
                          <wps:cNvSpPr txBox="1"/>
                          <wps:spPr>
                            <a:xfrm>
                              <a:off x="-2062827" y="-9406"/>
                              <a:ext cx="4559188" cy="8669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beve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entury Gothic" w:hAnsi="Century Gothic"/>
                                    <w:b w:val="0"/>
                                    <w:color w:val="auto"/>
                                    <w:sz w:val="20"/>
                                    <w:szCs w:val="20"/>
                                  </w:rPr>
                                  <w:id w:val="-662697319"/>
                                  <w:showingPlcHdr/>
                                </w:sdtPr>
                                <w:sdtContent>
                                  <w:p w14:paraId="30ABFF8F" w14:textId="77777777" w:rsidR="0011063F" w:rsidRPr="0011063F" w:rsidRDefault="0011063F" w:rsidP="0011063F">
                                    <w:pPr>
                                      <w:pStyle w:val="SD28H3-MediumBlue"/>
                                      <w:rPr>
                                        <w:rFonts w:ascii="Century Gothic" w:hAnsi="Century Gothic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  <w:r w:rsidRPr="0011063F">
                                      <w:rPr>
                                        <w:rStyle w:val="PlaceholderText"/>
                                        <w:rFonts w:ascii="Century Gothic" w:hAnsi="Century Gothic"/>
                                        <w:b w:val="0"/>
                                        <w:sz w:val="20"/>
                                        <w:szCs w:val="20"/>
                                      </w:rPr>
                                      <w:t>Click or tap here to enter text.</w:t>
                                    </w:r>
                                  </w:p>
                                </w:sdtContent>
                              </w:sdt>
                              <w:p w14:paraId="7DFC1E56" w14:textId="7BC53122" w:rsidR="0039311E" w:rsidRPr="0011063F" w:rsidRDefault="0039311E" w:rsidP="00E56393">
                                <w:pPr>
                                  <w:rPr>
                                    <w:rFonts w:ascii="Century Gothic" w:hAnsi="Century Gothic"/>
                                    <w:color w:val="11709F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BCDB2" id="Group 48" o:spid="_x0000_s1041" style="position:absolute;margin-left:-9.75pt;margin-top:-11.4pt;width:363.75pt;height:104.6pt;z-index:251645440;mso-position-horizontal-relative:margin;mso-width-relative:margin;mso-height-relative:margin" coordorigin="-189,-3048" coordsize="45964,1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">
                <v:rect id="Rectangle 42" o:spid="_x0000_s1042" style="position:absolute;top:-95;width:45775;height:103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" fillcolor="white [3212]" strokecolor="#11709f" strokeweight="3pt"/>
                <v:group id="Group 937137630" o:spid="_x0000_s1043" style="position:absolute;left:-189;top:-3048;width:45964;height:12950" coordorigin="-21007,-4381" coordsize="45971,1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">
                  <v:shape id="Text Box 2" o:spid="_x0000_s1044" type="#_x0000_t202" style="position:absolute;left:-21007;top:-4381;width:28394;height:4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" fillcolor="#11709f" stroked="f" strokeweight="3pt">
                    <v:textbox inset=",0,0,0">
                      <w:txbxContent>
                        <w:p w14:paraId="1BBF85B2" w14:textId="2AF64A3B" w:rsidR="0039311E" w:rsidRPr="00545BDF" w:rsidRDefault="0039311E" w:rsidP="002B0BBD">
                          <w:pPr>
                            <w:spacing w:after="0"/>
                            <w:rPr>
                              <w:rFonts w:asciiTheme="minorHAnsi" w:eastAsia="Yu Gothic Light" w:hAnsiTheme="minorHAnsi" w:cstheme="minorHAnsi"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 w:rsidRPr="00545BDF">
                            <w:rPr>
                              <w:rFonts w:asciiTheme="minorHAnsi" w:eastAsia="Yu Gothic Light" w:hAnsiTheme="minorHAnsi" w:cstheme="minorHAnsi"/>
                              <w:color w:val="FFFFFF" w:themeColor="background1"/>
                              <w:sz w:val="36"/>
                              <w:szCs w:val="32"/>
                            </w:rPr>
                            <w:t>SUPPORTIVE SPACES</w:t>
                          </w:r>
                        </w:p>
                      </w:txbxContent>
                    </v:textbox>
                  </v:shape>
                  <v:shape id="Text Box 14" o:spid="_x0000_s1045" type="#_x0000_t202" style="position:absolute;left:-20628;top:-94;width:45591;height: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" filled="f" stroked="f" strokeweight=".5pt">
                    <v:stroke joinstyle="bevel"/>
                    <v:textbox>
                      <w:txbxContent>
                        <w:sdt>
                          <w:sdtPr>
                            <w:rPr>
                              <w:rFonts w:ascii="Century Gothic" w:hAnsi="Century Gothic"/>
                              <w:b w:val="0"/>
                              <w:color w:val="auto"/>
                              <w:sz w:val="20"/>
                              <w:szCs w:val="20"/>
                            </w:rPr>
                            <w:id w:val="-662697319"/>
                            <w:showingPlcHdr/>
                          </w:sdtPr>
                          <w:sdtContent>
                            <w:p w14:paraId="30ABFF8F" w14:textId="77777777" w:rsidR="0011063F" w:rsidRPr="0011063F" w:rsidRDefault="0011063F" w:rsidP="0011063F">
                              <w:pPr>
                                <w:pStyle w:val="SD28H3-MediumBlue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11063F">
                                <w:rPr>
                                  <w:rStyle w:val="PlaceholderText"/>
                                  <w:rFonts w:ascii="Century Gothic" w:hAnsi="Century Gothic"/>
                                  <w:b w:val="0"/>
                                  <w:sz w:val="20"/>
                                  <w:szCs w:val="20"/>
                                </w:rPr>
                                <w:t>Click or tap here to enter text.</w:t>
                              </w:r>
                            </w:p>
                          </w:sdtContent>
                        </w:sdt>
                        <w:p w14:paraId="7DFC1E56" w14:textId="7BC53122" w:rsidR="0039311E" w:rsidRPr="0011063F" w:rsidRDefault="0039311E" w:rsidP="00E56393">
                          <w:pPr>
                            <w:rPr>
                              <w:rFonts w:ascii="Century Gothic" w:hAnsi="Century Gothic"/>
                              <w:color w:val="11709F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95264" behindDoc="0" locked="0" layoutInCell="1" allowOverlap="1" wp14:anchorId="533B7B66" wp14:editId="241962B1">
            <wp:simplePos x="0" y="0"/>
            <wp:positionH relativeFrom="margin">
              <wp:posOffset>4810125</wp:posOffset>
            </wp:positionH>
            <wp:positionV relativeFrom="paragraph">
              <wp:posOffset>-705485</wp:posOffset>
            </wp:positionV>
            <wp:extent cx="1773936" cy="1801368"/>
            <wp:effectExtent l="57150" t="0" r="17145" b="1041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432" b="100000" l="1159" r="99710">
                                  <a14:foregroundMark x1="40725" y1="8155" x2="11304" y2="27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6" cy="18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97D">
        <w:rPr>
          <w:rFonts w:asciiTheme="minorHAnsi" w:eastAsiaTheme="minorEastAsia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2265D9C" wp14:editId="7CEBF411">
                <wp:simplePos x="0" y="0"/>
                <wp:positionH relativeFrom="column">
                  <wp:posOffset>-333375</wp:posOffset>
                </wp:positionH>
                <wp:positionV relativeFrom="paragraph">
                  <wp:posOffset>-716280</wp:posOffset>
                </wp:positionV>
                <wp:extent cx="2009775" cy="2076450"/>
                <wp:effectExtent l="0" t="0" r="123825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380">
                          <a:off x="0" y="0"/>
                          <a:ext cx="2009775" cy="207645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alphaModFix amt="10000"/>
                            <a:biLevel thresh="25000"/>
                          </a:blip>
                          <a:srcRect/>
                          <a:stretch>
                            <a:fillRect l="-101198" t="-3383" r="-8" b="2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A157A" id="Rectangle 52" o:spid="_x0000_s1026" style="position:absolute;margin-left:-26.25pt;margin-top:-56.4pt;width:158.25pt;height:163.5pt;rotation:890612fd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" stroked="f" strokeweight="1pt">
                <v:fill r:id="rId25" o:title="" opacity="6554f" recolor="t" rotate="t" type="frame"/>
                <v:imagedata grayscale="t" bilevel="t"/>
              </v:rect>
            </w:pict>
          </mc:Fallback>
        </mc:AlternateContent>
      </w:r>
      <w:r w:rsidR="009351A5">
        <w:rPr>
          <w:rFonts w:eastAsia="Times New Roman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 wp14:anchorId="33CD768C" wp14:editId="02FF333B">
                <wp:simplePos x="0" y="0"/>
                <wp:positionH relativeFrom="margin">
                  <wp:posOffset>-676275</wp:posOffset>
                </wp:positionH>
                <wp:positionV relativeFrom="paragraph">
                  <wp:posOffset>-1070932</wp:posOffset>
                </wp:positionV>
                <wp:extent cx="7747000" cy="10045700"/>
                <wp:effectExtent l="171450" t="171450" r="177800" b="1651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0" cy="10045700"/>
                        </a:xfrm>
                        <a:prstGeom prst="rect">
                          <a:avLst/>
                        </a:prstGeom>
                        <a:noFill/>
                        <a:ln w="3492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5CC29" id="Rectangle 29" o:spid="_x0000_s1026" style="position:absolute;margin-left:-53.25pt;margin-top:-84.35pt;width:610pt;height:791pt;z-index:-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" filled="f" strokecolor="white [3212]" strokeweight="27.5pt">
                <w10:wrap anchorx="margin"/>
              </v:rect>
            </w:pict>
          </mc:Fallback>
        </mc:AlternateContent>
      </w:r>
    </w:p>
    <w:p w14:paraId="3DD30903" w14:textId="41B1BE39" w:rsidR="00B759BC" w:rsidRDefault="00B759BC" w:rsidP="000A6A4E">
      <w:pPr>
        <w:pStyle w:val="SD28BodyFont-paraspaceafter"/>
      </w:pPr>
    </w:p>
    <w:p w14:paraId="640D9839" w14:textId="5FED7A6B" w:rsidR="00B759BC" w:rsidRPr="00B759BC" w:rsidRDefault="00B759BC" w:rsidP="00B759BC"/>
    <w:p w14:paraId="78959E44" w14:textId="7D36DC37" w:rsidR="00B759BC" w:rsidRPr="00B759BC" w:rsidRDefault="00B759BC" w:rsidP="00B759BC"/>
    <w:p w14:paraId="1EE5958F" w14:textId="3B60C4F4" w:rsidR="00B759BC" w:rsidRPr="00B759BC" w:rsidRDefault="00B759BC" w:rsidP="00B759BC"/>
    <w:p w14:paraId="68A7565B" w14:textId="3AA5BEF8" w:rsidR="00B759BC" w:rsidRDefault="0039311E" w:rsidP="00B759BC"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DD9C2A6" wp14:editId="135D0613">
                <wp:simplePos x="0" y="0"/>
                <wp:positionH relativeFrom="margin">
                  <wp:posOffset>19050</wp:posOffset>
                </wp:positionH>
                <wp:positionV relativeFrom="paragraph">
                  <wp:posOffset>95885</wp:posOffset>
                </wp:positionV>
                <wp:extent cx="6271285" cy="1257300"/>
                <wp:effectExtent l="19050" t="0" r="0" b="1905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285" cy="1257300"/>
                          <a:chOff x="-128050" y="-817731"/>
                          <a:chExt cx="6427185" cy="1301108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-128050" y="-581239"/>
                            <a:ext cx="6403617" cy="10646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470691" name="Text Box 7"/>
                        <wps:cNvSpPr txBox="1"/>
                        <wps:spPr>
                          <a:xfrm>
                            <a:off x="4117702" y="-817731"/>
                            <a:ext cx="2181433" cy="384418"/>
                          </a:xfrm>
                          <a:prstGeom prst="rect">
                            <a:avLst/>
                          </a:prstGeom>
                          <a:solidFill>
                            <a:srgbClr val="11709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EBF105D" w14:textId="26E87465" w:rsidR="0039311E" w:rsidRPr="00545BDF" w:rsidRDefault="0039311E" w:rsidP="0039311E">
                              <w:pPr>
                                <w:spacing w:after="0"/>
                                <w:jc w:val="right"/>
                                <w:rPr>
                                  <w:rFonts w:asciiTheme="minorHAnsi" w:hAnsiTheme="minorHAnsi" w:cstheme="minorHAnsi"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5BDF">
                                <w:rPr>
                                  <w:rFonts w:asciiTheme="minorHAnsi" w:hAnsiTheme="minorHAnsi" w:cstheme="minorHAnsi"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RATIONALE</w:t>
                              </w:r>
                              <w:r>
                                <w:rPr>
                                  <w:rFonts w:asciiTheme="minorHAnsi" w:hAnsiTheme="minorHAnsi" w:cstheme="minorHAnsi"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18288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Text Box 6"/>
                        <wps:cNvSpPr txBox="1"/>
                        <wps:spPr>
                          <a:xfrm>
                            <a:off x="-79241" y="-541889"/>
                            <a:ext cx="4938870" cy="9852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1251935070"/>
                                <w:showingPlcHdr/>
                              </w:sdtPr>
                              <w:sdtContent>
                                <w:p w14:paraId="3516CCD7" w14:textId="77777777" w:rsidR="0011063F" w:rsidRDefault="0011063F" w:rsidP="0011063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491A1210" w14:textId="0E801F0A" w:rsidR="0039311E" w:rsidRPr="00D11EF6" w:rsidRDefault="0039311E" w:rsidP="0062585C">
                              <w:pPr>
                                <w:rPr>
                                  <w:rFonts w:ascii="Century Gothic" w:hAnsi="Century Gothic" w:cstheme="minorHAnsi"/>
                                  <w:sz w:val="22"/>
                                  <w:szCs w:val="20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D9C2A6" id="Group 50" o:spid="_x0000_s1046" style="position:absolute;margin-left:1.5pt;margin-top:7.55pt;width:493.8pt;height:99pt;z-index:251653632;mso-position-horizontal-relative:margin;mso-width-relative:margin;mso-height-relative:margin" coordorigin="-1280,-8177" coordsize="64271,13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">
                <v:rect id="Rectangle 25" o:spid="_x0000_s1047" style="position:absolute;left:-1280;top:-5812;width:64035;height:10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" fillcolor="white [3212]" strokecolor="#11709f" strokeweight="3pt"/>
                <v:shape id="Text Box 7" o:spid="_x0000_s1048" type="#_x0000_t202" style="position:absolute;left:41177;top:-8177;width:21814;height:3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" fillcolor="#11709f" stroked="f" strokeweight=".5pt">
                  <v:textbox inset=",0,14.4pt,0">
                    <w:txbxContent>
                      <w:p w14:paraId="6EBF105D" w14:textId="26E87465" w:rsidR="0039311E" w:rsidRPr="00545BDF" w:rsidRDefault="0039311E" w:rsidP="0039311E">
                        <w:pPr>
                          <w:spacing w:after="0"/>
                          <w:jc w:val="right"/>
                          <w:rPr>
                            <w:rFonts w:asciiTheme="minorHAnsi" w:hAnsiTheme="minorHAnsi" w:cstheme="minorHAnsi"/>
                            <w:bCs/>
                            <w:color w:val="FFFFFF" w:themeColor="background1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5BDF">
                          <w:rPr>
                            <w:rFonts w:asciiTheme="minorHAnsi" w:hAnsiTheme="minorHAnsi" w:cstheme="minorHAnsi"/>
                            <w:bCs/>
                            <w:color w:val="FFFFFF" w:themeColor="background1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RATIONALE</w:t>
                        </w:r>
                        <w:r>
                          <w:rPr>
                            <w:rFonts w:asciiTheme="minorHAnsi" w:hAnsiTheme="minorHAnsi" w:cstheme="minorHAnsi"/>
                            <w:bCs/>
                            <w:color w:val="FFFFFF" w:themeColor="background1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6" o:spid="_x0000_s1049" type="#_x0000_t202" style="position:absolute;left:-792;top:-5418;width:49388;height:9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1251935070"/>
                          <w:showingPlcHdr/>
                        </w:sdtPr>
                        <w:sdtContent>
                          <w:p w14:paraId="3516CCD7" w14:textId="77777777" w:rsidR="0011063F" w:rsidRDefault="0011063F" w:rsidP="0011063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491A1210" w14:textId="0E801F0A" w:rsidR="0039311E" w:rsidRPr="00D11EF6" w:rsidRDefault="0039311E" w:rsidP="0062585C">
                        <w:pPr>
                          <w:rPr>
                            <w:rFonts w:ascii="Century Gothic" w:hAnsi="Century Gothic" w:cstheme="minorHAnsi"/>
                            <w:sz w:val="22"/>
                            <w:szCs w:val="20"/>
                            <w:lang w:val="en-CA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6A8BEDE" w14:textId="7A2A0F9C" w:rsidR="00B759BC" w:rsidRDefault="00B759BC" w:rsidP="00B759BC">
      <w:pPr>
        <w:tabs>
          <w:tab w:val="left" w:pos="5820"/>
        </w:tabs>
      </w:pPr>
      <w:r>
        <w:tab/>
      </w:r>
    </w:p>
    <w:p w14:paraId="42AF345F" w14:textId="41002720" w:rsidR="00B759BC" w:rsidRPr="00B759BC" w:rsidRDefault="00B759BC" w:rsidP="00B759BC"/>
    <w:p w14:paraId="567905BD" w14:textId="7C43B3D2" w:rsidR="00B759BC" w:rsidRPr="00B759BC" w:rsidRDefault="00B759BC" w:rsidP="00B759BC"/>
    <w:p w14:paraId="7BDE0CB5" w14:textId="78AD7806" w:rsidR="00B759BC" w:rsidRPr="00B759BC" w:rsidRDefault="00B759BC" w:rsidP="00B759BC"/>
    <w:p w14:paraId="109A6EEC" w14:textId="341E3144" w:rsidR="00B759BC" w:rsidRPr="00B759BC" w:rsidRDefault="0039311E" w:rsidP="00B759BC"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5DA69B66" wp14:editId="72BEBDC0">
                <wp:simplePos x="0" y="0"/>
                <wp:positionH relativeFrom="column">
                  <wp:posOffset>-228600</wp:posOffset>
                </wp:positionH>
                <wp:positionV relativeFrom="paragraph">
                  <wp:posOffset>289560</wp:posOffset>
                </wp:positionV>
                <wp:extent cx="2194560" cy="4847590"/>
                <wp:effectExtent l="0" t="19050" r="34290" b="29210"/>
                <wp:wrapNone/>
                <wp:docPr id="937137629" name="Group 937137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4847590"/>
                          <a:chOff x="0" y="54591"/>
                          <a:chExt cx="1738445" cy="5333657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13648" y="54591"/>
                            <a:ext cx="1717899" cy="53336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41392" y="536674"/>
                            <a:ext cx="1648920" cy="47893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1817830774"/>
                                <w:showingPlcHdr/>
                              </w:sdtPr>
                              <w:sdtContent>
                                <w:p w14:paraId="29199289" w14:textId="77777777" w:rsidR="0011063F" w:rsidRDefault="0011063F" w:rsidP="0011063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32E3E843" w14:textId="77777777" w:rsidR="0039311E" w:rsidRPr="00435BE7" w:rsidRDefault="0039311E" w:rsidP="00393F49">
                              <w:pPr>
                                <w:rPr>
                                  <w:rFonts w:ascii="Century Gothic" w:hAnsi="Century Gothic" w:cstheme="minorHAnsi"/>
                                  <w:color w:val="365F91" w:themeColor="accent1" w:themeShade="BF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2535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101"/>
                            <a:ext cx="1738445" cy="472861"/>
                          </a:xfrm>
                          <a:prstGeom prst="rect">
                            <a:avLst/>
                          </a:prstGeom>
                          <a:solidFill>
                            <a:srgbClr val="11709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9DC87" w14:textId="52031132" w:rsidR="0039311E" w:rsidRPr="0062585C" w:rsidRDefault="0039311E" w:rsidP="00545BDF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 w:rsidRPr="0062585C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ACTIONS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 xml:space="preserve"> </w:t>
                              </w:r>
                              <w:r w:rsidRPr="0062585C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/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 xml:space="preserve"> </w:t>
                              </w:r>
                              <w:r w:rsidRPr="0062585C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STRATEGIES: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69B66" id="Group 937137629" o:spid="_x0000_s1050" style="position:absolute;margin-left:-18pt;margin-top:22.8pt;width:172.8pt;height:381.7pt;z-index:251641344;mso-width-relative:margin;mso-height-relative:margin" coordorigin=",545" coordsize="17384,5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">
                <v:rect id="Rectangle 19" o:spid="_x0000_s1051" style="position:absolute;left:136;top:545;width:17179;height:53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" fillcolor="white [3212]" strokecolor="#11709f" strokeweight="4.5pt"/>
                <v:shape id="Text Box 15" o:spid="_x0000_s1052" type="#_x0000_t202" style="position:absolute;left:413;top:5366;width:16490;height:47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1817830774"/>
                          <w:showingPlcHdr/>
                        </w:sdtPr>
                        <w:sdtContent>
                          <w:p w14:paraId="29199289" w14:textId="77777777" w:rsidR="0011063F" w:rsidRDefault="0011063F" w:rsidP="0011063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32E3E843" w14:textId="77777777" w:rsidR="0039311E" w:rsidRPr="00435BE7" w:rsidRDefault="0039311E" w:rsidP="00393F49">
                        <w:pPr>
                          <w:rPr>
                            <w:rFonts w:ascii="Century Gothic" w:hAnsi="Century Gothic" w:cstheme="minorHAnsi"/>
                            <w:color w:val="365F91" w:themeColor="accent1" w:themeShade="BF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2" o:spid="_x0000_s1053" type="#_x0000_t202" style="position:absolute;top:581;width:1738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" fillcolor="#11709f" stroked="f">
                  <v:textbox>
                    <w:txbxContent>
                      <w:p w14:paraId="0739DC87" w14:textId="52031132" w:rsidR="0039311E" w:rsidRPr="0062585C" w:rsidRDefault="0039311E" w:rsidP="00545BDF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</w:pPr>
                        <w:r w:rsidRPr="0062585C"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ACTIONS</w:t>
                        </w: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 xml:space="preserve"> </w:t>
                        </w:r>
                        <w:r w:rsidRPr="0062585C"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/</w:t>
                        </w: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 xml:space="preserve"> </w:t>
                        </w:r>
                        <w:r w:rsidRPr="0062585C"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STRATEGIES: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9E0E42" w14:textId="58B0E92F" w:rsidR="00B759BC" w:rsidRPr="00B759BC" w:rsidRDefault="0039311E" w:rsidP="00B759BC"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7AA97CF1" wp14:editId="1A825E19">
                <wp:simplePos x="0" y="0"/>
                <wp:positionH relativeFrom="column">
                  <wp:posOffset>2114550</wp:posOffset>
                </wp:positionH>
                <wp:positionV relativeFrom="paragraph">
                  <wp:posOffset>41910</wp:posOffset>
                </wp:positionV>
                <wp:extent cx="2194560" cy="4847590"/>
                <wp:effectExtent l="0" t="19050" r="34290" b="29210"/>
                <wp:wrapNone/>
                <wp:docPr id="894543421" name="Group 894543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4847590"/>
                          <a:chOff x="0" y="54591"/>
                          <a:chExt cx="1738445" cy="5333657"/>
                        </a:xfrm>
                      </wpg:grpSpPr>
                      <wps:wsp>
                        <wps:cNvPr id="894543422" name="Rectangle 894543422"/>
                        <wps:cNvSpPr/>
                        <wps:spPr>
                          <a:xfrm>
                            <a:off x="13648" y="54591"/>
                            <a:ext cx="1717899" cy="53336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543423" name="Text Box 894543423"/>
                        <wps:cNvSpPr txBox="1"/>
                        <wps:spPr>
                          <a:xfrm>
                            <a:off x="41392" y="547155"/>
                            <a:ext cx="1648920" cy="4768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1324734713"/>
                                <w:showingPlcHdr/>
                              </w:sdtPr>
                              <w:sdtContent>
                                <w:p w14:paraId="3FB939E8" w14:textId="77777777" w:rsidR="0011063F" w:rsidRDefault="0011063F" w:rsidP="0011063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6F6DB872" w14:textId="77777777" w:rsidR="0039311E" w:rsidRPr="00435BE7" w:rsidRDefault="0039311E" w:rsidP="0078533C">
                              <w:pPr>
                                <w:rPr>
                                  <w:rFonts w:ascii="Century Gothic" w:hAnsi="Century Gothic" w:cstheme="minorHAnsi"/>
                                  <w:color w:val="365F91" w:themeColor="accent1" w:themeShade="BF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1461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103"/>
                            <a:ext cx="1738445" cy="468092"/>
                          </a:xfrm>
                          <a:prstGeom prst="rect">
                            <a:avLst/>
                          </a:prstGeom>
                          <a:solidFill>
                            <a:srgbClr val="11709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49EE4A" w14:textId="2F9308EE" w:rsidR="0039311E" w:rsidRPr="0062585C" w:rsidRDefault="0039311E" w:rsidP="00545BDF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MEASURES: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97CF1" id="Group 894543421" o:spid="_x0000_s1054" style="position:absolute;margin-left:166.5pt;margin-top:3.3pt;width:172.8pt;height:381.7pt;z-index:251717120;mso-width-relative:margin;mso-height-relative:margin" coordorigin=",545" coordsize="17384,5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">
                <v:rect id="Rectangle 894543422" o:spid="_x0000_s1055" style="position:absolute;left:136;top:545;width:17179;height:53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" fillcolor="white [3212]" strokecolor="#11709f" strokeweight="4.5pt"/>
                <v:shape id="Text Box 894543423" o:spid="_x0000_s1056" type="#_x0000_t202" style="position:absolute;left:413;top:5471;width:16490;height:47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1324734713"/>
                          <w:showingPlcHdr/>
                        </w:sdtPr>
                        <w:sdtContent>
                          <w:p w14:paraId="3FB939E8" w14:textId="77777777" w:rsidR="0011063F" w:rsidRDefault="0011063F" w:rsidP="0011063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6F6DB872" w14:textId="77777777" w:rsidR="0039311E" w:rsidRPr="00435BE7" w:rsidRDefault="0039311E" w:rsidP="0078533C">
                        <w:pPr>
                          <w:rPr>
                            <w:rFonts w:ascii="Century Gothic" w:hAnsi="Century Gothic" w:cstheme="minorHAnsi"/>
                            <w:color w:val="365F91" w:themeColor="accent1" w:themeShade="BF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2" o:spid="_x0000_s1057" type="#_x0000_t202" style="position:absolute;top:581;width:17384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" fillcolor="#11709f" stroked="f">
                  <v:textbox>
                    <w:txbxContent>
                      <w:p w14:paraId="5F49EE4A" w14:textId="2F9308EE" w:rsidR="0039311E" w:rsidRPr="0062585C" w:rsidRDefault="0039311E" w:rsidP="00545BDF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MEASURES: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4968D163" wp14:editId="16609590">
                <wp:simplePos x="0" y="0"/>
                <wp:positionH relativeFrom="column">
                  <wp:posOffset>4457700</wp:posOffset>
                </wp:positionH>
                <wp:positionV relativeFrom="paragraph">
                  <wp:posOffset>41910</wp:posOffset>
                </wp:positionV>
                <wp:extent cx="2194560" cy="4847590"/>
                <wp:effectExtent l="0" t="19050" r="34290" b="29210"/>
                <wp:wrapNone/>
                <wp:docPr id="465146113" name="Group 465146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4847590"/>
                          <a:chOff x="0" y="54591"/>
                          <a:chExt cx="1738445" cy="5333657"/>
                        </a:xfrm>
                      </wpg:grpSpPr>
                      <wps:wsp>
                        <wps:cNvPr id="465146114" name="Rectangle 465146114"/>
                        <wps:cNvSpPr/>
                        <wps:spPr>
                          <a:xfrm>
                            <a:off x="13648" y="54591"/>
                            <a:ext cx="1717899" cy="53336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146115" name="Text Box 465146115"/>
                        <wps:cNvSpPr txBox="1"/>
                        <wps:spPr>
                          <a:xfrm>
                            <a:off x="41392" y="568114"/>
                            <a:ext cx="1648920" cy="477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859160170"/>
                                <w:showingPlcHdr/>
                              </w:sdtPr>
                              <w:sdtContent>
                                <w:p w14:paraId="30081B6D" w14:textId="77777777" w:rsidR="0011063F" w:rsidRDefault="0011063F" w:rsidP="0011063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7E1BF0B1" w14:textId="77777777" w:rsidR="0039311E" w:rsidRPr="00435BE7" w:rsidRDefault="0039311E" w:rsidP="0078533C">
                              <w:pPr>
                                <w:rPr>
                                  <w:rFonts w:ascii="Century Gothic" w:hAnsi="Century Gothic" w:cstheme="minorHAnsi"/>
                                  <w:color w:val="365F91" w:themeColor="accent1" w:themeShade="BF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1461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102"/>
                            <a:ext cx="1738445" cy="472861"/>
                          </a:xfrm>
                          <a:prstGeom prst="rect">
                            <a:avLst/>
                          </a:prstGeom>
                          <a:solidFill>
                            <a:srgbClr val="11709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EDBD06" w14:textId="13D42E9F" w:rsidR="0039311E" w:rsidRPr="0062585C" w:rsidRDefault="0039311E" w:rsidP="00545BDF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SPEAK TO THE DATA: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68D163" id="Group 465146113" o:spid="_x0000_s1058" style="position:absolute;margin-left:351pt;margin-top:3.3pt;width:172.8pt;height:381.7pt;z-index:251732480;mso-width-relative:margin;mso-height-relative:margin" coordorigin=",545" coordsize="17384,5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">
                <v:rect id="Rectangle 465146114" o:spid="_x0000_s1059" style="position:absolute;left:136;top:545;width:17179;height:53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" fillcolor="white [3212]" strokecolor="#11709f" strokeweight="4.5pt"/>
                <v:shape id="Text Box 465146115" o:spid="_x0000_s1060" type="#_x0000_t202" style="position:absolute;left:413;top:5681;width:16490;height:47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859160170"/>
                          <w:showingPlcHdr/>
                        </w:sdtPr>
                        <w:sdtContent>
                          <w:p w14:paraId="30081B6D" w14:textId="77777777" w:rsidR="0011063F" w:rsidRDefault="0011063F" w:rsidP="0011063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7E1BF0B1" w14:textId="77777777" w:rsidR="0039311E" w:rsidRPr="00435BE7" w:rsidRDefault="0039311E" w:rsidP="0078533C">
                        <w:pPr>
                          <w:rPr>
                            <w:rFonts w:ascii="Century Gothic" w:hAnsi="Century Gothic" w:cstheme="minorHAnsi"/>
                            <w:color w:val="365F91" w:themeColor="accent1" w:themeShade="BF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2" o:spid="_x0000_s1061" type="#_x0000_t202" style="position:absolute;top:581;width:1738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" fillcolor="#11709f" stroked="f">
                  <v:textbox>
                    <w:txbxContent>
                      <w:p w14:paraId="10EDBD06" w14:textId="13D42E9F" w:rsidR="0039311E" w:rsidRPr="0062585C" w:rsidRDefault="0039311E" w:rsidP="00545BDF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SPEAK TO THE DATA: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95A822" w14:textId="515B6FAE" w:rsidR="00B759BC" w:rsidRPr="00B759BC" w:rsidRDefault="00B759BC" w:rsidP="00B759BC"/>
    <w:p w14:paraId="315FF5FF" w14:textId="07559A37" w:rsidR="00B759BC" w:rsidRPr="00B759BC" w:rsidRDefault="00B759BC" w:rsidP="00B759BC"/>
    <w:p w14:paraId="496D02B7" w14:textId="4A476C41" w:rsidR="00B759BC" w:rsidRPr="00B759BC" w:rsidRDefault="00B759BC" w:rsidP="00B759BC"/>
    <w:p w14:paraId="760E0077" w14:textId="42A66FD1" w:rsidR="00B759BC" w:rsidRPr="00B759BC" w:rsidRDefault="00B759BC" w:rsidP="00B759BC"/>
    <w:p w14:paraId="1234DB35" w14:textId="528B42CB" w:rsidR="00B759BC" w:rsidRDefault="00B759BC" w:rsidP="00B759BC">
      <w:pPr>
        <w:jc w:val="center"/>
      </w:pPr>
    </w:p>
    <w:p w14:paraId="64007645" w14:textId="77777777" w:rsidR="00620025" w:rsidRDefault="00620025" w:rsidP="00620025">
      <w:pPr>
        <w:spacing w:after="0"/>
      </w:pPr>
    </w:p>
    <w:p w14:paraId="4ACBF9B8" w14:textId="6F93EC88" w:rsidR="00620025" w:rsidRDefault="009F08A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2495" behindDoc="1" locked="0" layoutInCell="1" allowOverlap="1" wp14:anchorId="1CF7FF05" wp14:editId="1EFBF050">
                <wp:simplePos x="0" y="0"/>
                <wp:positionH relativeFrom="margin">
                  <wp:align>center</wp:align>
                </wp:positionH>
                <wp:positionV relativeFrom="margin">
                  <wp:posOffset>7295515</wp:posOffset>
                </wp:positionV>
                <wp:extent cx="3562350" cy="1485900"/>
                <wp:effectExtent l="0" t="0" r="0" b="0"/>
                <wp:wrapSquare wrapText="bothSides"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4859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alphaModFix amt="47000"/>
                            <a:biLevel thresh="25000"/>
                          </a:blip>
                          <a:srcRect/>
                          <a:stretch>
                            <a:fillRect l="-21671" t="-13616" r="1753" b="112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58D07" id="Rectangle 63" o:spid="_x0000_s1026" style="position:absolute;margin-left:0;margin-top:574.45pt;width:280.5pt;height:117pt;z-index:-25175398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" stroked="f" strokeweight="1pt">
                <v:fill r:id="rId27" o:title="" opacity="30802f" recolor="t" rotate="t" type="frame"/>
                <v:imagedata grayscale="t" bilevel="t"/>
                <w10:wrap type="square" anchorx="margin" anchory="margin"/>
              </v:rect>
            </w:pict>
          </mc:Fallback>
        </mc:AlternateContent>
      </w:r>
      <w:r w:rsidR="00620025">
        <w:br w:type="page"/>
      </w:r>
    </w:p>
    <w:p w14:paraId="28643D89" w14:textId="77777777" w:rsidR="00620025" w:rsidRDefault="00620025" w:rsidP="00620025">
      <w:pPr>
        <w:pStyle w:val="SD28BodyFont-paraspaceafter"/>
      </w:pPr>
      <w:r>
        <w:rPr>
          <w:rFonts w:asciiTheme="minorHAnsi" w:eastAsiaTheme="minorEastAsia" w:hAnsiTheme="minorHAnsi" w:cstheme="minorBid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2B219C67" wp14:editId="63731BFF">
                <wp:simplePos x="0" y="0"/>
                <wp:positionH relativeFrom="margin">
                  <wp:posOffset>-123825</wp:posOffset>
                </wp:positionH>
                <wp:positionV relativeFrom="paragraph">
                  <wp:posOffset>-144780</wp:posOffset>
                </wp:positionV>
                <wp:extent cx="4619626" cy="1328547"/>
                <wp:effectExtent l="0" t="0" r="28575" b="2413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9626" cy="1328547"/>
                          <a:chOff x="-18955" y="-304801"/>
                          <a:chExt cx="4596458" cy="1328547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-9526"/>
                            <a:ext cx="4577503" cy="10332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-18955" y="-304801"/>
                            <a:ext cx="4596457" cy="1295017"/>
                            <a:chOff x="-2100741" y="-438174"/>
                            <a:chExt cx="4597102" cy="1295697"/>
                          </a:xfrm>
                          <a:solidFill>
                            <a:schemeClr val="bg1"/>
                          </a:solidFill>
                          <a:effectLst/>
                        </wpg:grpSpPr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00741" y="-438174"/>
                              <a:ext cx="4047345" cy="428850"/>
                            </a:xfrm>
                            <a:prstGeom prst="rect">
                              <a:avLst/>
                            </a:prstGeom>
                            <a:solidFill>
                              <a:srgbClr val="11709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2600137C" w14:textId="77777777" w:rsidR="00620025" w:rsidRPr="00545BDF" w:rsidRDefault="00620025" w:rsidP="00620025">
                                <w:pPr>
                                  <w:spacing w:after="0"/>
                                  <w:rPr>
                                    <w:rFonts w:asciiTheme="minorHAnsi" w:eastAsia="Yu Gothic Light" w:hAnsiTheme="minorHAnsi" w:cstheme="minorHAnsi"/>
                                    <w:color w:val="FFFFFF" w:themeColor="background1"/>
                                    <w:sz w:val="36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eastAsia="Yu Gothic Light" w:hAnsiTheme="minorHAnsi" w:cstheme="minorHAnsi"/>
                                    <w:color w:val="FFFFFF" w:themeColor="background1"/>
                                    <w:sz w:val="36"/>
                                    <w:szCs w:val="32"/>
                                  </w:rPr>
                                  <w:t>EQUITY &amp; ENGAGEMENT - LITERACY</w:t>
                                </w:r>
                              </w:p>
                              <w:p w14:paraId="75660884" w14:textId="6043D99C" w:rsidR="00620025" w:rsidRPr="00545BDF" w:rsidRDefault="00620025" w:rsidP="00620025">
                                <w:pPr>
                                  <w:spacing w:after="0"/>
                                  <w:rPr>
                                    <w:rFonts w:asciiTheme="minorHAnsi" w:eastAsia="Yu Gothic Light" w:hAnsiTheme="minorHAnsi" w:cstheme="minorHAnsi"/>
                                    <w:color w:val="FFFFFF" w:themeColor="background1"/>
                                    <w:sz w:val="36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0" rIns="0" bIns="0" anchor="ctr" anchorCtr="0">
                            <a:no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-2062827" y="-9406"/>
                              <a:ext cx="4559188" cy="8669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beve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entury Gothic" w:hAnsi="Century Gothic"/>
                                    <w:b w:val="0"/>
                                    <w:color w:val="auto"/>
                                    <w:sz w:val="20"/>
                                    <w:szCs w:val="20"/>
                                  </w:rPr>
                                  <w:id w:val="1328173829"/>
                                  <w:showingPlcHdr/>
                                </w:sdtPr>
                                <w:sdtContent>
                                  <w:p w14:paraId="1F04330A" w14:textId="77777777" w:rsidR="0011063F" w:rsidRDefault="0011063F" w:rsidP="0011063F">
                                    <w:pPr>
                                      <w:pStyle w:val="SD28H3-MediumBlue"/>
                                      <w:rPr>
                                        <w:rFonts w:ascii="Century Gothic" w:hAnsi="Century Gothic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  <w:r w:rsidRPr="00F3390A">
                                      <w:rPr>
                                        <w:rStyle w:val="PlaceholderText"/>
                                        <w:rFonts w:ascii="Century Gothic" w:hAnsi="Century Gothic"/>
                                        <w:b w:val="0"/>
                                        <w:sz w:val="20"/>
                                        <w:szCs w:val="20"/>
                                      </w:rPr>
                                      <w:t>Click or tap here to enter text.</w:t>
                                    </w:r>
                                  </w:p>
                                </w:sdtContent>
                              </w:sdt>
                              <w:p w14:paraId="6661A789" w14:textId="77777777" w:rsidR="00620025" w:rsidRPr="00A6134B" w:rsidRDefault="00620025" w:rsidP="00620025">
                                <w:pPr>
                                  <w:rPr>
                                    <w:rFonts w:ascii="Century Gothic" w:hAnsi="Century Gothic"/>
                                    <w:color w:val="11709F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19C67" id="Group 8" o:spid="_x0000_s1062" style="position:absolute;margin-left:-9.75pt;margin-top:-11.4pt;width:363.75pt;height:104.6pt;z-index:251737600;mso-position-horizontal-relative:margin;mso-width-relative:margin;mso-height-relative:margin" coordorigin="-189,-3048" coordsize="45964,1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">
                <v:rect id="Rectangle 10" o:spid="_x0000_s1063" style="position:absolute;top:-95;width:45775;height:103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" fillcolor="white [3212]" strokecolor="#11709f" strokeweight="3pt"/>
                <v:group id="Group 12" o:spid="_x0000_s1064" style="position:absolute;left:-189;top:-3048;width:45964;height:12950" coordorigin="-21007,-4381" coordsize="45971,1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 Box 2" o:spid="_x0000_s1065" type="#_x0000_t202" style="position:absolute;left:-21007;top:-4381;width:40473;height:4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" fillcolor="#11709f" stroked="f" strokeweight="3pt">
                    <v:textbox inset=",0,0,0">
                      <w:txbxContent>
                        <w:p w14:paraId="2600137C" w14:textId="77777777" w:rsidR="00620025" w:rsidRPr="00545BDF" w:rsidRDefault="00620025" w:rsidP="00620025">
                          <w:pPr>
                            <w:spacing w:after="0"/>
                            <w:rPr>
                              <w:rFonts w:asciiTheme="minorHAnsi" w:eastAsia="Yu Gothic Light" w:hAnsiTheme="minorHAnsi" w:cstheme="minorHAnsi"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Theme="minorHAnsi" w:eastAsia="Yu Gothic Light" w:hAnsiTheme="minorHAnsi" w:cstheme="minorHAnsi"/>
                              <w:color w:val="FFFFFF" w:themeColor="background1"/>
                              <w:sz w:val="36"/>
                              <w:szCs w:val="32"/>
                            </w:rPr>
                            <w:t>EQUITY &amp; ENGAGEMENT - LITERACY</w:t>
                          </w:r>
                        </w:p>
                        <w:p w14:paraId="75660884" w14:textId="6043D99C" w:rsidR="00620025" w:rsidRPr="00545BDF" w:rsidRDefault="00620025" w:rsidP="00620025">
                          <w:pPr>
                            <w:spacing w:after="0"/>
                            <w:rPr>
                              <w:rFonts w:asciiTheme="minorHAnsi" w:eastAsia="Yu Gothic Light" w:hAnsiTheme="minorHAnsi" w:cstheme="minorHAnsi"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7" o:spid="_x0000_s1066" type="#_x0000_t202" style="position:absolute;left:-20628;top:-94;width:45591;height: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" filled="f" stroked="f" strokeweight=".5pt">
                    <v:stroke joinstyle="bevel"/>
                    <v:textbox>
                      <w:txbxContent>
                        <w:sdt>
                          <w:sdtPr>
                            <w:rPr>
                              <w:rFonts w:ascii="Century Gothic" w:hAnsi="Century Gothic"/>
                              <w:b w:val="0"/>
                              <w:color w:val="auto"/>
                              <w:sz w:val="20"/>
                              <w:szCs w:val="20"/>
                            </w:rPr>
                            <w:id w:val="1328173829"/>
                            <w:showingPlcHdr/>
                          </w:sdtPr>
                          <w:sdtContent>
                            <w:p w14:paraId="1F04330A" w14:textId="77777777" w:rsidR="0011063F" w:rsidRDefault="0011063F" w:rsidP="0011063F">
                              <w:pPr>
                                <w:pStyle w:val="SD28H3-MediumBlue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F3390A">
                                <w:rPr>
                                  <w:rStyle w:val="PlaceholderText"/>
                                  <w:rFonts w:ascii="Century Gothic" w:hAnsi="Century Gothic"/>
                                  <w:b w:val="0"/>
                                  <w:sz w:val="20"/>
                                  <w:szCs w:val="20"/>
                                </w:rPr>
                                <w:t>Click or tap here to enter text.</w:t>
                              </w:r>
                            </w:p>
                          </w:sdtContent>
                        </w:sdt>
                        <w:p w14:paraId="6661A789" w14:textId="77777777" w:rsidR="00620025" w:rsidRPr="00A6134B" w:rsidRDefault="00620025" w:rsidP="00620025">
                          <w:pPr>
                            <w:rPr>
                              <w:rFonts w:ascii="Century Gothic" w:hAnsi="Century Gothic"/>
                              <w:color w:val="11709F"/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528" behindDoc="0" locked="0" layoutInCell="1" allowOverlap="1" wp14:anchorId="375B66D1" wp14:editId="4884235C">
            <wp:simplePos x="0" y="0"/>
            <wp:positionH relativeFrom="margin">
              <wp:posOffset>4810125</wp:posOffset>
            </wp:positionH>
            <wp:positionV relativeFrom="paragraph">
              <wp:posOffset>-705485</wp:posOffset>
            </wp:positionV>
            <wp:extent cx="1773936" cy="1801368"/>
            <wp:effectExtent l="57150" t="0" r="17145" b="10414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432" b="100000" l="1159" r="99710">
                                  <a14:foregroundMark x1="40725" y1="8155" x2="11304" y2="27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6" cy="18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EastAsia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04D6C8C" wp14:editId="0549EE76">
                <wp:simplePos x="0" y="0"/>
                <wp:positionH relativeFrom="column">
                  <wp:posOffset>-333375</wp:posOffset>
                </wp:positionH>
                <wp:positionV relativeFrom="paragraph">
                  <wp:posOffset>-716280</wp:posOffset>
                </wp:positionV>
                <wp:extent cx="2009775" cy="2076450"/>
                <wp:effectExtent l="0" t="0" r="123825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380">
                          <a:off x="0" y="0"/>
                          <a:ext cx="2009775" cy="207645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alphaModFix amt="10000"/>
                            <a:biLevel thresh="25000"/>
                          </a:blip>
                          <a:srcRect/>
                          <a:stretch>
                            <a:fillRect l="-101198" t="-3383" r="-8" b="2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50ECE" id="Rectangle 18" o:spid="_x0000_s1026" style="position:absolute;margin-left:-26.25pt;margin-top:-56.4pt;width:158.25pt;height:163.5pt;rotation:890612fd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" stroked="f" strokeweight="1pt">
                <v:fill r:id="rId25" o:title="" opacity="6554f" recolor="t" rotate="t" type="frame"/>
                <v:imagedata grayscale="t" bilevel="t"/>
              </v:rect>
            </w:pict>
          </mc:Fallback>
        </mc:AlternateContent>
      </w:r>
      <w:r>
        <w:rPr>
          <w:rFonts w:eastAsia="Times New Roman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004DCFCE" wp14:editId="4429C862">
                <wp:simplePos x="0" y="0"/>
                <wp:positionH relativeFrom="margin">
                  <wp:posOffset>-676275</wp:posOffset>
                </wp:positionH>
                <wp:positionV relativeFrom="paragraph">
                  <wp:posOffset>-1070932</wp:posOffset>
                </wp:positionV>
                <wp:extent cx="7747000" cy="10045700"/>
                <wp:effectExtent l="171450" t="171450" r="177800" b="1651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0" cy="10045700"/>
                        </a:xfrm>
                        <a:prstGeom prst="rect">
                          <a:avLst/>
                        </a:prstGeom>
                        <a:noFill/>
                        <a:ln w="3492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B8EE5" id="Rectangle 20" o:spid="_x0000_s1026" style="position:absolute;margin-left:-53.25pt;margin-top:-84.35pt;width:610pt;height:791pt;z-index:-25158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" filled="f" strokecolor="white [3212]" strokeweight="27.5pt">
                <w10:wrap anchorx="margin"/>
              </v:rect>
            </w:pict>
          </mc:Fallback>
        </mc:AlternateContent>
      </w:r>
    </w:p>
    <w:p w14:paraId="2899878A" w14:textId="77777777" w:rsidR="00620025" w:rsidRDefault="00620025" w:rsidP="00620025">
      <w:pPr>
        <w:pStyle w:val="SD28BodyFont-paraspaceafter"/>
      </w:pPr>
    </w:p>
    <w:p w14:paraId="24F179A6" w14:textId="77777777" w:rsidR="00620025" w:rsidRPr="00B759BC" w:rsidRDefault="00620025" w:rsidP="00620025"/>
    <w:p w14:paraId="5ED497D7" w14:textId="77777777" w:rsidR="00620025" w:rsidRPr="00B759BC" w:rsidRDefault="00620025" w:rsidP="00620025"/>
    <w:p w14:paraId="1CD1F856" w14:textId="77777777" w:rsidR="00620025" w:rsidRPr="00B759BC" w:rsidRDefault="00620025" w:rsidP="00620025"/>
    <w:p w14:paraId="3E30BDEE" w14:textId="77777777" w:rsidR="00620025" w:rsidRDefault="00620025" w:rsidP="00620025">
      <w:r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11F93A70" wp14:editId="21438C98">
                <wp:simplePos x="0" y="0"/>
                <wp:positionH relativeFrom="margin">
                  <wp:posOffset>19050</wp:posOffset>
                </wp:positionH>
                <wp:positionV relativeFrom="paragraph">
                  <wp:posOffset>95885</wp:posOffset>
                </wp:positionV>
                <wp:extent cx="6271285" cy="1257300"/>
                <wp:effectExtent l="19050" t="0" r="0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285" cy="1257300"/>
                          <a:chOff x="-128050" y="-817731"/>
                          <a:chExt cx="6427185" cy="1301108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-128050" y="-581239"/>
                            <a:ext cx="6403617" cy="10646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7"/>
                        <wps:cNvSpPr txBox="1"/>
                        <wps:spPr>
                          <a:xfrm>
                            <a:off x="4117702" y="-817731"/>
                            <a:ext cx="2181433" cy="384418"/>
                          </a:xfrm>
                          <a:prstGeom prst="rect">
                            <a:avLst/>
                          </a:prstGeom>
                          <a:solidFill>
                            <a:srgbClr val="11709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652F13" w14:textId="77777777" w:rsidR="00620025" w:rsidRPr="00545BDF" w:rsidRDefault="00620025" w:rsidP="00620025">
                              <w:pPr>
                                <w:spacing w:after="0"/>
                                <w:jc w:val="right"/>
                                <w:rPr>
                                  <w:rFonts w:asciiTheme="minorHAnsi" w:hAnsiTheme="minorHAnsi" w:cstheme="minorHAnsi"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5BDF">
                                <w:rPr>
                                  <w:rFonts w:asciiTheme="minorHAnsi" w:hAnsiTheme="minorHAnsi" w:cstheme="minorHAnsi"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RATIONALE</w:t>
                              </w:r>
                              <w:r>
                                <w:rPr>
                                  <w:rFonts w:asciiTheme="minorHAnsi" w:hAnsiTheme="minorHAnsi" w:cstheme="minorHAnsi"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18288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4" name="Text Box 6"/>
                        <wps:cNvSpPr txBox="1"/>
                        <wps:spPr>
                          <a:xfrm>
                            <a:off x="-79241" y="-541889"/>
                            <a:ext cx="4938870" cy="9852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425035085"/>
                                <w:showingPlcHdr/>
                              </w:sdtPr>
                              <w:sdtContent>
                                <w:p w14:paraId="3805F442" w14:textId="77777777" w:rsidR="0011063F" w:rsidRDefault="0011063F" w:rsidP="0011063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03CBD2DC" w14:textId="77777777" w:rsidR="00620025" w:rsidRPr="00D11EF6" w:rsidRDefault="00620025" w:rsidP="00620025">
                              <w:pPr>
                                <w:rPr>
                                  <w:rFonts w:ascii="Century Gothic" w:hAnsi="Century Gothic" w:cstheme="minorHAnsi"/>
                                  <w:sz w:val="22"/>
                                  <w:szCs w:val="20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93A70" id="Group 21" o:spid="_x0000_s1067" style="position:absolute;margin-left:1.5pt;margin-top:7.55pt;width:493.8pt;height:99pt;z-index:251738624;mso-position-horizontal-relative:margin;mso-width-relative:margin;mso-height-relative:margin" coordorigin="-1280,-8177" coordsize="64271,13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">
                <v:rect id="Rectangle 22" o:spid="_x0000_s1068" style="position:absolute;left:-1280;top:-5812;width:64035;height:10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" fillcolor="white [3212]" strokecolor="#11709f" strokeweight="3pt"/>
                <v:shape id="Text Box 7" o:spid="_x0000_s1069" type="#_x0000_t202" style="position:absolute;left:41177;top:-8177;width:21814;height:3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" fillcolor="#11709f" stroked="f" strokeweight=".5pt">
                  <v:textbox inset=",0,14.4pt,0">
                    <w:txbxContent>
                      <w:p w14:paraId="4B652F13" w14:textId="77777777" w:rsidR="00620025" w:rsidRPr="00545BDF" w:rsidRDefault="00620025" w:rsidP="00620025">
                        <w:pPr>
                          <w:spacing w:after="0"/>
                          <w:jc w:val="right"/>
                          <w:rPr>
                            <w:rFonts w:asciiTheme="minorHAnsi" w:hAnsiTheme="minorHAnsi" w:cstheme="minorHAnsi"/>
                            <w:bCs/>
                            <w:color w:val="FFFFFF" w:themeColor="background1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5BDF">
                          <w:rPr>
                            <w:rFonts w:asciiTheme="minorHAnsi" w:hAnsiTheme="minorHAnsi" w:cstheme="minorHAnsi"/>
                            <w:bCs/>
                            <w:color w:val="FFFFFF" w:themeColor="background1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RATIONALE</w:t>
                        </w:r>
                        <w:r>
                          <w:rPr>
                            <w:rFonts w:asciiTheme="minorHAnsi" w:hAnsiTheme="minorHAnsi" w:cstheme="minorHAnsi"/>
                            <w:bCs/>
                            <w:color w:val="FFFFFF" w:themeColor="background1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6" o:spid="_x0000_s1070" type="#_x0000_t202" style="position:absolute;left:-792;top:-5418;width:49388;height:9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425035085"/>
                          <w:showingPlcHdr/>
                        </w:sdtPr>
                        <w:sdtContent>
                          <w:p w14:paraId="3805F442" w14:textId="77777777" w:rsidR="0011063F" w:rsidRDefault="0011063F" w:rsidP="0011063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03CBD2DC" w14:textId="77777777" w:rsidR="00620025" w:rsidRPr="00D11EF6" w:rsidRDefault="00620025" w:rsidP="00620025">
                        <w:pPr>
                          <w:rPr>
                            <w:rFonts w:ascii="Century Gothic" w:hAnsi="Century Gothic" w:cstheme="minorHAnsi"/>
                            <w:sz w:val="22"/>
                            <w:szCs w:val="20"/>
                            <w:lang w:val="en-CA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EF32043" w14:textId="77777777" w:rsidR="00620025" w:rsidRDefault="00620025" w:rsidP="00620025">
      <w:pPr>
        <w:tabs>
          <w:tab w:val="left" w:pos="5820"/>
        </w:tabs>
      </w:pPr>
      <w:r>
        <w:tab/>
      </w:r>
    </w:p>
    <w:p w14:paraId="00298B27" w14:textId="77777777" w:rsidR="00620025" w:rsidRPr="00B759BC" w:rsidRDefault="00620025" w:rsidP="00620025"/>
    <w:p w14:paraId="54CBFE5B" w14:textId="77777777" w:rsidR="00620025" w:rsidRPr="00B759BC" w:rsidRDefault="00620025" w:rsidP="00620025"/>
    <w:p w14:paraId="30E9C2D3" w14:textId="77777777" w:rsidR="00620025" w:rsidRPr="00B759BC" w:rsidRDefault="00620025" w:rsidP="00620025"/>
    <w:p w14:paraId="12E3F1BF" w14:textId="77777777" w:rsidR="00620025" w:rsidRPr="00B759BC" w:rsidRDefault="00620025" w:rsidP="00620025">
      <w:r>
        <w:rPr>
          <w:noProof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377555A5" wp14:editId="2B637E26">
                <wp:simplePos x="0" y="0"/>
                <wp:positionH relativeFrom="column">
                  <wp:posOffset>-228600</wp:posOffset>
                </wp:positionH>
                <wp:positionV relativeFrom="paragraph">
                  <wp:posOffset>289560</wp:posOffset>
                </wp:positionV>
                <wp:extent cx="2194560" cy="4847590"/>
                <wp:effectExtent l="0" t="19050" r="34290" b="2921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4847590"/>
                          <a:chOff x="0" y="54591"/>
                          <a:chExt cx="1738445" cy="5333657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13648" y="54591"/>
                            <a:ext cx="1717899" cy="53336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41392" y="536674"/>
                            <a:ext cx="1648920" cy="47893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977136519"/>
                                <w:showingPlcHdr/>
                              </w:sdtPr>
                              <w:sdtContent>
                                <w:p w14:paraId="5A39060C" w14:textId="77777777" w:rsidR="0011063F" w:rsidRDefault="0011063F" w:rsidP="0011063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3D64E510" w14:textId="77777777" w:rsidR="00620025" w:rsidRPr="00435BE7" w:rsidRDefault="00620025" w:rsidP="00620025">
                              <w:pPr>
                                <w:rPr>
                                  <w:rFonts w:ascii="Century Gothic" w:hAnsi="Century Gothic" w:cstheme="minorHAnsi"/>
                                  <w:color w:val="365F91" w:themeColor="accent1" w:themeShade="BF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101"/>
                            <a:ext cx="1738445" cy="472861"/>
                          </a:xfrm>
                          <a:prstGeom prst="rect">
                            <a:avLst/>
                          </a:prstGeom>
                          <a:solidFill>
                            <a:srgbClr val="11709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B477EB" w14:textId="77777777" w:rsidR="00620025" w:rsidRPr="0062585C" w:rsidRDefault="00620025" w:rsidP="00620025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 w:rsidRPr="0062585C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ACTIONS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 xml:space="preserve"> </w:t>
                              </w:r>
                              <w:r w:rsidRPr="0062585C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/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 xml:space="preserve"> </w:t>
                              </w:r>
                              <w:r w:rsidRPr="0062585C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STRATEGIES: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7555A5" id="Group 26" o:spid="_x0000_s1071" style="position:absolute;margin-left:-18pt;margin-top:22.8pt;width:172.8pt;height:381.7pt;z-index:251735552;mso-width-relative:margin;mso-height-relative:margin" coordorigin=",545" coordsize="17384,5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">
                <v:rect id="Rectangle 27" o:spid="_x0000_s1072" style="position:absolute;left:136;top:545;width:17179;height:53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" fillcolor="white [3212]" strokecolor="#11709f" strokeweight="4.5pt"/>
                <v:shape id="Text Box 30" o:spid="_x0000_s1073" type="#_x0000_t202" style="position:absolute;left:413;top:5366;width:16490;height:47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977136519"/>
                          <w:showingPlcHdr/>
                        </w:sdtPr>
                        <w:sdtContent>
                          <w:p w14:paraId="5A39060C" w14:textId="77777777" w:rsidR="0011063F" w:rsidRDefault="0011063F" w:rsidP="0011063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3D64E510" w14:textId="77777777" w:rsidR="00620025" w:rsidRPr="00435BE7" w:rsidRDefault="00620025" w:rsidP="00620025">
                        <w:pPr>
                          <w:rPr>
                            <w:rFonts w:ascii="Century Gothic" w:hAnsi="Century Gothic" w:cstheme="minorHAnsi"/>
                            <w:color w:val="365F91" w:themeColor="accent1" w:themeShade="BF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2" o:spid="_x0000_s1074" type="#_x0000_t202" style="position:absolute;top:581;width:1738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" fillcolor="#11709f" stroked="f">
                  <v:textbox>
                    <w:txbxContent>
                      <w:p w14:paraId="62B477EB" w14:textId="77777777" w:rsidR="00620025" w:rsidRPr="0062585C" w:rsidRDefault="00620025" w:rsidP="00620025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</w:pPr>
                        <w:r w:rsidRPr="0062585C"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ACTIONS</w:t>
                        </w: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 xml:space="preserve"> </w:t>
                        </w:r>
                        <w:r w:rsidRPr="0062585C"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/</w:t>
                        </w: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 xml:space="preserve"> </w:t>
                        </w:r>
                        <w:r w:rsidRPr="0062585C"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STRATEGIES: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BDDEBD" w14:textId="77777777" w:rsidR="00620025" w:rsidRPr="00B759BC" w:rsidRDefault="00620025" w:rsidP="00620025">
      <w:r>
        <w:rPr>
          <w:noProof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22EB3E2A" wp14:editId="35BC9A3D">
                <wp:simplePos x="0" y="0"/>
                <wp:positionH relativeFrom="column">
                  <wp:posOffset>2114550</wp:posOffset>
                </wp:positionH>
                <wp:positionV relativeFrom="paragraph">
                  <wp:posOffset>41910</wp:posOffset>
                </wp:positionV>
                <wp:extent cx="2194560" cy="4847590"/>
                <wp:effectExtent l="0" t="19050" r="34290" b="2921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4847590"/>
                          <a:chOff x="0" y="54591"/>
                          <a:chExt cx="1738445" cy="5333657"/>
                        </a:xfrm>
                      </wpg:grpSpPr>
                      <wps:wsp>
                        <wps:cNvPr id="39" name="Rectangle 39"/>
                        <wps:cNvSpPr/>
                        <wps:spPr>
                          <a:xfrm>
                            <a:off x="13648" y="54591"/>
                            <a:ext cx="1717899" cy="53336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41392" y="547155"/>
                            <a:ext cx="1648920" cy="4768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1852632474"/>
                                <w:showingPlcHdr/>
                              </w:sdtPr>
                              <w:sdtContent>
                                <w:p w14:paraId="1091E740" w14:textId="77777777" w:rsidR="0011063F" w:rsidRDefault="0011063F" w:rsidP="0011063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40695BCC" w14:textId="77777777" w:rsidR="00620025" w:rsidRPr="00435BE7" w:rsidRDefault="00620025" w:rsidP="00620025">
                              <w:pPr>
                                <w:rPr>
                                  <w:rFonts w:ascii="Century Gothic" w:hAnsi="Century Gothic" w:cstheme="minorHAnsi"/>
                                  <w:color w:val="365F91" w:themeColor="accent1" w:themeShade="BF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103"/>
                            <a:ext cx="1738445" cy="468092"/>
                          </a:xfrm>
                          <a:prstGeom prst="rect">
                            <a:avLst/>
                          </a:prstGeom>
                          <a:solidFill>
                            <a:srgbClr val="11709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F36A64" w14:textId="77777777" w:rsidR="00620025" w:rsidRPr="0062585C" w:rsidRDefault="00620025" w:rsidP="00620025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MEASURES: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EB3E2A" id="Group 34" o:spid="_x0000_s1075" style="position:absolute;margin-left:166.5pt;margin-top:3.3pt;width:172.8pt;height:381.7pt;z-index:251739648;mso-width-relative:margin;mso-height-relative:margin" coordorigin=",545" coordsize="17384,5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">
                <v:rect id="Rectangle 39" o:spid="_x0000_s1076" style="position:absolute;left:136;top:545;width:17179;height:53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" fillcolor="white [3212]" strokecolor="#11709f" strokeweight="4.5pt"/>
                <v:shape id="Text Box 40" o:spid="_x0000_s1077" type="#_x0000_t202" style="position:absolute;left:413;top:5471;width:16490;height:47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1852632474"/>
                          <w:showingPlcHdr/>
                        </w:sdtPr>
                        <w:sdtContent>
                          <w:p w14:paraId="1091E740" w14:textId="77777777" w:rsidR="0011063F" w:rsidRDefault="0011063F" w:rsidP="0011063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40695BCC" w14:textId="77777777" w:rsidR="00620025" w:rsidRPr="00435BE7" w:rsidRDefault="00620025" w:rsidP="00620025">
                        <w:pPr>
                          <w:rPr>
                            <w:rFonts w:ascii="Century Gothic" w:hAnsi="Century Gothic" w:cstheme="minorHAnsi"/>
                            <w:color w:val="365F91" w:themeColor="accent1" w:themeShade="BF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2" o:spid="_x0000_s1078" type="#_x0000_t202" style="position:absolute;top:581;width:17384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" fillcolor="#11709f" stroked="f">
                  <v:textbox>
                    <w:txbxContent>
                      <w:p w14:paraId="24F36A64" w14:textId="77777777" w:rsidR="00620025" w:rsidRPr="0062585C" w:rsidRDefault="00620025" w:rsidP="00620025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MEASURES: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1F75ECDB" wp14:editId="0A0C471B">
                <wp:simplePos x="0" y="0"/>
                <wp:positionH relativeFrom="column">
                  <wp:posOffset>4457700</wp:posOffset>
                </wp:positionH>
                <wp:positionV relativeFrom="paragraph">
                  <wp:posOffset>41910</wp:posOffset>
                </wp:positionV>
                <wp:extent cx="2194560" cy="4847590"/>
                <wp:effectExtent l="0" t="19050" r="34290" b="2921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4847590"/>
                          <a:chOff x="0" y="54591"/>
                          <a:chExt cx="1738445" cy="5333657"/>
                        </a:xfrm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13648" y="54591"/>
                            <a:ext cx="1717899" cy="53336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41392" y="568114"/>
                            <a:ext cx="1648920" cy="477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1209177852"/>
                                <w:showingPlcHdr/>
                              </w:sdtPr>
                              <w:sdtContent>
                                <w:p w14:paraId="0A15DCDF" w14:textId="77777777" w:rsidR="0011063F" w:rsidRDefault="0011063F" w:rsidP="0011063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29454A88" w14:textId="77777777" w:rsidR="00620025" w:rsidRPr="00435BE7" w:rsidRDefault="00620025" w:rsidP="00620025">
                              <w:pPr>
                                <w:rPr>
                                  <w:rFonts w:ascii="Century Gothic" w:hAnsi="Century Gothic" w:cstheme="minorHAnsi"/>
                                  <w:color w:val="365F91" w:themeColor="accent1" w:themeShade="BF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102"/>
                            <a:ext cx="1738445" cy="472861"/>
                          </a:xfrm>
                          <a:prstGeom prst="rect">
                            <a:avLst/>
                          </a:prstGeom>
                          <a:solidFill>
                            <a:srgbClr val="11709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912D4" w14:textId="77777777" w:rsidR="00620025" w:rsidRPr="0062585C" w:rsidRDefault="00620025" w:rsidP="00620025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SPEAK TO THE DATA: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75ECDB" id="Group 43" o:spid="_x0000_s1079" style="position:absolute;margin-left:351pt;margin-top:3.3pt;width:172.8pt;height:381.7pt;z-index:251740672;mso-width-relative:margin;mso-height-relative:margin" coordorigin=",545" coordsize="17384,5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">
                <v:rect id="Rectangle 44" o:spid="_x0000_s1080" style="position:absolute;left:136;top:545;width:17179;height:53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" fillcolor="white [3212]" strokecolor="#11709f" strokeweight="4.5pt"/>
                <v:shape id="Text Box 47" o:spid="_x0000_s1081" type="#_x0000_t202" style="position:absolute;left:413;top:5681;width:16490;height:47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1209177852"/>
                          <w:showingPlcHdr/>
                        </w:sdtPr>
                        <w:sdtContent>
                          <w:p w14:paraId="0A15DCDF" w14:textId="77777777" w:rsidR="0011063F" w:rsidRDefault="0011063F" w:rsidP="0011063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29454A88" w14:textId="77777777" w:rsidR="00620025" w:rsidRPr="00435BE7" w:rsidRDefault="00620025" w:rsidP="00620025">
                        <w:pPr>
                          <w:rPr>
                            <w:rFonts w:ascii="Century Gothic" w:hAnsi="Century Gothic" w:cstheme="minorHAnsi"/>
                            <w:color w:val="365F91" w:themeColor="accent1" w:themeShade="BF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2" o:spid="_x0000_s1082" type="#_x0000_t202" style="position:absolute;top:581;width:1738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" fillcolor="#11709f" stroked="f">
                  <v:textbox>
                    <w:txbxContent>
                      <w:p w14:paraId="624912D4" w14:textId="77777777" w:rsidR="00620025" w:rsidRPr="0062585C" w:rsidRDefault="00620025" w:rsidP="00620025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SPEAK TO THE DATA: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16D4E7" w14:textId="77777777" w:rsidR="00620025" w:rsidRPr="00B759BC" w:rsidRDefault="00620025" w:rsidP="00620025"/>
    <w:p w14:paraId="6EF24608" w14:textId="77777777" w:rsidR="00620025" w:rsidRPr="00B759BC" w:rsidRDefault="00620025" w:rsidP="00620025"/>
    <w:p w14:paraId="5F758FE0" w14:textId="77777777" w:rsidR="00620025" w:rsidRPr="00B759BC" w:rsidRDefault="00620025" w:rsidP="00620025"/>
    <w:p w14:paraId="3C1D5EAA" w14:textId="77777777" w:rsidR="00620025" w:rsidRPr="00B759BC" w:rsidRDefault="00620025" w:rsidP="00620025"/>
    <w:p w14:paraId="4DC574E0" w14:textId="77777777" w:rsidR="00620025" w:rsidRDefault="00620025" w:rsidP="00620025">
      <w:pPr>
        <w:jc w:val="center"/>
      </w:pPr>
    </w:p>
    <w:p w14:paraId="77EC116D" w14:textId="207BA48C" w:rsidR="00620025" w:rsidRDefault="009F08A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1" behindDoc="1" locked="0" layoutInCell="1" allowOverlap="1" wp14:anchorId="6888BA85" wp14:editId="7B47BA9E">
                <wp:simplePos x="0" y="0"/>
                <wp:positionH relativeFrom="margin">
                  <wp:align>center</wp:align>
                </wp:positionH>
                <wp:positionV relativeFrom="margin">
                  <wp:posOffset>7255510</wp:posOffset>
                </wp:positionV>
                <wp:extent cx="3562350" cy="1485900"/>
                <wp:effectExtent l="0" t="0" r="0" b="0"/>
                <wp:wrapSquare wrapText="bothSides"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4859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alphaModFix amt="47000"/>
                            <a:biLevel thresh="25000"/>
                          </a:blip>
                          <a:srcRect/>
                          <a:stretch>
                            <a:fillRect l="-21671" t="-13616" r="1753" b="112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432E0" id="Rectangle 62" o:spid="_x0000_s1026" style="position:absolute;margin-left:0;margin-top:571.3pt;width:280.5pt;height:117pt;z-index:-25158348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" stroked="f" strokeweight="1pt">
                <v:fill r:id="rId27" o:title="" opacity="30802f" recolor="t" rotate="t" type="frame"/>
                <v:imagedata grayscale="t" bilevel="t"/>
                <w10:wrap type="square" anchorx="margin" anchory="margin"/>
              </v:rect>
            </w:pict>
          </mc:Fallback>
        </mc:AlternateContent>
      </w:r>
      <w:r w:rsidR="00620025">
        <w:br w:type="page"/>
      </w:r>
    </w:p>
    <w:p w14:paraId="6BBB8CC4" w14:textId="77777777" w:rsidR="00620025" w:rsidRDefault="00620025" w:rsidP="00620025">
      <w:pPr>
        <w:pStyle w:val="SD28BodyFont-paraspaceafter"/>
      </w:pPr>
      <w:r>
        <w:rPr>
          <w:rFonts w:asciiTheme="minorHAnsi" w:eastAsiaTheme="minorEastAsia" w:hAnsiTheme="minorHAnsi" w:cstheme="minorBid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204B8212" wp14:editId="5A3B6623">
                <wp:simplePos x="0" y="0"/>
                <wp:positionH relativeFrom="margin">
                  <wp:posOffset>-123825</wp:posOffset>
                </wp:positionH>
                <wp:positionV relativeFrom="paragraph">
                  <wp:posOffset>-144780</wp:posOffset>
                </wp:positionV>
                <wp:extent cx="4619626" cy="1328547"/>
                <wp:effectExtent l="0" t="0" r="28575" b="2413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9626" cy="1328547"/>
                          <a:chOff x="-18955" y="-304801"/>
                          <a:chExt cx="4596458" cy="1328547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0" y="-9526"/>
                            <a:ext cx="4577503" cy="10332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29613249" name="Group 2129613249"/>
                        <wpg:cNvGrpSpPr/>
                        <wpg:grpSpPr>
                          <a:xfrm>
                            <a:off x="-18955" y="-304801"/>
                            <a:ext cx="4596457" cy="1295017"/>
                            <a:chOff x="-2100741" y="-438174"/>
                            <a:chExt cx="4597102" cy="1295697"/>
                          </a:xfrm>
                          <a:solidFill>
                            <a:schemeClr val="bg1"/>
                          </a:solidFill>
                          <a:effectLst/>
                        </wpg:grpSpPr>
                        <wps:wsp>
                          <wps:cNvPr id="21296132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00741" y="-438174"/>
                              <a:ext cx="4028388" cy="428850"/>
                            </a:xfrm>
                            <a:prstGeom prst="rect">
                              <a:avLst/>
                            </a:prstGeom>
                            <a:solidFill>
                              <a:srgbClr val="11709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0090A03A" w14:textId="1D7A1B5D" w:rsidR="00620025" w:rsidRPr="00545BDF" w:rsidRDefault="00620025" w:rsidP="00620025">
                                <w:pPr>
                                  <w:spacing w:after="0"/>
                                  <w:rPr>
                                    <w:rFonts w:asciiTheme="minorHAnsi" w:eastAsia="Yu Gothic Light" w:hAnsiTheme="minorHAnsi" w:cstheme="minorHAnsi"/>
                                    <w:color w:val="FFFFFF" w:themeColor="background1"/>
                                    <w:sz w:val="36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eastAsia="Yu Gothic Light" w:hAnsiTheme="minorHAnsi" w:cstheme="minorHAnsi"/>
                                    <w:color w:val="FFFFFF" w:themeColor="background1"/>
                                    <w:sz w:val="36"/>
                                    <w:szCs w:val="32"/>
                                  </w:rPr>
                                  <w:t>EQUITY &amp; ENGAGEMENT - NUMERACY</w:t>
                                </w:r>
                              </w:p>
                            </w:txbxContent>
                          </wps:txbx>
                          <wps:bodyPr rot="0" vert="horz" wrap="square" lIns="91440" tIns="0" rIns="0" bIns="0" anchor="ctr" anchorCtr="0">
                            <a:noAutofit/>
                          </wps:bodyPr>
                        </wps:wsp>
                        <wps:wsp>
                          <wps:cNvPr id="2129613276" name="Text Box 2129613276"/>
                          <wps:cNvSpPr txBox="1"/>
                          <wps:spPr>
                            <a:xfrm>
                              <a:off x="-2062827" y="-9406"/>
                              <a:ext cx="4559188" cy="8669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beve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entury Gothic" w:hAnsi="Century Gothic"/>
                                    <w:b w:val="0"/>
                                    <w:color w:val="auto"/>
                                    <w:sz w:val="20"/>
                                    <w:szCs w:val="20"/>
                                  </w:rPr>
                                  <w:id w:val="-1059405658"/>
                                  <w:showingPlcHdr/>
                                </w:sdtPr>
                                <w:sdtContent>
                                  <w:p w14:paraId="044AF09F" w14:textId="77777777" w:rsidR="0011063F" w:rsidRDefault="0011063F" w:rsidP="0011063F">
                                    <w:pPr>
                                      <w:pStyle w:val="SD28H3-MediumBlue"/>
                                      <w:rPr>
                                        <w:rFonts w:ascii="Century Gothic" w:hAnsi="Century Gothic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  <w:r w:rsidRPr="00F3390A">
                                      <w:rPr>
                                        <w:rStyle w:val="PlaceholderText"/>
                                        <w:rFonts w:ascii="Century Gothic" w:hAnsi="Century Gothic"/>
                                        <w:b w:val="0"/>
                                        <w:sz w:val="20"/>
                                        <w:szCs w:val="20"/>
                                      </w:rPr>
                                      <w:t>Click or tap here to enter text.</w:t>
                                    </w:r>
                                  </w:p>
                                </w:sdtContent>
                              </w:sdt>
                              <w:p w14:paraId="475F7808" w14:textId="77777777" w:rsidR="00620025" w:rsidRPr="00A6134B" w:rsidRDefault="00620025" w:rsidP="00620025">
                                <w:pPr>
                                  <w:rPr>
                                    <w:rFonts w:ascii="Century Gothic" w:hAnsi="Century Gothic"/>
                                    <w:color w:val="11709F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B8212" id="Group 60" o:spid="_x0000_s1083" style="position:absolute;margin-left:-9.75pt;margin-top:-11.4pt;width:363.75pt;height:104.6pt;z-index:251745792;mso-position-horizontal-relative:margin;mso-width-relative:margin;mso-height-relative:margin" coordorigin="-189,-3048" coordsize="45964,1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">
                <v:rect id="Rectangle 61" o:spid="_x0000_s1084" style="position:absolute;top:-95;width:45775;height:103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" fillcolor="white [3212]" strokecolor="#11709f" strokeweight="3pt"/>
                <v:group id="Group 2129613249" o:spid="_x0000_s1085" style="position:absolute;left:-189;top:-3048;width:45964;height:12950" coordorigin="-21007,-4381" coordsize="45971,1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">
                  <v:shape id="Text Box 2" o:spid="_x0000_s1086" type="#_x0000_t202" style="position:absolute;left:-21007;top:-4381;width:40283;height:4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" fillcolor="#11709f" stroked="f" strokeweight="3pt">
                    <v:textbox inset=",0,0,0">
                      <w:txbxContent>
                        <w:p w14:paraId="0090A03A" w14:textId="1D7A1B5D" w:rsidR="00620025" w:rsidRPr="00545BDF" w:rsidRDefault="00620025" w:rsidP="00620025">
                          <w:pPr>
                            <w:spacing w:after="0"/>
                            <w:rPr>
                              <w:rFonts w:asciiTheme="minorHAnsi" w:eastAsia="Yu Gothic Light" w:hAnsiTheme="minorHAnsi" w:cstheme="minorHAnsi"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Theme="minorHAnsi" w:eastAsia="Yu Gothic Light" w:hAnsiTheme="minorHAnsi" w:cstheme="minorHAnsi"/>
                              <w:color w:val="FFFFFF" w:themeColor="background1"/>
                              <w:sz w:val="36"/>
                              <w:szCs w:val="32"/>
                            </w:rPr>
                            <w:t>EQUITY &amp; ENGAGEMENT - NUMERACY</w:t>
                          </w:r>
                        </w:p>
                      </w:txbxContent>
                    </v:textbox>
                  </v:shape>
                  <v:shape id="Text Box 2129613276" o:spid="_x0000_s1087" type="#_x0000_t202" style="position:absolute;left:-20628;top:-94;width:45591;height: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" filled="f" stroked="f" strokeweight=".5pt">
                    <v:stroke joinstyle="bevel"/>
                    <v:textbox>
                      <w:txbxContent>
                        <w:sdt>
                          <w:sdtPr>
                            <w:rPr>
                              <w:rFonts w:ascii="Century Gothic" w:hAnsi="Century Gothic"/>
                              <w:b w:val="0"/>
                              <w:color w:val="auto"/>
                              <w:sz w:val="20"/>
                              <w:szCs w:val="20"/>
                            </w:rPr>
                            <w:id w:val="-1059405658"/>
                            <w:showingPlcHdr/>
                          </w:sdtPr>
                          <w:sdtContent>
                            <w:p w14:paraId="044AF09F" w14:textId="77777777" w:rsidR="0011063F" w:rsidRDefault="0011063F" w:rsidP="0011063F">
                              <w:pPr>
                                <w:pStyle w:val="SD28H3-MediumBlue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F3390A">
                                <w:rPr>
                                  <w:rStyle w:val="PlaceholderText"/>
                                  <w:rFonts w:ascii="Century Gothic" w:hAnsi="Century Gothic"/>
                                  <w:b w:val="0"/>
                                  <w:sz w:val="20"/>
                                  <w:szCs w:val="20"/>
                                </w:rPr>
                                <w:t>Click or tap here to enter text.</w:t>
                              </w:r>
                            </w:p>
                          </w:sdtContent>
                        </w:sdt>
                        <w:p w14:paraId="475F7808" w14:textId="77777777" w:rsidR="00620025" w:rsidRPr="00A6134B" w:rsidRDefault="00620025" w:rsidP="00620025">
                          <w:pPr>
                            <w:rPr>
                              <w:rFonts w:ascii="Century Gothic" w:hAnsi="Century Gothic"/>
                              <w:color w:val="11709F"/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720" behindDoc="0" locked="0" layoutInCell="1" allowOverlap="1" wp14:anchorId="546DC432" wp14:editId="120CA51B">
            <wp:simplePos x="0" y="0"/>
            <wp:positionH relativeFrom="margin">
              <wp:posOffset>4810125</wp:posOffset>
            </wp:positionH>
            <wp:positionV relativeFrom="paragraph">
              <wp:posOffset>-705485</wp:posOffset>
            </wp:positionV>
            <wp:extent cx="1773936" cy="1801368"/>
            <wp:effectExtent l="57150" t="0" r="17145" b="104140"/>
            <wp:wrapNone/>
            <wp:docPr id="2129613300" name="Picture 212961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432" b="100000" l="1159" r="99710">
                                  <a14:foregroundMark x1="40725" y1="8155" x2="11304" y2="27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6" cy="18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EastAsia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A26C8B7" wp14:editId="0CEEC809">
                <wp:simplePos x="0" y="0"/>
                <wp:positionH relativeFrom="column">
                  <wp:posOffset>-333375</wp:posOffset>
                </wp:positionH>
                <wp:positionV relativeFrom="paragraph">
                  <wp:posOffset>-716280</wp:posOffset>
                </wp:positionV>
                <wp:extent cx="2009775" cy="2076450"/>
                <wp:effectExtent l="0" t="0" r="123825" b="0"/>
                <wp:wrapNone/>
                <wp:docPr id="2129613277" name="Rectangle 2129613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380">
                          <a:off x="0" y="0"/>
                          <a:ext cx="2009775" cy="207645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alphaModFix amt="10000"/>
                            <a:biLevel thresh="25000"/>
                          </a:blip>
                          <a:srcRect/>
                          <a:stretch>
                            <a:fillRect l="-101198" t="-3383" r="-8" b="2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945BC" id="Rectangle 2129613277" o:spid="_x0000_s1026" style="position:absolute;margin-left:-26.25pt;margin-top:-56.4pt;width:158.25pt;height:163.5pt;rotation:890612fd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" stroked="f" strokeweight="1pt">
                <v:fill r:id="rId25" o:title="" opacity="6554f" recolor="t" rotate="t" type="frame"/>
                <v:imagedata grayscale="t" bilevel="t"/>
              </v:rect>
            </w:pict>
          </mc:Fallback>
        </mc:AlternateContent>
      </w:r>
      <w:r>
        <w:rPr>
          <w:rFonts w:eastAsia="Times New Roman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3F7CB38C" wp14:editId="2E00D721">
                <wp:simplePos x="0" y="0"/>
                <wp:positionH relativeFrom="margin">
                  <wp:posOffset>-676275</wp:posOffset>
                </wp:positionH>
                <wp:positionV relativeFrom="paragraph">
                  <wp:posOffset>-1070932</wp:posOffset>
                </wp:positionV>
                <wp:extent cx="7747000" cy="10045700"/>
                <wp:effectExtent l="171450" t="171450" r="177800" b="165100"/>
                <wp:wrapNone/>
                <wp:docPr id="2129613278" name="Rectangle 2129613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0" cy="10045700"/>
                        </a:xfrm>
                        <a:prstGeom prst="rect">
                          <a:avLst/>
                        </a:prstGeom>
                        <a:noFill/>
                        <a:ln w="3492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C11ED" id="Rectangle 2129613278" o:spid="_x0000_s1026" style="position:absolute;margin-left:-53.25pt;margin-top:-84.35pt;width:610pt;height:791pt;z-index:-25157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" filled="f" strokecolor="white [3212]" strokeweight="27.5pt">
                <w10:wrap anchorx="margin"/>
              </v:rect>
            </w:pict>
          </mc:Fallback>
        </mc:AlternateContent>
      </w:r>
    </w:p>
    <w:p w14:paraId="15142382" w14:textId="77777777" w:rsidR="00620025" w:rsidRDefault="00620025" w:rsidP="00620025">
      <w:pPr>
        <w:pStyle w:val="SD28BodyFont-paraspaceafter"/>
      </w:pPr>
    </w:p>
    <w:p w14:paraId="40A2DFB5" w14:textId="77777777" w:rsidR="00620025" w:rsidRPr="00B759BC" w:rsidRDefault="00620025" w:rsidP="00620025"/>
    <w:p w14:paraId="436D0669" w14:textId="77777777" w:rsidR="00620025" w:rsidRPr="00B759BC" w:rsidRDefault="00620025" w:rsidP="00620025"/>
    <w:p w14:paraId="489BB3F3" w14:textId="77777777" w:rsidR="00620025" w:rsidRPr="00B759BC" w:rsidRDefault="00620025" w:rsidP="00620025"/>
    <w:p w14:paraId="185347E6" w14:textId="77777777" w:rsidR="00620025" w:rsidRDefault="00620025" w:rsidP="00620025">
      <w:r>
        <w:rPr>
          <w:noProof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7149DB96" wp14:editId="3979F816">
                <wp:simplePos x="0" y="0"/>
                <wp:positionH relativeFrom="margin">
                  <wp:posOffset>19050</wp:posOffset>
                </wp:positionH>
                <wp:positionV relativeFrom="paragraph">
                  <wp:posOffset>95885</wp:posOffset>
                </wp:positionV>
                <wp:extent cx="6271285" cy="1257300"/>
                <wp:effectExtent l="19050" t="0" r="0" b="19050"/>
                <wp:wrapNone/>
                <wp:docPr id="2129613279" name="Group 2129613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285" cy="1257300"/>
                          <a:chOff x="-128050" y="-817731"/>
                          <a:chExt cx="6427185" cy="1301108"/>
                        </a:xfrm>
                      </wpg:grpSpPr>
                      <wps:wsp>
                        <wps:cNvPr id="2129613280" name="Rectangle 2129613280"/>
                        <wps:cNvSpPr/>
                        <wps:spPr>
                          <a:xfrm>
                            <a:off x="-128050" y="-581239"/>
                            <a:ext cx="6403617" cy="10646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613281" name="Text Box 7"/>
                        <wps:cNvSpPr txBox="1"/>
                        <wps:spPr>
                          <a:xfrm>
                            <a:off x="4117702" y="-817731"/>
                            <a:ext cx="2181433" cy="384418"/>
                          </a:xfrm>
                          <a:prstGeom prst="rect">
                            <a:avLst/>
                          </a:prstGeom>
                          <a:solidFill>
                            <a:srgbClr val="11709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48CB621" w14:textId="77777777" w:rsidR="00620025" w:rsidRPr="00545BDF" w:rsidRDefault="00620025" w:rsidP="00620025">
                              <w:pPr>
                                <w:spacing w:after="0"/>
                                <w:jc w:val="right"/>
                                <w:rPr>
                                  <w:rFonts w:asciiTheme="minorHAnsi" w:hAnsiTheme="minorHAnsi" w:cstheme="minorHAnsi"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5BDF">
                                <w:rPr>
                                  <w:rFonts w:asciiTheme="minorHAnsi" w:hAnsiTheme="minorHAnsi" w:cstheme="minorHAnsi"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RATIONALE</w:t>
                              </w:r>
                              <w:r>
                                <w:rPr>
                                  <w:rFonts w:asciiTheme="minorHAnsi" w:hAnsiTheme="minorHAnsi" w:cstheme="minorHAnsi"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18288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29613282" name="Text Box 6"/>
                        <wps:cNvSpPr txBox="1"/>
                        <wps:spPr>
                          <a:xfrm>
                            <a:off x="-79241" y="-541889"/>
                            <a:ext cx="4938870" cy="9852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1955938846"/>
                                <w:showingPlcHdr/>
                              </w:sdtPr>
                              <w:sdtContent>
                                <w:p w14:paraId="6DAA5FBD" w14:textId="77777777" w:rsidR="0011063F" w:rsidRDefault="0011063F" w:rsidP="0011063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1533F286" w14:textId="77777777" w:rsidR="00620025" w:rsidRPr="00D11EF6" w:rsidRDefault="00620025" w:rsidP="00620025">
                              <w:pPr>
                                <w:rPr>
                                  <w:rFonts w:ascii="Century Gothic" w:hAnsi="Century Gothic" w:cstheme="minorHAnsi"/>
                                  <w:sz w:val="22"/>
                                  <w:szCs w:val="20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9DB96" id="Group 2129613279" o:spid="_x0000_s1088" style="position:absolute;margin-left:1.5pt;margin-top:7.55pt;width:493.8pt;height:99pt;z-index:251746816;mso-position-horizontal-relative:margin;mso-width-relative:margin;mso-height-relative:margin" coordorigin="-1280,-8177" coordsize="64271,13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">
                <v:rect id="Rectangle 2129613280" o:spid="_x0000_s1089" style="position:absolute;left:-1280;top:-5812;width:64035;height:10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" fillcolor="white [3212]" strokecolor="#11709f" strokeweight="3pt"/>
                <v:shape id="Text Box 7" o:spid="_x0000_s1090" type="#_x0000_t202" style="position:absolute;left:41177;top:-8177;width:21814;height:3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" fillcolor="#11709f" stroked="f" strokeweight=".5pt">
                  <v:textbox inset=",0,14.4pt,0">
                    <w:txbxContent>
                      <w:p w14:paraId="348CB621" w14:textId="77777777" w:rsidR="00620025" w:rsidRPr="00545BDF" w:rsidRDefault="00620025" w:rsidP="00620025">
                        <w:pPr>
                          <w:spacing w:after="0"/>
                          <w:jc w:val="right"/>
                          <w:rPr>
                            <w:rFonts w:asciiTheme="minorHAnsi" w:hAnsiTheme="minorHAnsi" w:cstheme="minorHAnsi"/>
                            <w:bCs/>
                            <w:color w:val="FFFFFF" w:themeColor="background1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5BDF">
                          <w:rPr>
                            <w:rFonts w:asciiTheme="minorHAnsi" w:hAnsiTheme="minorHAnsi" w:cstheme="minorHAnsi"/>
                            <w:bCs/>
                            <w:color w:val="FFFFFF" w:themeColor="background1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RATIONALE</w:t>
                        </w:r>
                        <w:r>
                          <w:rPr>
                            <w:rFonts w:asciiTheme="minorHAnsi" w:hAnsiTheme="minorHAnsi" w:cstheme="minorHAnsi"/>
                            <w:bCs/>
                            <w:color w:val="FFFFFF" w:themeColor="background1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6" o:spid="_x0000_s1091" type="#_x0000_t202" style="position:absolute;left:-792;top:-5418;width:49388;height:9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1955938846"/>
                          <w:showingPlcHdr/>
                        </w:sdtPr>
                        <w:sdtContent>
                          <w:p w14:paraId="6DAA5FBD" w14:textId="77777777" w:rsidR="0011063F" w:rsidRDefault="0011063F" w:rsidP="0011063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1533F286" w14:textId="77777777" w:rsidR="00620025" w:rsidRPr="00D11EF6" w:rsidRDefault="00620025" w:rsidP="00620025">
                        <w:pPr>
                          <w:rPr>
                            <w:rFonts w:ascii="Century Gothic" w:hAnsi="Century Gothic" w:cstheme="minorHAnsi"/>
                            <w:sz w:val="22"/>
                            <w:szCs w:val="20"/>
                            <w:lang w:val="en-CA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DF9F521" w14:textId="77777777" w:rsidR="00620025" w:rsidRDefault="00620025" w:rsidP="00620025">
      <w:pPr>
        <w:tabs>
          <w:tab w:val="left" w:pos="5820"/>
        </w:tabs>
      </w:pPr>
      <w:r>
        <w:tab/>
      </w:r>
    </w:p>
    <w:p w14:paraId="093DE422" w14:textId="77777777" w:rsidR="00620025" w:rsidRPr="00B759BC" w:rsidRDefault="00620025" w:rsidP="00620025"/>
    <w:p w14:paraId="2665AA78" w14:textId="77777777" w:rsidR="00620025" w:rsidRPr="00B759BC" w:rsidRDefault="00620025" w:rsidP="00620025"/>
    <w:p w14:paraId="25498753" w14:textId="77777777" w:rsidR="00620025" w:rsidRPr="00B759BC" w:rsidRDefault="00620025" w:rsidP="00620025"/>
    <w:p w14:paraId="10D94ACE" w14:textId="77777777" w:rsidR="00620025" w:rsidRPr="00B759BC" w:rsidRDefault="00620025" w:rsidP="00620025">
      <w:r>
        <w:rPr>
          <w:noProof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172F41BB" wp14:editId="0AF95F54">
                <wp:simplePos x="0" y="0"/>
                <wp:positionH relativeFrom="column">
                  <wp:posOffset>-228600</wp:posOffset>
                </wp:positionH>
                <wp:positionV relativeFrom="paragraph">
                  <wp:posOffset>289560</wp:posOffset>
                </wp:positionV>
                <wp:extent cx="2194560" cy="4847590"/>
                <wp:effectExtent l="0" t="19050" r="34290" b="29210"/>
                <wp:wrapNone/>
                <wp:docPr id="2129613283" name="Group 2129613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4847590"/>
                          <a:chOff x="0" y="54591"/>
                          <a:chExt cx="1738445" cy="5333657"/>
                        </a:xfrm>
                      </wpg:grpSpPr>
                      <wps:wsp>
                        <wps:cNvPr id="2129613284" name="Rectangle 2129613284"/>
                        <wps:cNvSpPr/>
                        <wps:spPr>
                          <a:xfrm>
                            <a:off x="13648" y="54591"/>
                            <a:ext cx="1717899" cy="53336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613285" name="Text Box 2129613285"/>
                        <wps:cNvSpPr txBox="1"/>
                        <wps:spPr>
                          <a:xfrm>
                            <a:off x="41392" y="536674"/>
                            <a:ext cx="1648920" cy="47893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1756789154"/>
                                <w:showingPlcHdr/>
                              </w:sdtPr>
                              <w:sdtContent>
                                <w:p w14:paraId="43FB3CE2" w14:textId="77777777" w:rsidR="0011063F" w:rsidRDefault="0011063F" w:rsidP="0011063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04EBACB1" w14:textId="77777777" w:rsidR="00620025" w:rsidRPr="00435BE7" w:rsidRDefault="00620025" w:rsidP="00620025">
                              <w:pPr>
                                <w:rPr>
                                  <w:rFonts w:ascii="Century Gothic" w:hAnsi="Century Gothic" w:cstheme="minorHAnsi"/>
                                  <w:color w:val="365F91" w:themeColor="accent1" w:themeShade="BF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6132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101"/>
                            <a:ext cx="1738445" cy="472861"/>
                          </a:xfrm>
                          <a:prstGeom prst="rect">
                            <a:avLst/>
                          </a:prstGeom>
                          <a:solidFill>
                            <a:srgbClr val="11709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CA3A4" w14:textId="77777777" w:rsidR="00620025" w:rsidRPr="0062585C" w:rsidRDefault="00620025" w:rsidP="00620025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 w:rsidRPr="0062585C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ACTIONS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 xml:space="preserve"> </w:t>
                              </w:r>
                              <w:r w:rsidRPr="0062585C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/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 xml:space="preserve"> </w:t>
                              </w:r>
                              <w:r w:rsidRPr="0062585C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STRATEGIES: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F41BB" id="Group 2129613283" o:spid="_x0000_s1092" style="position:absolute;margin-left:-18pt;margin-top:22.8pt;width:172.8pt;height:381.7pt;z-index:251743744;mso-width-relative:margin;mso-height-relative:margin" coordorigin=",545" coordsize="17384,5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">
                <v:rect id="Rectangle 2129613284" o:spid="_x0000_s1093" style="position:absolute;left:136;top:545;width:17179;height:53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" fillcolor="white [3212]" strokecolor="#11709f" strokeweight="4.5pt"/>
                <v:shape id="Text Box 2129613285" o:spid="_x0000_s1094" type="#_x0000_t202" style="position:absolute;left:413;top:5366;width:16490;height:47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1756789154"/>
                          <w:showingPlcHdr/>
                        </w:sdtPr>
                        <w:sdtContent>
                          <w:p w14:paraId="43FB3CE2" w14:textId="77777777" w:rsidR="0011063F" w:rsidRDefault="0011063F" w:rsidP="0011063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04EBACB1" w14:textId="77777777" w:rsidR="00620025" w:rsidRPr="00435BE7" w:rsidRDefault="00620025" w:rsidP="00620025">
                        <w:pPr>
                          <w:rPr>
                            <w:rFonts w:ascii="Century Gothic" w:hAnsi="Century Gothic" w:cstheme="minorHAnsi"/>
                            <w:color w:val="365F91" w:themeColor="accent1" w:themeShade="BF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2" o:spid="_x0000_s1095" type="#_x0000_t202" style="position:absolute;top:581;width:1738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" fillcolor="#11709f" stroked="f">
                  <v:textbox>
                    <w:txbxContent>
                      <w:p w14:paraId="604CA3A4" w14:textId="77777777" w:rsidR="00620025" w:rsidRPr="0062585C" w:rsidRDefault="00620025" w:rsidP="00620025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</w:pPr>
                        <w:r w:rsidRPr="0062585C"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ACTIONS</w:t>
                        </w: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 xml:space="preserve"> </w:t>
                        </w:r>
                        <w:r w:rsidRPr="0062585C"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/</w:t>
                        </w: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 xml:space="preserve"> </w:t>
                        </w:r>
                        <w:r w:rsidRPr="0062585C"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STRATEGIES: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177788" w14:textId="77777777" w:rsidR="00620025" w:rsidRPr="00B759BC" w:rsidRDefault="00620025" w:rsidP="00620025"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1BCADC6E" wp14:editId="5077234E">
                <wp:simplePos x="0" y="0"/>
                <wp:positionH relativeFrom="column">
                  <wp:posOffset>2114550</wp:posOffset>
                </wp:positionH>
                <wp:positionV relativeFrom="paragraph">
                  <wp:posOffset>41910</wp:posOffset>
                </wp:positionV>
                <wp:extent cx="2194560" cy="4847590"/>
                <wp:effectExtent l="0" t="19050" r="34290" b="29210"/>
                <wp:wrapNone/>
                <wp:docPr id="2129613292" name="Group 2129613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4847590"/>
                          <a:chOff x="0" y="54591"/>
                          <a:chExt cx="1738445" cy="5333657"/>
                        </a:xfrm>
                      </wpg:grpSpPr>
                      <wps:wsp>
                        <wps:cNvPr id="2129613293" name="Rectangle 2129613293"/>
                        <wps:cNvSpPr/>
                        <wps:spPr>
                          <a:xfrm>
                            <a:off x="13648" y="54591"/>
                            <a:ext cx="1717899" cy="53336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613294" name="Text Box 2129613294"/>
                        <wps:cNvSpPr txBox="1"/>
                        <wps:spPr>
                          <a:xfrm>
                            <a:off x="41392" y="547155"/>
                            <a:ext cx="1648920" cy="4768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81463718"/>
                                <w:showingPlcHdr/>
                              </w:sdtPr>
                              <w:sdtContent>
                                <w:p w14:paraId="21069A37" w14:textId="77777777" w:rsidR="0011063F" w:rsidRDefault="0011063F" w:rsidP="0011063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772EC442" w14:textId="77777777" w:rsidR="00620025" w:rsidRPr="00435BE7" w:rsidRDefault="00620025" w:rsidP="00620025">
                              <w:pPr>
                                <w:rPr>
                                  <w:rFonts w:ascii="Century Gothic" w:hAnsi="Century Gothic" w:cstheme="minorHAnsi"/>
                                  <w:color w:val="365F91" w:themeColor="accent1" w:themeShade="BF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613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103"/>
                            <a:ext cx="1738445" cy="468092"/>
                          </a:xfrm>
                          <a:prstGeom prst="rect">
                            <a:avLst/>
                          </a:prstGeom>
                          <a:solidFill>
                            <a:srgbClr val="11709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C1794" w14:textId="77777777" w:rsidR="00620025" w:rsidRPr="0062585C" w:rsidRDefault="00620025" w:rsidP="00620025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MEASURES: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CADC6E" id="Group 2129613292" o:spid="_x0000_s1096" style="position:absolute;margin-left:166.5pt;margin-top:3.3pt;width:172.8pt;height:381.7pt;z-index:251747840;mso-width-relative:margin;mso-height-relative:margin" coordorigin=",545" coordsize="17384,5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">
                <v:rect id="Rectangle 2129613293" o:spid="_x0000_s1097" style="position:absolute;left:136;top:545;width:17179;height:53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" fillcolor="white [3212]" strokecolor="#11709f" strokeweight="4.5pt"/>
                <v:shape id="Text Box 2129613294" o:spid="_x0000_s1098" type="#_x0000_t202" style="position:absolute;left:413;top:5471;width:16490;height:47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81463718"/>
                          <w:showingPlcHdr/>
                        </w:sdtPr>
                        <w:sdtContent>
                          <w:p w14:paraId="21069A37" w14:textId="77777777" w:rsidR="0011063F" w:rsidRDefault="0011063F" w:rsidP="0011063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772EC442" w14:textId="77777777" w:rsidR="00620025" w:rsidRPr="00435BE7" w:rsidRDefault="00620025" w:rsidP="00620025">
                        <w:pPr>
                          <w:rPr>
                            <w:rFonts w:ascii="Century Gothic" w:hAnsi="Century Gothic" w:cstheme="minorHAnsi"/>
                            <w:color w:val="365F91" w:themeColor="accent1" w:themeShade="BF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2" o:spid="_x0000_s1099" type="#_x0000_t202" style="position:absolute;top:581;width:17384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" fillcolor="#11709f" stroked="f">
                  <v:textbox>
                    <w:txbxContent>
                      <w:p w14:paraId="582C1794" w14:textId="77777777" w:rsidR="00620025" w:rsidRPr="0062585C" w:rsidRDefault="00620025" w:rsidP="00620025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MEASURES: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05923BC9" wp14:editId="560C3654">
                <wp:simplePos x="0" y="0"/>
                <wp:positionH relativeFrom="column">
                  <wp:posOffset>4457700</wp:posOffset>
                </wp:positionH>
                <wp:positionV relativeFrom="paragraph">
                  <wp:posOffset>41910</wp:posOffset>
                </wp:positionV>
                <wp:extent cx="2194560" cy="4847590"/>
                <wp:effectExtent l="0" t="19050" r="34290" b="29210"/>
                <wp:wrapNone/>
                <wp:docPr id="2129613296" name="Group 2129613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4847590"/>
                          <a:chOff x="0" y="54591"/>
                          <a:chExt cx="1738445" cy="5333657"/>
                        </a:xfrm>
                      </wpg:grpSpPr>
                      <wps:wsp>
                        <wps:cNvPr id="2129613297" name="Rectangle 2129613297"/>
                        <wps:cNvSpPr/>
                        <wps:spPr>
                          <a:xfrm>
                            <a:off x="13648" y="54591"/>
                            <a:ext cx="1717899" cy="53336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613298" name="Text Box 2129613298"/>
                        <wps:cNvSpPr txBox="1"/>
                        <wps:spPr>
                          <a:xfrm>
                            <a:off x="41392" y="568114"/>
                            <a:ext cx="1648920" cy="477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2132081898"/>
                                <w:showingPlcHdr/>
                              </w:sdtPr>
                              <w:sdtContent>
                                <w:p w14:paraId="5C1B7261" w14:textId="77777777" w:rsidR="0011063F" w:rsidRDefault="0011063F" w:rsidP="0011063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2E916F7E" w14:textId="77777777" w:rsidR="00620025" w:rsidRPr="00435BE7" w:rsidRDefault="00620025" w:rsidP="00620025">
                              <w:pPr>
                                <w:rPr>
                                  <w:rFonts w:ascii="Century Gothic" w:hAnsi="Century Gothic" w:cstheme="minorHAnsi"/>
                                  <w:color w:val="365F91" w:themeColor="accent1" w:themeShade="BF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6132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102"/>
                            <a:ext cx="1738445" cy="472861"/>
                          </a:xfrm>
                          <a:prstGeom prst="rect">
                            <a:avLst/>
                          </a:prstGeom>
                          <a:solidFill>
                            <a:srgbClr val="11709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F0FBD" w14:textId="77777777" w:rsidR="00620025" w:rsidRPr="0062585C" w:rsidRDefault="00620025" w:rsidP="00620025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SPEAK TO THE DATA: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23BC9" id="Group 2129613296" o:spid="_x0000_s1100" style="position:absolute;margin-left:351pt;margin-top:3.3pt;width:172.8pt;height:381.7pt;z-index:251748864;mso-width-relative:margin;mso-height-relative:margin" coordorigin=",545" coordsize="17384,5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">
                <v:rect id="Rectangle 2129613297" o:spid="_x0000_s1101" style="position:absolute;left:136;top:545;width:17179;height:53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" fillcolor="white [3212]" strokecolor="#11709f" strokeweight="4.5pt"/>
                <v:shape id="Text Box 2129613298" o:spid="_x0000_s1102" type="#_x0000_t202" style="position:absolute;left:413;top:5681;width:16490;height:47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2132081898"/>
                          <w:showingPlcHdr/>
                        </w:sdtPr>
                        <w:sdtContent>
                          <w:p w14:paraId="5C1B7261" w14:textId="77777777" w:rsidR="0011063F" w:rsidRDefault="0011063F" w:rsidP="0011063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2E916F7E" w14:textId="77777777" w:rsidR="00620025" w:rsidRPr="00435BE7" w:rsidRDefault="00620025" w:rsidP="00620025">
                        <w:pPr>
                          <w:rPr>
                            <w:rFonts w:ascii="Century Gothic" w:hAnsi="Century Gothic" w:cstheme="minorHAnsi"/>
                            <w:color w:val="365F91" w:themeColor="accent1" w:themeShade="BF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2" o:spid="_x0000_s1103" type="#_x0000_t202" style="position:absolute;top:581;width:1738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" fillcolor="#11709f" stroked="f">
                  <v:textbox>
                    <w:txbxContent>
                      <w:p w14:paraId="1C6F0FBD" w14:textId="77777777" w:rsidR="00620025" w:rsidRPr="0062585C" w:rsidRDefault="00620025" w:rsidP="00620025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SPEAK TO THE DATA: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518D2C" w14:textId="77777777" w:rsidR="00620025" w:rsidRPr="00B759BC" w:rsidRDefault="00620025" w:rsidP="00620025"/>
    <w:p w14:paraId="29A1B910" w14:textId="77777777" w:rsidR="00620025" w:rsidRPr="00B759BC" w:rsidRDefault="00620025" w:rsidP="00620025"/>
    <w:p w14:paraId="3C4559C1" w14:textId="77777777" w:rsidR="00620025" w:rsidRPr="00B759BC" w:rsidRDefault="00620025" w:rsidP="00620025"/>
    <w:p w14:paraId="4B910AC4" w14:textId="77777777" w:rsidR="00620025" w:rsidRPr="00B759BC" w:rsidRDefault="00620025" w:rsidP="00620025"/>
    <w:p w14:paraId="1656F040" w14:textId="77777777" w:rsidR="00620025" w:rsidRDefault="00620025" w:rsidP="00620025">
      <w:pPr>
        <w:jc w:val="center"/>
      </w:pPr>
    </w:p>
    <w:p w14:paraId="0A534A60" w14:textId="127CEA0C" w:rsidR="00620025" w:rsidRDefault="009F08A9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3" behindDoc="1" locked="0" layoutInCell="1" allowOverlap="1" wp14:anchorId="4ACE1174" wp14:editId="5990AFFF">
                <wp:simplePos x="0" y="0"/>
                <wp:positionH relativeFrom="margin">
                  <wp:align>center</wp:align>
                </wp:positionH>
                <wp:positionV relativeFrom="margin">
                  <wp:posOffset>7228214</wp:posOffset>
                </wp:positionV>
                <wp:extent cx="3562350" cy="1485900"/>
                <wp:effectExtent l="0" t="0" r="0" b="0"/>
                <wp:wrapSquare wrapText="bothSides"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4859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alphaModFix amt="47000"/>
                            <a:biLevel thresh="25000"/>
                          </a:blip>
                          <a:srcRect/>
                          <a:stretch>
                            <a:fillRect l="-21671" t="-13616" r="1753" b="112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EE592" id="Rectangle 58" o:spid="_x0000_s1026" style="position:absolute;margin-left:0;margin-top:569.15pt;width:280.5pt;height:117pt;z-index:-25157529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" stroked="f" strokeweight="1pt">
                <v:fill r:id="rId27" o:title="" opacity="30802f" recolor="t" rotate="t" type="frame"/>
                <v:imagedata grayscale="t" bilevel="t"/>
                <w10:wrap type="square" anchorx="margin" anchory="margin"/>
              </v:rect>
            </w:pict>
          </mc:Fallback>
        </mc:AlternateContent>
      </w:r>
      <w:r w:rsidR="00620025">
        <w:br w:type="page"/>
      </w:r>
    </w:p>
    <w:p w14:paraId="68E4FC6F" w14:textId="77777777" w:rsidR="00620025" w:rsidRDefault="00620025" w:rsidP="00620025">
      <w:pPr>
        <w:pStyle w:val="SD28BodyFont-paraspaceafter"/>
      </w:pPr>
      <w:r>
        <w:rPr>
          <w:rFonts w:asciiTheme="minorHAnsi" w:eastAsiaTheme="minorEastAsia" w:hAnsiTheme="minorHAnsi" w:cstheme="minorBid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157DB795" wp14:editId="47350E60">
                <wp:simplePos x="0" y="0"/>
                <wp:positionH relativeFrom="margin">
                  <wp:posOffset>-123825</wp:posOffset>
                </wp:positionH>
                <wp:positionV relativeFrom="paragraph">
                  <wp:posOffset>-144780</wp:posOffset>
                </wp:positionV>
                <wp:extent cx="4619626" cy="1328547"/>
                <wp:effectExtent l="0" t="0" r="28575" b="24130"/>
                <wp:wrapNone/>
                <wp:docPr id="2129613301" name="Group 2129613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9626" cy="1328547"/>
                          <a:chOff x="-18955" y="-304801"/>
                          <a:chExt cx="4596458" cy="1328547"/>
                        </a:xfrm>
                      </wpg:grpSpPr>
                      <wps:wsp>
                        <wps:cNvPr id="2129613302" name="Rectangle 2129613302"/>
                        <wps:cNvSpPr/>
                        <wps:spPr>
                          <a:xfrm>
                            <a:off x="0" y="-9526"/>
                            <a:ext cx="4577503" cy="10332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29613303" name="Group 2129613303"/>
                        <wpg:cNvGrpSpPr/>
                        <wpg:grpSpPr>
                          <a:xfrm>
                            <a:off x="-18955" y="-304801"/>
                            <a:ext cx="4596457" cy="1295017"/>
                            <a:chOff x="-2100741" y="-438174"/>
                            <a:chExt cx="4597102" cy="1295697"/>
                          </a:xfrm>
                          <a:solidFill>
                            <a:schemeClr val="bg1"/>
                          </a:solidFill>
                          <a:effectLst/>
                        </wpg:grpSpPr>
                        <wps:wsp>
                          <wps:cNvPr id="21296133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00741" y="-438174"/>
                              <a:ext cx="3260625" cy="428850"/>
                            </a:xfrm>
                            <a:prstGeom prst="rect">
                              <a:avLst/>
                            </a:prstGeom>
                            <a:solidFill>
                              <a:srgbClr val="11709F"/>
                            </a:solidFill>
                            <a:ln w="38100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6FE389FA" w14:textId="6E4B88FA" w:rsidR="00620025" w:rsidRPr="00545BDF" w:rsidRDefault="00620025" w:rsidP="00620025">
                                <w:pPr>
                                  <w:spacing w:after="0"/>
                                  <w:rPr>
                                    <w:rFonts w:asciiTheme="minorHAnsi" w:eastAsia="Yu Gothic Light" w:hAnsiTheme="minorHAnsi" w:cstheme="minorHAnsi"/>
                                    <w:color w:val="FFFFFF" w:themeColor="background1"/>
                                    <w:sz w:val="36"/>
                                    <w:szCs w:val="32"/>
                                  </w:rPr>
                                </w:pPr>
                                <w:r>
                                  <w:rPr>
                                    <w:rFonts w:asciiTheme="minorHAnsi" w:eastAsia="Yu Gothic Light" w:hAnsiTheme="minorHAnsi" w:cstheme="minorHAnsi"/>
                                    <w:color w:val="FFFFFF" w:themeColor="background1"/>
                                    <w:sz w:val="36"/>
                                    <w:szCs w:val="32"/>
                                  </w:rPr>
                                  <w:t>CULTURAL COLLABORATION</w:t>
                                </w:r>
                              </w:p>
                            </w:txbxContent>
                          </wps:txbx>
                          <wps:bodyPr rot="0" vert="horz" wrap="square" lIns="91440" tIns="0" rIns="0" bIns="0" anchor="ctr" anchorCtr="0">
                            <a:noAutofit/>
                          </wps:bodyPr>
                        </wps:wsp>
                        <wps:wsp>
                          <wps:cNvPr id="2129613305" name="Text Box 2129613305"/>
                          <wps:cNvSpPr txBox="1"/>
                          <wps:spPr>
                            <a:xfrm>
                              <a:off x="-2062827" y="-9406"/>
                              <a:ext cx="4559188" cy="86692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beve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Century Gothic" w:hAnsi="Century Gothic"/>
                                    <w:b w:val="0"/>
                                    <w:color w:val="auto"/>
                                    <w:sz w:val="20"/>
                                    <w:szCs w:val="20"/>
                                  </w:rPr>
                                  <w:id w:val="2068604815"/>
                                  <w:showingPlcHdr/>
                                </w:sdtPr>
                                <w:sdtContent>
                                  <w:p w14:paraId="1F74919C" w14:textId="77777777" w:rsidR="0011063F" w:rsidRDefault="0011063F" w:rsidP="0011063F">
                                    <w:pPr>
                                      <w:pStyle w:val="SD28H3-MediumBlue"/>
                                      <w:rPr>
                                        <w:rFonts w:ascii="Century Gothic" w:hAnsi="Century Gothic"/>
                                        <w:color w:val="auto"/>
                                        <w:sz w:val="20"/>
                                        <w:szCs w:val="20"/>
                                      </w:rPr>
                                    </w:pPr>
                                    <w:r w:rsidRPr="00F3390A">
                                      <w:rPr>
                                        <w:rStyle w:val="PlaceholderText"/>
                                        <w:rFonts w:ascii="Century Gothic" w:hAnsi="Century Gothic"/>
                                        <w:b w:val="0"/>
                                        <w:sz w:val="20"/>
                                        <w:szCs w:val="20"/>
                                      </w:rPr>
                                      <w:t>Click or tap here to enter text.</w:t>
                                    </w:r>
                                  </w:p>
                                </w:sdtContent>
                              </w:sdt>
                              <w:p w14:paraId="0731215A" w14:textId="77777777" w:rsidR="00620025" w:rsidRPr="00A6134B" w:rsidRDefault="00620025" w:rsidP="00620025">
                                <w:pPr>
                                  <w:rPr>
                                    <w:rFonts w:ascii="Century Gothic" w:hAnsi="Century Gothic"/>
                                    <w:color w:val="11709F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DB795" id="Group 2129613301" o:spid="_x0000_s1104" style="position:absolute;margin-left:-9.75pt;margin-top:-11.4pt;width:363.75pt;height:104.6pt;z-index:251753984;mso-position-horizontal-relative:margin;mso-width-relative:margin;mso-height-relative:margin" coordorigin="-189,-3048" coordsize="45964,1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">
                <v:rect id="Rectangle 2129613302" o:spid="_x0000_s1105" style="position:absolute;top:-95;width:45775;height:103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" fillcolor="white [3212]" strokecolor="#11709f" strokeweight="3pt"/>
                <v:group id="Group 2129613303" o:spid="_x0000_s1106" style="position:absolute;left:-189;top:-3048;width:45964;height:12950" coordorigin="-21007,-4381" coordsize="45971,12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">
                  <v:shape id="Text Box 2" o:spid="_x0000_s1107" type="#_x0000_t202" style="position:absolute;left:-21007;top:-4381;width:32605;height:4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" fillcolor="#11709f" stroked="f" strokeweight="3pt">
                    <v:textbox inset=",0,0,0">
                      <w:txbxContent>
                        <w:p w14:paraId="6FE389FA" w14:textId="6E4B88FA" w:rsidR="00620025" w:rsidRPr="00545BDF" w:rsidRDefault="00620025" w:rsidP="00620025">
                          <w:pPr>
                            <w:spacing w:after="0"/>
                            <w:rPr>
                              <w:rFonts w:asciiTheme="minorHAnsi" w:eastAsia="Yu Gothic Light" w:hAnsiTheme="minorHAnsi" w:cstheme="minorHAnsi"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Theme="minorHAnsi" w:eastAsia="Yu Gothic Light" w:hAnsiTheme="minorHAnsi" w:cstheme="minorHAnsi"/>
                              <w:color w:val="FFFFFF" w:themeColor="background1"/>
                              <w:sz w:val="36"/>
                              <w:szCs w:val="32"/>
                            </w:rPr>
                            <w:t>CULTURAL COLLABORATION</w:t>
                          </w:r>
                        </w:p>
                      </w:txbxContent>
                    </v:textbox>
                  </v:shape>
                  <v:shape id="Text Box 2129613305" o:spid="_x0000_s1108" type="#_x0000_t202" style="position:absolute;left:-20628;top:-94;width:45591;height: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" filled="f" stroked="f" strokeweight=".5pt">
                    <v:stroke joinstyle="bevel"/>
                    <v:textbox>
                      <w:txbxContent>
                        <w:sdt>
                          <w:sdtPr>
                            <w:rPr>
                              <w:rFonts w:ascii="Century Gothic" w:hAnsi="Century Gothic"/>
                              <w:b w:val="0"/>
                              <w:color w:val="auto"/>
                              <w:sz w:val="20"/>
                              <w:szCs w:val="20"/>
                            </w:rPr>
                            <w:id w:val="2068604815"/>
                            <w:showingPlcHdr/>
                          </w:sdtPr>
                          <w:sdtContent>
                            <w:p w14:paraId="1F74919C" w14:textId="77777777" w:rsidR="0011063F" w:rsidRDefault="0011063F" w:rsidP="0011063F">
                              <w:pPr>
                                <w:pStyle w:val="SD28H3-MediumBlue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 w:rsidRPr="00F3390A">
                                <w:rPr>
                                  <w:rStyle w:val="PlaceholderText"/>
                                  <w:rFonts w:ascii="Century Gothic" w:hAnsi="Century Gothic"/>
                                  <w:b w:val="0"/>
                                  <w:sz w:val="20"/>
                                  <w:szCs w:val="20"/>
                                </w:rPr>
                                <w:t>Click or tap here to enter text.</w:t>
                              </w:r>
                            </w:p>
                          </w:sdtContent>
                        </w:sdt>
                        <w:p w14:paraId="0731215A" w14:textId="77777777" w:rsidR="00620025" w:rsidRPr="00A6134B" w:rsidRDefault="00620025" w:rsidP="00620025">
                          <w:pPr>
                            <w:rPr>
                              <w:rFonts w:ascii="Century Gothic" w:hAnsi="Century Gothic"/>
                              <w:color w:val="11709F"/>
                              <w:sz w:val="22"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912" behindDoc="0" locked="0" layoutInCell="1" allowOverlap="1" wp14:anchorId="64131655" wp14:editId="4B4C9458">
            <wp:simplePos x="0" y="0"/>
            <wp:positionH relativeFrom="margin">
              <wp:posOffset>4810125</wp:posOffset>
            </wp:positionH>
            <wp:positionV relativeFrom="paragraph">
              <wp:posOffset>-705485</wp:posOffset>
            </wp:positionV>
            <wp:extent cx="1773936" cy="1801368"/>
            <wp:effectExtent l="57150" t="0" r="17145" b="104140"/>
            <wp:wrapNone/>
            <wp:docPr id="937137613" name="Picture 937137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432" b="100000" l="1159" r="99710">
                                  <a14:foregroundMark x1="40725" y1="8155" x2="11304" y2="271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36" cy="18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EastAsia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3E3C929" wp14:editId="64A917E3">
                <wp:simplePos x="0" y="0"/>
                <wp:positionH relativeFrom="column">
                  <wp:posOffset>-333375</wp:posOffset>
                </wp:positionH>
                <wp:positionV relativeFrom="paragraph">
                  <wp:posOffset>-716280</wp:posOffset>
                </wp:positionV>
                <wp:extent cx="2009775" cy="2076450"/>
                <wp:effectExtent l="0" t="0" r="123825" b="0"/>
                <wp:wrapNone/>
                <wp:docPr id="2129613306" name="Rectangle 2129613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380">
                          <a:off x="0" y="0"/>
                          <a:ext cx="2009775" cy="207645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alphaModFix amt="10000"/>
                            <a:biLevel thresh="25000"/>
                          </a:blip>
                          <a:srcRect/>
                          <a:stretch>
                            <a:fillRect l="-101198" t="-3383" r="-8" b="2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E0007" id="Rectangle 2129613306" o:spid="_x0000_s1026" style="position:absolute;margin-left:-26.25pt;margin-top:-56.4pt;width:158.25pt;height:163.5pt;rotation:890612fd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" stroked="f" strokeweight="1pt">
                <v:fill r:id="rId25" o:title="" opacity="6554f" recolor="t" rotate="t" type="frame"/>
                <v:imagedata grayscale="t" bilevel="t"/>
              </v:rect>
            </w:pict>
          </mc:Fallback>
        </mc:AlternateContent>
      </w:r>
      <w:r>
        <w:rPr>
          <w:rFonts w:eastAsia="Times New Roman" w:cs="Times New Roman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4606522E" wp14:editId="7B8B8C11">
                <wp:simplePos x="0" y="0"/>
                <wp:positionH relativeFrom="margin">
                  <wp:posOffset>-676275</wp:posOffset>
                </wp:positionH>
                <wp:positionV relativeFrom="paragraph">
                  <wp:posOffset>-1070932</wp:posOffset>
                </wp:positionV>
                <wp:extent cx="7747000" cy="10045700"/>
                <wp:effectExtent l="171450" t="171450" r="177800" b="165100"/>
                <wp:wrapNone/>
                <wp:docPr id="2129613307" name="Rectangle 2129613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0" cy="10045700"/>
                        </a:xfrm>
                        <a:prstGeom prst="rect">
                          <a:avLst/>
                        </a:prstGeom>
                        <a:noFill/>
                        <a:ln w="3492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A8CA7" id="Rectangle 2129613307" o:spid="_x0000_s1026" style="position:absolute;margin-left:-53.25pt;margin-top:-84.35pt;width:610pt;height:791pt;z-index:-25156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" filled="f" strokecolor="white [3212]" strokeweight="27.5pt">
                <w10:wrap anchorx="margin"/>
              </v:rect>
            </w:pict>
          </mc:Fallback>
        </mc:AlternateContent>
      </w:r>
    </w:p>
    <w:p w14:paraId="33B51128" w14:textId="77777777" w:rsidR="00620025" w:rsidRDefault="00620025" w:rsidP="00620025">
      <w:pPr>
        <w:pStyle w:val="SD28BodyFont-paraspaceafter"/>
      </w:pPr>
    </w:p>
    <w:p w14:paraId="445FF569" w14:textId="77777777" w:rsidR="00620025" w:rsidRPr="00B759BC" w:rsidRDefault="00620025" w:rsidP="00620025"/>
    <w:p w14:paraId="30569ABB" w14:textId="77777777" w:rsidR="00620025" w:rsidRPr="00B759BC" w:rsidRDefault="00620025" w:rsidP="00620025"/>
    <w:p w14:paraId="057ACCC2" w14:textId="77777777" w:rsidR="00620025" w:rsidRPr="00B759BC" w:rsidRDefault="00620025" w:rsidP="00620025"/>
    <w:p w14:paraId="530DD344" w14:textId="77777777" w:rsidR="00620025" w:rsidRDefault="00620025" w:rsidP="00620025">
      <w:r>
        <w:rPr>
          <w:noProof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338974D1" wp14:editId="3B534D84">
                <wp:simplePos x="0" y="0"/>
                <wp:positionH relativeFrom="margin">
                  <wp:posOffset>19050</wp:posOffset>
                </wp:positionH>
                <wp:positionV relativeFrom="paragraph">
                  <wp:posOffset>95885</wp:posOffset>
                </wp:positionV>
                <wp:extent cx="6271285" cy="1257300"/>
                <wp:effectExtent l="19050" t="0" r="0" b="19050"/>
                <wp:wrapNone/>
                <wp:docPr id="2129613308" name="Group 2129613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285" cy="1257300"/>
                          <a:chOff x="-128050" y="-817731"/>
                          <a:chExt cx="6427185" cy="1301108"/>
                        </a:xfrm>
                      </wpg:grpSpPr>
                      <wps:wsp>
                        <wps:cNvPr id="2129613309" name="Rectangle 2129613309"/>
                        <wps:cNvSpPr/>
                        <wps:spPr>
                          <a:xfrm>
                            <a:off x="-128050" y="-581239"/>
                            <a:ext cx="6403617" cy="10646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9613311" name="Text Box 7"/>
                        <wps:cNvSpPr txBox="1"/>
                        <wps:spPr>
                          <a:xfrm>
                            <a:off x="4117702" y="-817731"/>
                            <a:ext cx="2181433" cy="384418"/>
                          </a:xfrm>
                          <a:prstGeom prst="rect">
                            <a:avLst/>
                          </a:prstGeom>
                          <a:solidFill>
                            <a:srgbClr val="11709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2D931F8" w14:textId="77777777" w:rsidR="00620025" w:rsidRPr="00545BDF" w:rsidRDefault="00620025" w:rsidP="00620025">
                              <w:pPr>
                                <w:spacing w:after="0"/>
                                <w:jc w:val="right"/>
                                <w:rPr>
                                  <w:rFonts w:asciiTheme="minorHAnsi" w:hAnsiTheme="minorHAnsi" w:cstheme="minorHAnsi"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45BDF">
                                <w:rPr>
                                  <w:rFonts w:asciiTheme="minorHAnsi" w:hAnsiTheme="minorHAnsi" w:cstheme="minorHAnsi"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RATIONALE</w:t>
                              </w:r>
                              <w:r>
                                <w:rPr>
                                  <w:rFonts w:asciiTheme="minorHAnsi" w:hAnsiTheme="minorHAnsi" w:cstheme="minorHAnsi"/>
                                  <w:bCs/>
                                  <w:color w:val="FFFFFF" w:themeColor="background1"/>
                                  <w:sz w:val="32"/>
                                  <w:szCs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18288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37137600" name="Text Box 6"/>
                        <wps:cNvSpPr txBox="1"/>
                        <wps:spPr>
                          <a:xfrm>
                            <a:off x="-79241" y="-541889"/>
                            <a:ext cx="4938870" cy="9852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1383779567"/>
                                <w:showingPlcHdr/>
                              </w:sdtPr>
                              <w:sdtContent>
                                <w:p w14:paraId="33030E71" w14:textId="77777777" w:rsidR="0011063F" w:rsidRDefault="0011063F" w:rsidP="0011063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615EBA61" w14:textId="77777777" w:rsidR="00620025" w:rsidRPr="00D11EF6" w:rsidRDefault="00620025" w:rsidP="00620025">
                              <w:pPr>
                                <w:rPr>
                                  <w:rFonts w:ascii="Century Gothic" w:hAnsi="Century Gothic" w:cstheme="minorHAnsi"/>
                                  <w:sz w:val="22"/>
                                  <w:szCs w:val="20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974D1" id="Group 2129613308" o:spid="_x0000_s1109" style="position:absolute;margin-left:1.5pt;margin-top:7.55pt;width:493.8pt;height:99pt;z-index:251755008;mso-position-horizontal-relative:margin;mso-width-relative:margin;mso-height-relative:margin" coordorigin="-1280,-8177" coordsize="64271,13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">
                <v:rect id="Rectangle 2129613309" o:spid="_x0000_s1110" style="position:absolute;left:-1280;top:-5812;width:64035;height:106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" fillcolor="white [3212]" strokecolor="#11709f" strokeweight="3pt"/>
                <v:shape id="Text Box 7" o:spid="_x0000_s1111" type="#_x0000_t202" style="position:absolute;left:41177;top:-8177;width:21814;height:3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" fillcolor="#11709f" stroked="f" strokeweight=".5pt">
                  <v:textbox inset=",0,14.4pt,0">
                    <w:txbxContent>
                      <w:p w14:paraId="02D931F8" w14:textId="77777777" w:rsidR="00620025" w:rsidRPr="00545BDF" w:rsidRDefault="00620025" w:rsidP="00620025">
                        <w:pPr>
                          <w:spacing w:after="0"/>
                          <w:jc w:val="right"/>
                          <w:rPr>
                            <w:rFonts w:asciiTheme="minorHAnsi" w:hAnsiTheme="minorHAnsi" w:cstheme="minorHAnsi"/>
                            <w:bCs/>
                            <w:color w:val="FFFFFF" w:themeColor="background1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45BDF">
                          <w:rPr>
                            <w:rFonts w:asciiTheme="minorHAnsi" w:hAnsiTheme="minorHAnsi" w:cstheme="minorHAnsi"/>
                            <w:bCs/>
                            <w:color w:val="FFFFFF" w:themeColor="background1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RATIONALE</w:t>
                        </w:r>
                        <w:r>
                          <w:rPr>
                            <w:rFonts w:asciiTheme="minorHAnsi" w:hAnsiTheme="minorHAnsi" w:cstheme="minorHAnsi"/>
                            <w:bCs/>
                            <w:color w:val="FFFFFF" w:themeColor="background1"/>
                            <w:sz w:val="32"/>
                            <w:szCs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6" o:spid="_x0000_s1112" type="#_x0000_t202" style="position:absolute;left:-792;top:-5418;width:49388;height:9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1383779567"/>
                          <w:showingPlcHdr/>
                        </w:sdtPr>
                        <w:sdtContent>
                          <w:p w14:paraId="33030E71" w14:textId="77777777" w:rsidR="0011063F" w:rsidRDefault="0011063F" w:rsidP="0011063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615EBA61" w14:textId="77777777" w:rsidR="00620025" w:rsidRPr="00D11EF6" w:rsidRDefault="00620025" w:rsidP="00620025">
                        <w:pPr>
                          <w:rPr>
                            <w:rFonts w:ascii="Century Gothic" w:hAnsi="Century Gothic" w:cstheme="minorHAnsi"/>
                            <w:sz w:val="22"/>
                            <w:szCs w:val="20"/>
                            <w:lang w:val="en-CA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46EB8A9" w14:textId="77777777" w:rsidR="00620025" w:rsidRDefault="00620025" w:rsidP="00620025">
      <w:pPr>
        <w:tabs>
          <w:tab w:val="left" w:pos="5820"/>
        </w:tabs>
      </w:pPr>
      <w:r>
        <w:tab/>
      </w:r>
    </w:p>
    <w:p w14:paraId="36AF06E2" w14:textId="77777777" w:rsidR="00620025" w:rsidRPr="00B759BC" w:rsidRDefault="00620025" w:rsidP="00620025"/>
    <w:p w14:paraId="73A7DD9F" w14:textId="77777777" w:rsidR="00620025" w:rsidRPr="00B759BC" w:rsidRDefault="00620025" w:rsidP="00620025"/>
    <w:p w14:paraId="09EE0E95" w14:textId="77777777" w:rsidR="00620025" w:rsidRPr="00B759BC" w:rsidRDefault="00620025" w:rsidP="00620025"/>
    <w:p w14:paraId="0CB21A50" w14:textId="77777777" w:rsidR="00620025" w:rsidRPr="00B759BC" w:rsidRDefault="00620025" w:rsidP="00620025">
      <w:r>
        <w:rPr>
          <w:noProof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05D1A7C2" wp14:editId="571D790B">
                <wp:simplePos x="0" y="0"/>
                <wp:positionH relativeFrom="column">
                  <wp:posOffset>-228600</wp:posOffset>
                </wp:positionH>
                <wp:positionV relativeFrom="paragraph">
                  <wp:posOffset>289560</wp:posOffset>
                </wp:positionV>
                <wp:extent cx="2194560" cy="4847590"/>
                <wp:effectExtent l="0" t="19050" r="34290" b="29210"/>
                <wp:wrapNone/>
                <wp:docPr id="937137601" name="Group 937137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4847590"/>
                          <a:chOff x="0" y="54591"/>
                          <a:chExt cx="1738445" cy="5333657"/>
                        </a:xfrm>
                      </wpg:grpSpPr>
                      <wps:wsp>
                        <wps:cNvPr id="937137602" name="Rectangle 937137602"/>
                        <wps:cNvSpPr/>
                        <wps:spPr>
                          <a:xfrm>
                            <a:off x="13648" y="54591"/>
                            <a:ext cx="1717899" cy="53336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03" name="Text Box 937137603"/>
                        <wps:cNvSpPr txBox="1"/>
                        <wps:spPr>
                          <a:xfrm>
                            <a:off x="41392" y="536674"/>
                            <a:ext cx="1648920" cy="47893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1712178888"/>
                                <w:showingPlcHdr/>
                              </w:sdtPr>
                              <w:sdtContent>
                                <w:p w14:paraId="3BC2C27B" w14:textId="77777777" w:rsidR="0011063F" w:rsidRDefault="0011063F" w:rsidP="0011063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0A20F96E" w14:textId="77777777" w:rsidR="00620025" w:rsidRPr="00435BE7" w:rsidRDefault="00620025" w:rsidP="00620025">
                              <w:pPr>
                                <w:rPr>
                                  <w:rFonts w:ascii="Century Gothic" w:hAnsi="Century Gothic" w:cstheme="minorHAnsi"/>
                                  <w:color w:val="365F91" w:themeColor="accent1" w:themeShade="BF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101"/>
                            <a:ext cx="1738445" cy="472861"/>
                          </a:xfrm>
                          <a:prstGeom prst="rect">
                            <a:avLst/>
                          </a:prstGeom>
                          <a:solidFill>
                            <a:srgbClr val="11709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DA171" w14:textId="77777777" w:rsidR="00620025" w:rsidRPr="0062585C" w:rsidRDefault="00620025" w:rsidP="00620025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 w:rsidRPr="0062585C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ACTIONS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 xml:space="preserve"> </w:t>
                              </w:r>
                              <w:r w:rsidRPr="0062585C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/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 xml:space="preserve"> </w:t>
                              </w:r>
                              <w:r w:rsidRPr="0062585C"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STRATEGIES: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D1A7C2" id="Group 937137601" o:spid="_x0000_s1113" style="position:absolute;margin-left:-18pt;margin-top:22.8pt;width:172.8pt;height:381.7pt;z-index:251751936;mso-width-relative:margin;mso-height-relative:margin" coordorigin=",545" coordsize="17384,5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">
                <v:rect id="Rectangle 937137602" o:spid="_x0000_s1114" style="position:absolute;left:136;top:545;width:17179;height:53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" fillcolor="white [3212]" strokecolor="#11709f" strokeweight="4.5pt"/>
                <v:shape id="Text Box 937137603" o:spid="_x0000_s1115" type="#_x0000_t202" style="position:absolute;left:413;top:5366;width:16490;height:47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1712178888"/>
                          <w:showingPlcHdr/>
                        </w:sdtPr>
                        <w:sdtContent>
                          <w:p w14:paraId="3BC2C27B" w14:textId="77777777" w:rsidR="0011063F" w:rsidRDefault="0011063F" w:rsidP="0011063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0A20F96E" w14:textId="77777777" w:rsidR="00620025" w:rsidRPr="00435BE7" w:rsidRDefault="00620025" w:rsidP="00620025">
                        <w:pPr>
                          <w:rPr>
                            <w:rFonts w:ascii="Century Gothic" w:hAnsi="Century Gothic" w:cstheme="minorHAnsi"/>
                            <w:color w:val="365F91" w:themeColor="accent1" w:themeShade="BF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2" o:spid="_x0000_s1116" type="#_x0000_t202" style="position:absolute;top:581;width:1738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" fillcolor="#11709f" stroked="f">
                  <v:textbox>
                    <w:txbxContent>
                      <w:p w14:paraId="2E0DA171" w14:textId="77777777" w:rsidR="00620025" w:rsidRPr="0062585C" w:rsidRDefault="00620025" w:rsidP="00620025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</w:pPr>
                        <w:r w:rsidRPr="0062585C"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ACTIONS</w:t>
                        </w: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 xml:space="preserve"> </w:t>
                        </w:r>
                        <w:r w:rsidRPr="0062585C"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/</w:t>
                        </w: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 xml:space="preserve"> </w:t>
                        </w:r>
                        <w:r w:rsidRPr="0062585C"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STRATEGIES: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A81AAC" w14:textId="77777777" w:rsidR="00620025" w:rsidRPr="00B759BC" w:rsidRDefault="00620025" w:rsidP="00620025">
      <w:r>
        <w:rPr>
          <w:noProof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20B98459" wp14:editId="08170CA6">
                <wp:simplePos x="0" y="0"/>
                <wp:positionH relativeFrom="column">
                  <wp:posOffset>2114550</wp:posOffset>
                </wp:positionH>
                <wp:positionV relativeFrom="paragraph">
                  <wp:posOffset>41910</wp:posOffset>
                </wp:positionV>
                <wp:extent cx="2194560" cy="4847590"/>
                <wp:effectExtent l="0" t="19050" r="34290" b="29210"/>
                <wp:wrapNone/>
                <wp:docPr id="937137605" name="Group 937137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4847590"/>
                          <a:chOff x="0" y="54591"/>
                          <a:chExt cx="1738445" cy="5333657"/>
                        </a:xfrm>
                      </wpg:grpSpPr>
                      <wps:wsp>
                        <wps:cNvPr id="937137606" name="Rectangle 937137606"/>
                        <wps:cNvSpPr/>
                        <wps:spPr>
                          <a:xfrm>
                            <a:off x="13648" y="54591"/>
                            <a:ext cx="1717899" cy="53336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07" name="Text Box 937137607"/>
                        <wps:cNvSpPr txBox="1"/>
                        <wps:spPr>
                          <a:xfrm>
                            <a:off x="41392" y="547155"/>
                            <a:ext cx="1648920" cy="4768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64653473"/>
                                <w:showingPlcHdr/>
                              </w:sdtPr>
                              <w:sdtContent>
                                <w:p w14:paraId="7240E640" w14:textId="77777777" w:rsidR="0011063F" w:rsidRDefault="0011063F" w:rsidP="0011063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5BF73388" w14:textId="77777777" w:rsidR="00620025" w:rsidRPr="00435BE7" w:rsidRDefault="00620025" w:rsidP="00620025">
                              <w:pPr>
                                <w:rPr>
                                  <w:rFonts w:ascii="Century Gothic" w:hAnsi="Century Gothic" w:cstheme="minorHAnsi"/>
                                  <w:color w:val="365F91" w:themeColor="accent1" w:themeShade="BF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103"/>
                            <a:ext cx="1738445" cy="468092"/>
                          </a:xfrm>
                          <a:prstGeom prst="rect">
                            <a:avLst/>
                          </a:prstGeom>
                          <a:solidFill>
                            <a:srgbClr val="11709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80CD30" w14:textId="77777777" w:rsidR="00620025" w:rsidRPr="0062585C" w:rsidRDefault="00620025" w:rsidP="00620025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MEASURES: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98459" id="Group 937137605" o:spid="_x0000_s1117" style="position:absolute;margin-left:166.5pt;margin-top:3.3pt;width:172.8pt;height:381.7pt;z-index:251756032;mso-width-relative:margin;mso-height-relative:margin" coordorigin=",545" coordsize="17384,5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">
                <v:rect id="Rectangle 937137606" o:spid="_x0000_s1118" style="position:absolute;left:136;top:545;width:17179;height:53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" fillcolor="white [3212]" strokecolor="#11709f" strokeweight="4.5pt"/>
                <v:shape id="Text Box 937137607" o:spid="_x0000_s1119" type="#_x0000_t202" style="position:absolute;left:413;top:5471;width:16490;height:47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64653473"/>
                          <w:showingPlcHdr/>
                        </w:sdtPr>
                        <w:sdtContent>
                          <w:p w14:paraId="7240E640" w14:textId="77777777" w:rsidR="0011063F" w:rsidRDefault="0011063F" w:rsidP="0011063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5BF73388" w14:textId="77777777" w:rsidR="00620025" w:rsidRPr="00435BE7" w:rsidRDefault="00620025" w:rsidP="00620025">
                        <w:pPr>
                          <w:rPr>
                            <w:rFonts w:ascii="Century Gothic" w:hAnsi="Century Gothic" w:cstheme="minorHAnsi"/>
                            <w:color w:val="365F91" w:themeColor="accent1" w:themeShade="BF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2" o:spid="_x0000_s1120" type="#_x0000_t202" style="position:absolute;top:581;width:17384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" fillcolor="#11709f" stroked="f">
                  <v:textbox>
                    <w:txbxContent>
                      <w:p w14:paraId="3580CD30" w14:textId="77777777" w:rsidR="00620025" w:rsidRPr="0062585C" w:rsidRDefault="00620025" w:rsidP="00620025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MEASURES: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774CE643" wp14:editId="5C2A8DC0">
                <wp:simplePos x="0" y="0"/>
                <wp:positionH relativeFrom="column">
                  <wp:posOffset>4457700</wp:posOffset>
                </wp:positionH>
                <wp:positionV relativeFrom="paragraph">
                  <wp:posOffset>41910</wp:posOffset>
                </wp:positionV>
                <wp:extent cx="2194560" cy="4847590"/>
                <wp:effectExtent l="0" t="19050" r="34290" b="29210"/>
                <wp:wrapNone/>
                <wp:docPr id="937137609" name="Group 937137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4560" cy="4847590"/>
                          <a:chOff x="0" y="54591"/>
                          <a:chExt cx="1738445" cy="5333657"/>
                        </a:xfrm>
                      </wpg:grpSpPr>
                      <wps:wsp>
                        <wps:cNvPr id="937137610" name="Rectangle 937137610"/>
                        <wps:cNvSpPr/>
                        <wps:spPr>
                          <a:xfrm>
                            <a:off x="13648" y="54591"/>
                            <a:ext cx="1717899" cy="53336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11709F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11" name="Text Box 937137611"/>
                        <wps:cNvSpPr txBox="1"/>
                        <wps:spPr>
                          <a:xfrm>
                            <a:off x="41392" y="568114"/>
                            <a:ext cx="1648920" cy="4778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beve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Century Gothic" w:hAnsi="Century Gothic"/>
                                  <w:b w:val="0"/>
                                  <w:color w:val="auto"/>
                                  <w:sz w:val="20"/>
                                  <w:szCs w:val="20"/>
                                </w:rPr>
                                <w:id w:val="-1429037134"/>
                                <w:showingPlcHdr/>
                              </w:sdtPr>
                              <w:sdtContent>
                                <w:p w14:paraId="68785D73" w14:textId="77777777" w:rsidR="0011063F" w:rsidRDefault="0011063F" w:rsidP="0011063F">
                                  <w:pPr>
                                    <w:pStyle w:val="SD28H3-MediumBlue"/>
                                    <w:rPr>
                                      <w:rFonts w:ascii="Century Gothic" w:hAnsi="Century Gothic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F3390A">
                                    <w:rPr>
                                      <w:rStyle w:val="PlaceholderText"/>
                                      <w:rFonts w:ascii="Century Gothic" w:hAnsi="Century Gothic"/>
                                      <w:b w:val="0"/>
                                      <w:sz w:val="20"/>
                                      <w:szCs w:val="20"/>
                                    </w:rPr>
                                    <w:t>Click or tap here to enter text.</w:t>
                                  </w:r>
                                </w:p>
                              </w:sdtContent>
                            </w:sdt>
                            <w:p w14:paraId="294C69AE" w14:textId="77777777" w:rsidR="00620025" w:rsidRPr="00435BE7" w:rsidRDefault="00620025" w:rsidP="00620025">
                              <w:pPr>
                                <w:rPr>
                                  <w:rFonts w:ascii="Century Gothic" w:hAnsi="Century Gothic" w:cstheme="minorHAnsi"/>
                                  <w:color w:val="365F91" w:themeColor="accent1" w:themeShade="BF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1376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8102"/>
                            <a:ext cx="1738445" cy="472861"/>
                          </a:xfrm>
                          <a:prstGeom prst="rect">
                            <a:avLst/>
                          </a:prstGeom>
                          <a:solidFill>
                            <a:srgbClr val="11709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7EF75F" w14:textId="77777777" w:rsidR="00620025" w:rsidRPr="0062585C" w:rsidRDefault="00620025" w:rsidP="00620025">
                              <w:pPr>
                                <w:spacing w:after="0"/>
                                <w:jc w:val="center"/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FFFFFF" w:themeColor="background1"/>
                                  <w:sz w:val="28"/>
                                  <w:szCs w:val="32"/>
                                  <w:lang w:val="en-CA"/>
                                </w:rPr>
                                <w:t>SPEAK TO THE DATA: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CE643" id="Group 937137609" o:spid="_x0000_s1121" style="position:absolute;margin-left:351pt;margin-top:3.3pt;width:172.8pt;height:381.7pt;z-index:251757056;mso-width-relative:margin;mso-height-relative:margin" coordorigin=",545" coordsize="17384,5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">
                <v:rect id="Rectangle 937137610" o:spid="_x0000_s1122" style="position:absolute;left:136;top:545;width:17179;height:53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" fillcolor="white [3212]" strokecolor="#11709f" strokeweight="4.5pt"/>
                <v:shape id="Text Box 937137611" o:spid="_x0000_s1123" type="#_x0000_t202" style="position:absolute;left:413;top:5681;width:16490;height:47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" filled="f" stroked="f" strokeweight=".5pt">
                  <v:stroke joinstyle="bevel"/>
                  <v:textbox>
                    <w:txbxContent>
                      <w:sdt>
                        <w:sdtPr>
                          <w:rPr>
                            <w:rFonts w:ascii="Century Gothic" w:hAnsi="Century Gothic"/>
                            <w:b w:val="0"/>
                            <w:color w:val="auto"/>
                            <w:sz w:val="20"/>
                            <w:szCs w:val="20"/>
                          </w:rPr>
                          <w:id w:val="-1429037134"/>
                          <w:showingPlcHdr/>
                        </w:sdtPr>
                        <w:sdtContent>
                          <w:p w14:paraId="68785D73" w14:textId="77777777" w:rsidR="0011063F" w:rsidRDefault="0011063F" w:rsidP="0011063F">
                            <w:pPr>
                              <w:pStyle w:val="SD28H3-MediumBlue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F3390A">
                              <w:rPr>
                                <w:rStyle w:val="PlaceholderText"/>
                                <w:rFonts w:ascii="Century Gothic" w:hAnsi="Century Gothic"/>
                                <w:b w:val="0"/>
                                <w:sz w:val="20"/>
                                <w:szCs w:val="20"/>
                              </w:rPr>
                              <w:t>Click or tap here to enter text.</w:t>
                            </w:r>
                          </w:p>
                        </w:sdtContent>
                      </w:sdt>
                      <w:p w14:paraId="294C69AE" w14:textId="77777777" w:rsidR="00620025" w:rsidRPr="00435BE7" w:rsidRDefault="00620025" w:rsidP="00620025">
                        <w:pPr>
                          <w:rPr>
                            <w:rFonts w:ascii="Century Gothic" w:hAnsi="Century Gothic" w:cstheme="minorHAnsi"/>
                            <w:color w:val="365F91" w:themeColor="accent1" w:themeShade="BF"/>
                            <w:sz w:val="22"/>
                          </w:rPr>
                        </w:pPr>
                      </w:p>
                    </w:txbxContent>
                  </v:textbox>
                </v:shape>
                <v:shape id="Text Box 2" o:spid="_x0000_s1124" type="#_x0000_t202" style="position:absolute;top:581;width:17384;height:4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" fillcolor="#11709f" stroked="f">
                  <v:textbox>
                    <w:txbxContent>
                      <w:p w14:paraId="737EF75F" w14:textId="77777777" w:rsidR="00620025" w:rsidRPr="0062585C" w:rsidRDefault="00620025" w:rsidP="00620025">
                        <w:pPr>
                          <w:spacing w:after="0"/>
                          <w:jc w:val="center"/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FFFFFF" w:themeColor="background1"/>
                            <w:sz w:val="28"/>
                            <w:szCs w:val="32"/>
                            <w:lang w:val="en-CA"/>
                          </w:rPr>
                          <w:t>SPEAK TO THE DATA: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140761" w14:textId="77777777" w:rsidR="00620025" w:rsidRPr="00B759BC" w:rsidRDefault="00620025" w:rsidP="00620025"/>
    <w:p w14:paraId="566C1EB4" w14:textId="77777777" w:rsidR="00620025" w:rsidRPr="00B759BC" w:rsidRDefault="00620025" w:rsidP="00620025"/>
    <w:p w14:paraId="0CE2D302" w14:textId="77777777" w:rsidR="00620025" w:rsidRPr="00B759BC" w:rsidRDefault="00620025" w:rsidP="00620025"/>
    <w:p w14:paraId="74C5B19D" w14:textId="77777777" w:rsidR="00620025" w:rsidRPr="00B759BC" w:rsidRDefault="00620025" w:rsidP="00620025"/>
    <w:p w14:paraId="5F3BD596" w14:textId="77777777" w:rsidR="00620025" w:rsidRDefault="00620025" w:rsidP="00620025">
      <w:pPr>
        <w:jc w:val="center"/>
      </w:pPr>
    </w:p>
    <w:p w14:paraId="0A1A657D" w14:textId="2012BFC2" w:rsidR="009351A5" w:rsidRDefault="0078533C" w:rsidP="00620025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 wp14:anchorId="0BE9D937" wp14:editId="3049A7AB">
                <wp:simplePos x="0" y="0"/>
                <wp:positionH relativeFrom="margin">
                  <wp:align>center</wp:align>
                </wp:positionH>
                <wp:positionV relativeFrom="margin">
                  <wp:posOffset>7284720</wp:posOffset>
                </wp:positionV>
                <wp:extent cx="3562350" cy="1485900"/>
                <wp:effectExtent l="0" t="0" r="0" b="0"/>
                <wp:wrapSquare wrapText="bothSides"/>
                <wp:docPr id="465146117" name="Rectangle 465146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48590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alphaModFix amt="47000"/>
                            <a:biLevel thresh="25000"/>
                          </a:blip>
                          <a:srcRect/>
                          <a:stretch>
                            <a:fillRect l="-21671" t="-13616" r="1753" b="112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916F3" id="Rectangle 465146117" o:spid="_x0000_s1026" style="position:absolute;margin-left:0;margin-top:573.6pt;width:280.5pt;height:117pt;z-index:-251755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" stroked="f" strokeweight="1pt">
                <v:fill r:id="rId28" o:title="" opacity="30802f" recolor="t" rotate="t" type="frame"/>
                <v:imagedata grayscale="t" bilevel="t"/>
                <w10:wrap type="square" anchorx="margin" anchory="margin"/>
              </v:rect>
            </w:pict>
          </mc:Fallback>
        </mc:AlternateContent>
      </w:r>
      <w:r w:rsidR="00A91A9F">
        <w:rPr>
          <w:rFonts w:asciiTheme="minorHAnsi" w:eastAsiaTheme="minorEastAsia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66376FE" wp14:editId="32D8BF80">
                <wp:simplePos x="0" y="0"/>
                <wp:positionH relativeFrom="column">
                  <wp:posOffset>-333375</wp:posOffset>
                </wp:positionH>
                <wp:positionV relativeFrom="paragraph">
                  <wp:posOffset>-716280</wp:posOffset>
                </wp:positionV>
                <wp:extent cx="2009775" cy="2076450"/>
                <wp:effectExtent l="0" t="0" r="123825" b="0"/>
                <wp:wrapNone/>
                <wp:docPr id="822182082" name="Rectangle 82218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380">
                          <a:off x="0" y="0"/>
                          <a:ext cx="2009775" cy="207645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alphaModFix amt="10000"/>
                            <a:biLevel thresh="25000"/>
                          </a:blip>
                          <a:srcRect/>
                          <a:stretch>
                            <a:fillRect l="-101198" t="-3383" r="-8" b="2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FB554" id="Rectangle 822182082" o:spid="_x0000_s1026" style="position:absolute;margin-left:-26.25pt;margin-top:-56.4pt;width:158.25pt;height:163.5pt;rotation:890612fd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" stroked="f" strokeweight="1pt">
                <v:fill r:id="rId25" o:title="" opacity="6554f" recolor="t" rotate="t" type="frame"/>
                <v:imagedata grayscale="t" bilevel="t"/>
              </v:rect>
            </w:pict>
          </mc:Fallback>
        </mc:AlternateContent>
      </w:r>
    </w:p>
    <w:sectPr w:rsidR="009351A5" w:rsidSect="00F71298">
      <w:footerReference w:type="even" r:id="rId29"/>
      <w:footerReference w:type="default" r:id="rId30"/>
      <w:pgSz w:w="12240" w:h="15840"/>
      <w:pgMar w:top="1728" w:right="1080" w:bottom="1152" w:left="1080" w:header="720" w:footer="504" w:gutter="0"/>
      <w:pgBorders w:offsetFrom="page">
        <w:top w:val="single" w:sz="48" w:space="0" w:color="FFFFFF" w:themeColor="background1"/>
        <w:left w:val="single" w:sz="48" w:space="0" w:color="FFFFFF" w:themeColor="background1"/>
        <w:bottom w:val="single" w:sz="48" w:space="0" w:color="FFFFFF" w:themeColor="background1"/>
        <w:right w:val="single" w:sz="48" w:space="0" w:color="FFFFFF" w:themeColor="background1"/>
      </w:pgBorders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DD889B" w14:textId="77777777" w:rsidR="0039311E" w:rsidRDefault="0039311E" w:rsidP="000A6A4E">
      <w:r>
        <w:separator/>
      </w:r>
    </w:p>
  </w:endnote>
  <w:endnote w:type="continuationSeparator" w:id="0">
    <w:p w14:paraId="565ABA02" w14:textId="77777777" w:rsidR="0039311E" w:rsidRDefault="0039311E" w:rsidP="000A6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69866276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3549B4" w14:textId="77777777" w:rsidR="0039311E" w:rsidRDefault="0039311E" w:rsidP="00211D7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A59395D" w14:textId="77777777" w:rsidR="0039311E" w:rsidRDefault="0039311E" w:rsidP="002F19A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3219693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D0F73E" w14:textId="37DDD180" w:rsidR="0039311E" w:rsidRDefault="0039311E" w:rsidP="00211D7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9F08A9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4A9F937" w14:textId="77777777" w:rsidR="0039311E" w:rsidRDefault="0039311E" w:rsidP="002F19AF">
    <w:pPr>
      <w:pStyle w:val="Footer"/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804390" w14:textId="77777777" w:rsidR="0039311E" w:rsidRDefault="0039311E" w:rsidP="000A6A4E">
      <w:r>
        <w:separator/>
      </w:r>
    </w:p>
  </w:footnote>
  <w:footnote w:type="continuationSeparator" w:id="0">
    <w:p w14:paraId="4121C0A5" w14:textId="77777777" w:rsidR="0039311E" w:rsidRDefault="0039311E" w:rsidP="000A6A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615D"/>
    <w:multiLevelType w:val="multilevel"/>
    <w:tmpl w:val="ECF2BFB8"/>
    <w:lvl w:ilvl="0">
      <w:numFmt w:val="bullet"/>
      <w:lvlText w:val="·"/>
      <w:lvlJc w:val="left"/>
      <w:rPr>
        <w:rFonts w:ascii="Symbol" w:eastAsia="Symbol" w:hAnsi="Symbol"/>
        <w:color w:val="497CBF"/>
        <w:spacing w:val="6"/>
        <w:w w:val="100"/>
        <w:sz w:val="1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632DA1"/>
    <w:multiLevelType w:val="hybridMultilevel"/>
    <w:tmpl w:val="4E6CD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A521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38658FE"/>
    <w:multiLevelType w:val="multilevel"/>
    <w:tmpl w:val="F142FF76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415002"/>
    <w:multiLevelType w:val="multilevel"/>
    <w:tmpl w:val="6816AC64"/>
    <w:lvl w:ilvl="0">
      <w:numFmt w:val="bullet"/>
      <w:lvlText w:val="·"/>
      <w:lvlJc w:val="left"/>
      <w:pPr>
        <w:tabs>
          <w:tab w:val="left" w:pos="936"/>
        </w:tabs>
      </w:pPr>
      <w:rPr>
        <w:rFonts w:ascii="Symbol" w:eastAsia="Symbol" w:hAnsi="Symbol"/>
        <w:color w:val="C0534F"/>
        <w:spacing w:val="0"/>
        <w:w w:val="100"/>
        <w:sz w:val="2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6395ABE"/>
    <w:multiLevelType w:val="multilevel"/>
    <w:tmpl w:val="0074CF8A"/>
    <w:lvl w:ilvl="0">
      <w:numFmt w:val="bullet"/>
      <w:lvlText w:val="o"/>
      <w:lvlJc w:val="left"/>
      <w:pPr>
        <w:tabs>
          <w:tab w:val="left" w:pos="360"/>
        </w:tabs>
      </w:pPr>
      <w:rPr>
        <w:rFonts w:ascii="Courier New" w:eastAsia="Courier New" w:hAnsi="Courier New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F5605EE"/>
    <w:multiLevelType w:val="multilevel"/>
    <w:tmpl w:val="3F0E4734"/>
    <w:lvl w:ilvl="0">
      <w:numFmt w:val="bullet"/>
      <w:lvlText w:val="·"/>
      <w:lvlJc w:val="left"/>
      <w:pPr>
        <w:tabs>
          <w:tab w:val="left" w:pos="792"/>
        </w:tabs>
      </w:pPr>
      <w:rPr>
        <w:rFonts w:ascii="Symbol" w:eastAsia="Symbol" w:hAnsi="Symbol"/>
        <w:color w:val="B7544E"/>
        <w:spacing w:val="0"/>
        <w:w w:val="100"/>
        <w:sz w:val="19"/>
        <w:shd w:val="solid" w:color="FFFFFF" w:fill="FFFFFF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1120FF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7F65C92"/>
    <w:multiLevelType w:val="hybridMultilevel"/>
    <w:tmpl w:val="0DF4C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A6EBD"/>
    <w:multiLevelType w:val="multilevel"/>
    <w:tmpl w:val="21422D94"/>
    <w:lvl w:ilvl="0">
      <w:numFmt w:val="bullet"/>
      <w:lvlText w:val="·"/>
      <w:lvlJc w:val="left"/>
      <w:pPr>
        <w:tabs>
          <w:tab w:val="left" w:pos="144"/>
        </w:tabs>
      </w:pPr>
      <w:rPr>
        <w:rFonts w:ascii="Symbol" w:eastAsia="Symbol" w:hAnsi="Symbol"/>
        <w:color w:val="6A4956"/>
        <w:spacing w:val="0"/>
        <w:w w:val="100"/>
        <w:sz w:val="1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296BB9"/>
    <w:multiLevelType w:val="hybridMultilevel"/>
    <w:tmpl w:val="AD181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D2D86"/>
    <w:multiLevelType w:val="hybridMultilevel"/>
    <w:tmpl w:val="371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E77A00"/>
    <w:multiLevelType w:val="multilevel"/>
    <w:tmpl w:val="310C0004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747150"/>
    <w:multiLevelType w:val="hybridMultilevel"/>
    <w:tmpl w:val="B64AE988"/>
    <w:lvl w:ilvl="0" w:tplc="95A21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6D2FDE"/>
    <w:multiLevelType w:val="multilevel"/>
    <w:tmpl w:val="02445FD2"/>
    <w:lvl w:ilvl="0">
      <w:numFmt w:val="bullet"/>
      <w:lvlText w:val="·"/>
      <w:lvlJc w:val="left"/>
      <w:pPr>
        <w:tabs>
          <w:tab w:val="left" w:pos="864"/>
        </w:tabs>
      </w:pPr>
      <w:rPr>
        <w:rFonts w:ascii="Symbol" w:eastAsia="Symbol" w:hAnsi="Symbol"/>
        <w:b/>
        <w:color w:val="C05452"/>
        <w:spacing w:val="0"/>
        <w:w w:val="100"/>
        <w:sz w:val="15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10F4ADF"/>
    <w:multiLevelType w:val="multilevel"/>
    <w:tmpl w:val="346C93AC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1276FB3"/>
    <w:multiLevelType w:val="multilevel"/>
    <w:tmpl w:val="010C6BC2"/>
    <w:lvl w:ilvl="0">
      <w:numFmt w:val="bullet"/>
      <w:lvlText w:val="·"/>
      <w:lvlJc w:val="left"/>
      <w:pPr>
        <w:tabs>
          <w:tab w:val="left" w:pos="144"/>
        </w:tabs>
      </w:pPr>
      <w:rPr>
        <w:rFonts w:ascii="Symbol" w:eastAsia="Symbol" w:hAnsi="Symbol"/>
        <w:color w:val="497CC1"/>
        <w:spacing w:val="0"/>
        <w:w w:val="100"/>
        <w:sz w:val="8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5801AE9"/>
    <w:multiLevelType w:val="multilevel"/>
    <w:tmpl w:val="32068164"/>
    <w:lvl w:ilvl="0">
      <w:numFmt w:val="bullet"/>
      <w:lvlText w:val="·"/>
      <w:lvlJc w:val="left"/>
      <w:rPr>
        <w:rFonts w:ascii="Symbol" w:eastAsia="Symbol" w:hAnsi="Symbol"/>
        <w:color w:val="3677A3"/>
        <w:spacing w:val="0"/>
        <w:w w:val="100"/>
        <w:sz w:val="1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AEE0088"/>
    <w:multiLevelType w:val="multilevel"/>
    <w:tmpl w:val="0770B3B8"/>
    <w:lvl w:ilvl="0">
      <w:numFmt w:val="bullet"/>
      <w:lvlText w:val="·"/>
      <w:lvlJc w:val="left"/>
      <w:pPr>
        <w:tabs>
          <w:tab w:val="left" w:pos="72"/>
        </w:tabs>
      </w:pPr>
      <w:rPr>
        <w:rFonts w:ascii="Symbol" w:eastAsia="Symbol" w:hAnsi="Symbol"/>
        <w:b/>
        <w:color w:val="497CC1"/>
        <w:spacing w:val="-5"/>
        <w:w w:val="100"/>
        <w:sz w:val="1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CBE0EED"/>
    <w:multiLevelType w:val="multilevel"/>
    <w:tmpl w:val="80D04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D8121D"/>
    <w:multiLevelType w:val="multilevel"/>
    <w:tmpl w:val="51ACC24C"/>
    <w:lvl w:ilvl="0">
      <w:numFmt w:val="bullet"/>
      <w:lvlText w:val="·"/>
      <w:lvlJc w:val="left"/>
      <w:pPr>
        <w:tabs>
          <w:tab w:val="left" w:pos="432"/>
        </w:tabs>
      </w:pPr>
      <w:rPr>
        <w:rFonts w:ascii="Symbol" w:eastAsia="Symbol" w:hAnsi="Symbol"/>
        <w:color w:val="000000"/>
        <w:spacing w:val="0"/>
        <w:w w:val="100"/>
        <w:sz w:val="20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CB038FB"/>
    <w:multiLevelType w:val="hybridMultilevel"/>
    <w:tmpl w:val="B4441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A6EB6"/>
    <w:multiLevelType w:val="hybridMultilevel"/>
    <w:tmpl w:val="39E0A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F616EE"/>
    <w:multiLevelType w:val="hybridMultilevel"/>
    <w:tmpl w:val="A746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177FF4"/>
    <w:multiLevelType w:val="multilevel"/>
    <w:tmpl w:val="F142FF76"/>
    <w:lvl w:ilvl="0">
      <w:numFmt w:val="bullet"/>
      <w:lvlText w:val="·"/>
      <w:lvlJc w:val="left"/>
      <w:pPr>
        <w:tabs>
          <w:tab w:val="left" w:pos="360"/>
        </w:tabs>
      </w:pPr>
      <w:rPr>
        <w:rFonts w:ascii="Symbol" w:eastAsia="Symbol" w:hAnsi="Symbol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5346292"/>
    <w:multiLevelType w:val="hybridMultilevel"/>
    <w:tmpl w:val="A9887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2837FC"/>
    <w:multiLevelType w:val="hybridMultilevel"/>
    <w:tmpl w:val="F99C6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4D20EA"/>
    <w:multiLevelType w:val="hybridMultilevel"/>
    <w:tmpl w:val="07BACCDA"/>
    <w:lvl w:ilvl="0" w:tplc="7AA821A0">
      <w:start w:val="1"/>
      <w:numFmt w:val="bullet"/>
      <w:pStyle w:val="SD28Body-BulletedListItalic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360FB0"/>
    <w:multiLevelType w:val="hybridMultilevel"/>
    <w:tmpl w:val="F6EA095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7F9C631D"/>
    <w:multiLevelType w:val="multilevel"/>
    <w:tmpl w:val="2674B774"/>
    <w:lvl w:ilvl="0">
      <w:numFmt w:val="bullet"/>
      <w:lvlText w:val="·"/>
      <w:lvlJc w:val="left"/>
      <w:rPr>
        <w:rFonts w:ascii="Symbol" w:eastAsia="Symbol" w:hAnsi="Symbol"/>
        <w:b/>
        <w:color w:val="497CC1"/>
        <w:spacing w:val="0"/>
        <w:w w:val="100"/>
        <w:sz w:val="1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5"/>
  </w:num>
  <w:num w:numId="3">
    <w:abstractNumId w:val="20"/>
  </w:num>
  <w:num w:numId="4">
    <w:abstractNumId w:val="15"/>
  </w:num>
  <w:num w:numId="5">
    <w:abstractNumId w:val="24"/>
  </w:num>
  <w:num w:numId="6">
    <w:abstractNumId w:val="6"/>
  </w:num>
  <w:num w:numId="7">
    <w:abstractNumId w:val="29"/>
  </w:num>
  <w:num w:numId="8">
    <w:abstractNumId w:val="16"/>
  </w:num>
  <w:num w:numId="9">
    <w:abstractNumId w:val="14"/>
  </w:num>
  <w:num w:numId="10">
    <w:abstractNumId w:val="18"/>
  </w:num>
  <w:num w:numId="11">
    <w:abstractNumId w:val="9"/>
  </w:num>
  <w:num w:numId="12">
    <w:abstractNumId w:val="4"/>
  </w:num>
  <w:num w:numId="13">
    <w:abstractNumId w:val="0"/>
  </w:num>
  <w:num w:numId="14">
    <w:abstractNumId w:val="17"/>
  </w:num>
  <w:num w:numId="15">
    <w:abstractNumId w:val="28"/>
  </w:num>
  <w:num w:numId="16">
    <w:abstractNumId w:val="1"/>
  </w:num>
  <w:num w:numId="17">
    <w:abstractNumId w:val="19"/>
  </w:num>
  <w:num w:numId="18">
    <w:abstractNumId w:val="23"/>
  </w:num>
  <w:num w:numId="19">
    <w:abstractNumId w:val="3"/>
  </w:num>
  <w:num w:numId="20">
    <w:abstractNumId w:val="27"/>
  </w:num>
  <w:num w:numId="21">
    <w:abstractNumId w:val="7"/>
  </w:num>
  <w:num w:numId="22">
    <w:abstractNumId w:val="2"/>
  </w:num>
  <w:num w:numId="23">
    <w:abstractNumId w:val="13"/>
  </w:num>
  <w:num w:numId="24">
    <w:abstractNumId w:val="21"/>
  </w:num>
  <w:num w:numId="25">
    <w:abstractNumId w:val="26"/>
  </w:num>
  <w:num w:numId="26">
    <w:abstractNumId w:val="8"/>
  </w:num>
  <w:num w:numId="27">
    <w:abstractNumId w:val="11"/>
  </w:num>
  <w:num w:numId="28">
    <w:abstractNumId w:val="10"/>
  </w:num>
  <w:num w:numId="29">
    <w:abstractNumId w:val="22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attachedTemplate r:id="rId1"/>
  <w:stylePaneFormatFilter w:val="5026" w:allStyles="0" w:customStyles="1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>
      <o:colormru v:ext="edit" colors="#0083bf,#0165a0,#32657f,#1170a0,#acc6dc,#1172a3,#11709f"/>
      <o:colormenu v:ext="edit" fillcolor="#dbe1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99C"/>
    <w:rsid w:val="00006BE1"/>
    <w:rsid w:val="00011D71"/>
    <w:rsid w:val="0001574D"/>
    <w:rsid w:val="0004294E"/>
    <w:rsid w:val="00044F51"/>
    <w:rsid w:val="000630D6"/>
    <w:rsid w:val="00071251"/>
    <w:rsid w:val="00087FE3"/>
    <w:rsid w:val="00091758"/>
    <w:rsid w:val="0009337F"/>
    <w:rsid w:val="000A2CB0"/>
    <w:rsid w:val="000A6A4E"/>
    <w:rsid w:val="000C0EA7"/>
    <w:rsid w:val="000C1EE5"/>
    <w:rsid w:val="000C36C3"/>
    <w:rsid w:val="000E5CF0"/>
    <w:rsid w:val="000E6DD3"/>
    <w:rsid w:val="0011063F"/>
    <w:rsid w:val="00110F5A"/>
    <w:rsid w:val="00114367"/>
    <w:rsid w:val="00160B50"/>
    <w:rsid w:val="00173CE1"/>
    <w:rsid w:val="00191921"/>
    <w:rsid w:val="001A178B"/>
    <w:rsid w:val="001A484A"/>
    <w:rsid w:val="001A7172"/>
    <w:rsid w:val="001A7C54"/>
    <w:rsid w:val="001C441D"/>
    <w:rsid w:val="001D338A"/>
    <w:rsid w:val="001E20C3"/>
    <w:rsid w:val="001E4A70"/>
    <w:rsid w:val="001F1684"/>
    <w:rsid w:val="00205693"/>
    <w:rsid w:val="00207715"/>
    <w:rsid w:val="00211D7E"/>
    <w:rsid w:val="002246CF"/>
    <w:rsid w:val="002364E0"/>
    <w:rsid w:val="00241643"/>
    <w:rsid w:val="00244694"/>
    <w:rsid w:val="00245E47"/>
    <w:rsid w:val="00250924"/>
    <w:rsid w:val="002537F5"/>
    <w:rsid w:val="00271BC6"/>
    <w:rsid w:val="00284EF3"/>
    <w:rsid w:val="0029038E"/>
    <w:rsid w:val="002A1304"/>
    <w:rsid w:val="002A3B7C"/>
    <w:rsid w:val="002B0BBD"/>
    <w:rsid w:val="002C1D77"/>
    <w:rsid w:val="002C7176"/>
    <w:rsid w:val="002D3929"/>
    <w:rsid w:val="002D4802"/>
    <w:rsid w:val="002D4C22"/>
    <w:rsid w:val="002E0A7D"/>
    <w:rsid w:val="002E587E"/>
    <w:rsid w:val="002E7E85"/>
    <w:rsid w:val="002F04D1"/>
    <w:rsid w:val="002F19AF"/>
    <w:rsid w:val="002F2004"/>
    <w:rsid w:val="00300A60"/>
    <w:rsid w:val="00304534"/>
    <w:rsid w:val="003169E8"/>
    <w:rsid w:val="003276C3"/>
    <w:rsid w:val="003506D6"/>
    <w:rsid w:val="00352BC6"/>
    <w:rsid w:val="00357CF3"/>
    <w:rsid w:val="003642A4"/>
    <w:rsid w:val="0036514F"/>
    <w:rsid w:val="00372BE6"/>
    <w:rsid w:val="003746A0"/>
    <w:rsid w:val="0039311E"/>
    <w:rsid w:val="00393F49"/>
    <w:rsid w:val="003B2DB1"/>
    <w:rsid w:val="003C1807"/>
    <w:rsid w:val="003C2C8F"/>
    <w:rsid w:val="003C382D"/>
    <w:rsid w:val="003C4177"/>
    <w:rsid w:val="003C552A"/>
    <w:rsid w:val="003D6811"/>
    <w:rsid w:val="003E292E"/>
    <w:rsid w:val="003E2A99"/>
    <w:rsid w:val="003E7E0C"/>
    <w:rsid w:val="003F31B9"/>
    <w:rsid w:val="003F6D9F"/>
    <w:rsid w:val="00401FCE"/>
    <w:rsid w:val="00410059"/>
    <w:rsid w:val="004114F2"/>
    <w:rsid w:val="00416905"/>
    <w:rsid w:val="0042438A"/>
    <w:rsid w:val="004301A2"/>
    <w:rsid w:val="00430B7C"/>
    <w:rsid w:val="00435BE7"/>
    <w:rsid w:val="00446DA0"/>
    <w:rsid w:val="004664A4"/>
    <w:rsid w:val="00467B77"/>
    <w:rsid w:val="0047508B"/>
    <w:rsid w:val="0047653A"/>
    <w:rsid w:val="00491CD4"/>
    <w:rsid w:val="00493B7F"/>
    <w:rsid w:val="004B524A"/>
    <w:rsid w:val="004F0390"/>
    <w:rsid w:val="00544DDE"/>
    <w:rsid w:val="00545BDF"/>
    <w:rsid w:val="005730C0"/>
    <w:rsid w:val="00573D9B"/>
    <w:rsid w:val="0057787C"/>
    <w:rsid w:val="00577F7F"/>
    <w:rsid w:val="005A08FE"/>
    <w:rsid w:val="005A599C"/>
    <w:rsid w:val="005C6F55"/>
    <w:rsid w:val="005C70DC"/>
    <w:rsid w:val="005D10FF"/>
    <w:rsid w:val="005D46B4"/>
    <w:rsid w:val="005F53DA"/>
    <w:rsid w:val="00604711"/>
    <w:rsid w:val="00610913"/>
    <w:rsid w:val="00620025"/>
    <w:rsid w:val="0062585C"/>
    <w:rsid w:val="00650D9D"/>
    <w:rsid w:val="00677937"/>
    <w:rsid w:val="006924A8"/>
    <w:rsid w:val="006D4BAE"/>
    <w:rsid w:val="006E4861"/>
    <w:rsid w:val="006F3420"/>
    <w:rsid w:val="007162DA"/>
    <w:rsid w:val="007243C2"/>
    <w:rsid w:val="00730F6D"/>
    <w:rsid w:val="0073563F"/>
    <w:rsid w:val="00742EA3"/>
    <w:rsid w:val="00746EED"/>
    <w:rsid w:val="0075780C"/>
    <w:rsid w:val="00766912"/>
    <w:rsid w:val="0078533C"/>
    <w:rsid w:val="007879E4"/>
    <w:rsid w:val="0079497D"/>
    <w:rsid w:val="007A52B0"/>
    <w:rsid w:val="007A62CC"/>
    <w:rsid w:val="007D3022"/>
    <w:rsid w:val="007D540B"/>
    <w:rsid w:val="007E1909"/>
    <w:rsid w:val="007F4EC4"/>
    <w:rsid w:val="007F5864"/>
    <w:rsid w:val="00866BED"/>
    <w:rsid w:val="00875FE0"/>
    <w:rsid w:val="00881BF6"/>
    <w:rsid w:val="00886639"/>
    <w:rsid w:val="008D04EB"/>
    <w:rsid w:val="008D0B4E"/>
    <w:rsid w:val="008F4BC8"/>
    <w:rsid w:val="00901431"/>
    <w:rsid w:val="009331FE"/>
    <w:rsid w:val="009349CE"/>
    <w:rsid w:val="009351A5"/>
    <w:rsid w:val="009421DE"/>
    <w:rsid w:val="0094667D"/>
    <w:rsid w:val="00950C60"/>
    <w:rsid w:val="0098377D"/>
    <w:rsid w:val="00983D2D"/>
    <w:rsid w:val="009948E7"/>
    <w:rsid w:val="009950F6"/>
    <w:rsid w:val="009B4060"/>
    <w:rsid w:val="009B482D"/>
    <w:rsid w:val="009C21B2"/>
    <w:rsid w:val="009C3B68"/>
    <w:rsid w:val="009D1AD0"/>
    <w:rsid w:val="009E29D6"/>
    <w:rsid w:val="009F08A9"/>
    <w:rsid w:val="009F6E7C"/>
    <w:rsid w:val="00A11E1B"/>
    <w:rsid w:val="00A1588B"/>
    <w:rsid w:val="00A23251"/>
    <w:rsid w:val="00A3108F"/>
    <w:rsid w:val="00A433B2"/>
    <w:rsid w:val="00A606C7"/>
    <w:rsid w:val="00A6134B"/>
    <w:rsid w:val="00A75B1E"/>
    <w:rsid w:val="00A76D8B"/>
    <w:rsid w:val="00A83DE3"/>
    <w:rsid w:val="00A91A9F"/>
    <w:rsid w:val="00AA3A1B"/>
    <w:rsid w:val="00AB0DCD"/>
    <w:rsid w:val="00AC6714"/>
    <w:rsid w:val="00AD0DAC"/>
    <w:rsid w:val="00AE4C41"/>
    <w:rsid w:val="00AF0274"/>
    <w:rsid w:val="00B06226"/>
    <w:rsid w:val="00B20A00"/>
    <w:rsid w:val="00B2280A"/>
    <w:rsid w:val="00B42D5D"/>
    <w:rsid w:val="00B5489C"/>
    <w:rsid w:val="00B566AA"/>
    <w:rsid w:val="00B5771D"/>
    <w:rsid w:val="00B759BC"/>
    <w:rsid w:val="00B806E6"/>
    <w:rsid w:val="00BA14AB"/>
    <w:rsid w:val="00BC08AC"/>
    <w:rsid w:val="00BC5EFE"/>
    <w:rsid w:val="00BE0800"/>
    <w:rsid w:val="00BE2E99"/>
    <w:rsid w:val="00BE5E79"/>
    <w:rsid w:val="00BF5344"/>
    <w:rsid w:val="00C1682C"/>
    <w:rsid w:val="00C542CB"/>
    <w:rsid w:val="00C60C7A"/>
    <w:rsid w:val="00C67BF1"/>
    <w:rsid w:val="00C86DAF"/>
    <w:rsid w:val="00CA2FCF"/>
    <w:rsid w:val="00CA579B"/>
    <w:rsid w:val="00CD06C7"/>
    <w:rsid w:val="00CD1526"/>
    <w:rsid w:val="00CD20F0"/>
    <w:rsid w:val="00CF175C"/>
    <w:rsid w:val="00D01077"/>
    <w:rsid w:val="00D06A76"/>
    <w:rsid w:val="00D07686"/>
    <w:rsid w:val="00D07FB8"/>
    <w:rsid w:val="00D11EF6"/>
    <w:rsid w:val="00D17813"/>
    <w:rsid w:val="00D26BB1"/>
    <w:rsid w:val="00D3604D"/>
    <w:rsid w:val="00D37E93"/>
    <w:rsid w:val="00D8162C"/>
    <w:rsid w:val="00D8433A"/>
    <w:rsid w:val="00D9097D"/>
    <w:rsid w:val="00DC355E"/>
    <w:rsid w:val="00DC3C58"/>
    <w:rsid w:val="00DC3F6C"/>
    <w:rsid w:val="00DD017D"/>
    <w:rsid w:val="00DD38C3"/>
    <w:rsid w:val="00DD6B6D"/>
    <w:rsid w:val="00DE12F8"/>
    <w:rsid w:val="00E1463B"/>
    <w:rsid w:val="00E163A5"/>
    <w:rsid w:val="00E202C5"/>
    <w:rsid w:val="00E43ACE"/>
    <w:rsid w:val="00E562DD"/>
    <w:rsid w:val="00E56393"/>
    <w:rsid w:val="00E63D2D"/>
    <w:rsid w:val="00E841DB"/>
    <w:rsid w:val="00E9403D"/>
    <w:rsid w:val="00E969EF"/>
    <w:rsid w:val="00EB1FF4"/>
    <w:rsid w:val="00EC1BB8"/>
    <w:rsid w:val="00EE2342"/>
    <w:rsid w:val="00F131E9"/>
    <w:rsid w:val="00F35E0A"/>
    <w:rsid w:val="00F54F7E"/>
    <w:rsid w:val="00F6070E"/>
    <w:rsid w:val="00F67376"/>
    <w:rsid w:val="00F71298"/>
    <w:rsid w:val="00FE0A79"/>
    <w:rsid w:val="00FE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83bf,#0165a0,#32657f,#1170a0,#acc6dc,#1172a3,#11709f"/>
      <o:colormenu v:ext="edit" fillcolor="#dbe1f5"/>
    </o:shapedefaults>
    <o:shapelayout v:ext="edit">
      <o:idmap v:ext="edit" data="2"/>
    </o:shapelayout>
  </w:shapeDefaults>
  <w:decimalSymbol w:val="."/>
  <w:listSeparator w:val=","/>
  <w14:docId w14:val="46A720D6"/>
  <w15:chartTrackingRefBased/>
  <w15:docId w15:val="{DA2C9DD4-F3D8-452E-8458-425190B13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63B"/>
    <w:pPr>
      <w:spacing w:after="160"/>
    </w:pPr>
    <w:rPr>
      <w:rFonts w:ascii="Calibri" w:hAnsi="Calibri" w:cs="Calibri"/>
      <w:sz w:val="20"/>
      <w:szCs w:val="2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3C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3C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3C5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C3C5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DC3C58"/>
    <w:rPr>
      <w:rFonts w:asciiTheme="majorHAnsi" w:eastAsiaTheme="majorEastAsia" w:hAnsiTheme="majorHAnsi" w:cstheme="majorBidi"/>
      <w:color w:val="243F60" w:themeColor="accent1" w:themeShade="7F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C3C58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F19AF"/>
    <w:pPr>
      <w:tabs>
        <w:tab w:val="center" w:pos="4680"/>
        <w:tab w:val="right" w:pos="9360"/>
      </w:tabs>
      <w:spacing w:after="0"/>
    </w:pPr>
  </w:style>
  <w:style w:type="paragraph" w:customStyle="1" w:styleId="SD28BodyFont-paraspaceafter">
    <w:name w:val="SD28 Body Font - para space after"/>
    <w:basedOn w:val="Normal"/>
    <w:qFormat/>
    <w:rsid w:val="007F5864"/>
  </w:style>
  <w:style w:type="character" w:customStyle="1" w:styleId="HeaderChar">
    <w:name w:val="Header Char"/>
    <w:basedOn w:val="DefaultParagraphFont"/>
    <w:link w:val="Header"/>
    <w:uiPriority w:val="99"/>
    <w:rsid w:val="002F19AF"/>
    <w:rPr>
      <w:rFonts w:ascii="Calibri" w:hAnsi="Calibri" w:cs="Calibri"/>
      <w:sz w:val="20"/>
      <w:szCs w:val="22"/>
      <w:lang w:val="en-US"/>
    </w:rPr>
  </w:style>
  <w:style w:type="paragraph" w:customStyle="1" w:styleId="SD28H2">
    <w:name w:val="SD28 H2"/>
    <w:basedOn w:val="Normal"/>
    <w:qFormat/>
    <w:rsid w:val="007F5864"/>
    <w:pPr>
      <w:spacing w:before="480" w:after="240"/>
    </w:pPr>
    <w:rPr>
      <w:b/>
      <w:color w:val="28657F"/>
      <w:sz w:val="36"/>
      <w:szCs w:val="36"/>
    </w:rPr>
  </w:style>
  <w:style w:type="paragraph" w:styleId="Footer">
    <w:name w:val="footer"/>
    <w:basedOn w:val="Normal"/>
    <w:link w:val="FooterChar"/>
    <w:uiPriority w:val="99"/>
    <w:unhideWhenUsed/>
    <w:rsid w:val="002F19A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19AF"/>
    <w:rPr>
      <w:rFonts w:ascii="Calibri" w:hAnsi="Calibri" w:cs="Calibri"/>
      <w:sz w:val="20"/>
      <w:szCs w:val="2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F19AF"/>
  </w:style>
  <w:style w:type="paragraph" w:customStyle="1" w:styleId="SD28BodyFont-noparaspaceafter">
    <w:name w:val="SD28 Body Font - no para space after"/>
    <w:basedOn w:val="SD28BodyFont-paraspaceafter"/>
    <w:qFormat/>
    <w:rsid w:val="007F5864"/>
    <w:pPr>
      <w:spacing w:after="0"/>
    </w:pPr>
  </w:style>
  <w:style w:type="paragraph" w:customStyle="1" w:styleId="SD28H3-DarkBlue">
    <w:name w:val="SD28 H3 - Dark Blue"/>
    <w:basedOn w:val="SD28H2"/>
    <w:qFormat/>
    <w:rsid w:val="009349CE"/>
    <w:pPr>
      <w:spacing w:before="0"/>
    </w:pPr>
    <w:rPr>
      <w:sz w:val="30"/>
      <w:szCs w:val="30"/>
    </w:rPr>
  </w:style>
  <w:style w:type="paragraph" w:customStyle="1" w:styleId="SD28H3-Green">
    <w:name w:val="SD28 H3 - Green"/>
    <w:basedOn w:val="SD28H2"/>
    <w:qFormat/>
    <w:rsid w:val="007F5864"/>
    <w:pPr>
      <w:spacing w:before="0"/>
    </w:pPr>
    <w:rPr>
      <w:color w:val="007F6F"/>
      <w:sz w:val="30"/>
      <w:szCs w:val="30"/>
    </w:rPr>
  </w:style>
  <w:style w:type="paragraph" w:customStyle="1" w:styleId="SD28H3-MediumBlue">
    <w:name w:val="SD28 H3 - Medium Blue"/>
    <w:basedOn w:val="SD28H2"/>
    <w:qFormat/>
    <w:rsid w:val="009349CE"/>
    <w:pPr>
      <w:spacing w:before="0"/>
    </w:pPr>
    <w:rPr>
      <w:color w:val="0165A0"/>
      <w:sz w:val="30"/>
      <w:szCs w:val="30"/>
    </w:rPr>
  </w:style>
  <w:style w:type="paragraph" w:customStyle="1" w:styleId="SD28H3-Black">
    <w:name w:val="SD28 H3 - Black"/>
    <w:basedOn w:val="SD28H3-Green"/>
    <w:qFormat/>
    <w:rsid w:val="007F5864"/>
    <w:rPr>
      <w:color w:val="000000" w:themeColor="text1"/>
    </w:rPr>
  </w:style>
  <w:style w:type="paragraph" w:customStyle="1" w:styleId="SD28H4-Green">
    <w:name w:val="SD28 H4 - Green"/>
    <w:basedOn w:val="SD28H3-Green"/>
    <w:qFormat/>
    <w:rsid w:val="00CF175C"/>
    <w:pPr>
      <w:spacing w:after="120"/>
    </w:pPr>
    <w:rPr>
      <w:sz w:val="26"/>
      <w:szCs w:val="26"/>
    </w:rPr>
  </w:style>
  <w:style w:type="paragraph" w:customStyle="1" w:styleId="SD28H4-MediumBlue">
    <w:name w:val="SD28 H4 - Medium Blue"/>
    <w:basedOn w:val="SD28H4-Green"/>
    <w:qFormat/>
    <w:rsid w:val="007F5864"/>
    <w:rPr>
      <w:color w:val="0165A0"/>
    </w:rPr>
  </w:style>
  <w:style w:type="character" w:customStyle="1" w:styleId="SD28-Bold-GreenBodyCharacter">
    <w:name w:val="SD28 - Bold-Green Body Character"/>
    <w:uiPriority w:val="1"/>
    <w:qFormat/>
    <w:rsid w:val="007F5864"/>
    <w:rPr>
      <w:b/>
      <w:bCs/>
      <w:color w:val="007F6F"/>
    </w:rPr>
  </w:style>
  <w:style w:type="character" w:customStyle="1" w:styleId="SD28HyperlinkBodyText">
    <w:name w:val="SD28 Hyperlink Body Text"/>
    <w:basedOn w:val="DefaultParagraphFont"/>
    <w:uiPriority w:val="1"/>
    <w:qFormat/>
    <w:rsid w:val="007F5864"/>
    <w:rPr>
      <w:color w:val="00B0F0"/>
      <w:u w:val="single"/>
    </w:rPr>
  </w:style>
  <w:style w:type="paragraph" w:customStyle="1" w:styleId="SD28H5BorderTopBottom-Black">
    <w:name w:val="SD28 H5 Border_Top_Bottom - Black"/>
    <w:basedOn w:val="Normal"/>
    <w:qFormat/>
    <w:rsid w:val="007F5864"/>
    <w:pPr>
      <w:pBdr>
        <w:top w:val="single" w:sz="4" w:space="1" w:color="auto"/>
        <w:bottom w:val="single" w:sz="4" w:space="1" w:color="auto"/>
      </w:pBdr>
      <w:spacing w:after="240"/>
    </w:pPr>
    <w:rPr>
      <w:b/>
      <w:szCs w:val="20"/>
    </w:rPr>
  </w:style>
  <w:style w:type="paragraph" w:customStyle="1" w:styleId="SD28H4-Italics-Black">
    <w:name w:val="SD28 H4 - Italics - Black"/>
    <w:basedOn w:val="SD28H4-MediumBlue"/>
    <w:qFormat/>
    <w:rsid w:val="001E20C3"/>
    <w:rPr>
      <w:i/>
      <w:iCs/>
      <w:color w:val="000000" w:themeColor="text1"/>
    </w:rPr>
  </w:style>
  <w:style w:type="paragraph" w:customStyle="1" w:styleId="SD28H5-Black">
    <w:name w:val="SD28 H5 - Black"/>
    <w:basedOn w:val="SD28BodyFont-paraspaceafter"/>
    <w:qFormat/>
    <w:rsid w:val="007F5864"/>
    <w:pPr>
      <w:spacing w:after="60"/>
    </w:pPr>
    <w:rPr>
      <w:b/>
      <w:bCs/>
    </w:rPr>
  </w:style>
  <w:style w:type="paragraph" w:customStyle="1" w:styleId="SD28BodyBoldItalic-Blue-noparaspaceafter">
    <w:name w:val="SD28 Body Bold_Italic - Blue - no para space after"/>
    <w:basedOn w:val="SD28BodyBoldItalic-Green-noparaspaceafter"/>
    <w:qFormat/>
    <w:rsid w:val="003E292E"/>
    <w:rPr>
      <w:color w:val="0165A0"/>
    </w:rPr>
  </w:style>
  <w:style w:type="paragraph" w:customStyle="1" w:styleId="SD28BodyBoldItalic-Green-noparaspaceafter">
    <w:name w:val="SD28 Body Bold_Italic - Green - no para space after"/>
    <w:basedOn w:val="Normal"/>
    <w:qFormat/>
    <w:rsid w:val="007F5864"/>
    <w:rPr>
      <w:b/>
      <w:bCs/>
      <w:i/>
      <w:iCs/>
      <w:color w:val="007F6F"/>
      <w:szCs w:val="20"/>
    </w:rPr>
  </w:style>
  <w:style w:type="paragraph" w:customStyle="1" w:styleId="SD28BodyBoldItalic-Green-paraspaceafter">
    <w:name w:val="SD28 Body Bold_Italic - Green - para space after"/>
    <w:basedOn w:val="SD28BodyBoldItalic-Green-noparaspaceafter"/>
    <w:qFormat/>
    <w:rsid w:val="007F5864"/>
    <w:pPr>
      <w:spacing w:after="120"/>
    </w:pPr>
  </w:style>
  <w:style w:type="paragraph" w:customStyle="1" w:styleId="SD28H3-Italics-Black">
    <w:name w:val="SD28 H3 - Italics - Black"/>
    <w:basedOn w:val="SD28H3-Black"/>
    <w:qFormat/>
    <w:rsid w:val="007F5864"/>
    <w:rPr>
      <w:i/>
      <w:iCs/>
    </w:rPr>
  </w:style>
  <w:style w:type="table" w:styleId="TableGrid">
    <w:name w:val="Table Grid"/>
    <w:basedOn w:val="TableNormal"/>
    <w:uiPriority w:val="59"/>
    <w:rsid w:val="001E4A70"/>
    <w:pPr>
      <w:spacing w:before="-1"/>
    </w:pPr>
    <w:rPr>
      <w:rFonts w:ascii="Times New Roman" w:eastAsia="PMingLiU" w:hAnsi="Times New Roman" w:cs="Times New Roman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D28Body-BulletedListItalics">
    <w:name w:val="SD28 Body - Bulleted List Italics"/>
    <w:basedOn w:val="Normal"/>
    <w:qFormat/>
    <w:rsid w:val="007F5864"/>
    <w:pPr>
      <w:numPr>
        <w:numId w:val="20"/>
      </w:numPr>
    </w:pPr>
    <w:rPr>
      <w:i/>
      <w:iCs/>
      <w:szCs w:val="20"/>
    </w:rPr>
  </w:style>
  <w:style w:type="paragraph" w:customStyle="1" w:styleId="SD28BodyBoldItalic-Blue-paraspaceafter">
    <w:name w:val="SD28 Body Bold_Italic - Blue - para space after"/>
    <w:basedOn w:val="SD28BodyBoldItalic-Green-paraspaceafter"/>
    <w:qFormat/>
    <w:rsid w:val="003E292E"/>
    <w:rPr>
      <w:color w:val="0165A0"/>
    </w:rPr>
  </w:style>
  <w:style w:type="paragraph" w:customStyle="1" w:styleId="SD28H4-BrightBlue">
    <w:name w:val="SD28 H4 - Bright Blue"/>
    <w:basedOn w:val="SD28H4-MediumBlue"/>
    <w:qFormat/>
    <w:rsid w:val="00B06226"/>
    <w:rPr>
      <w:color w:val="0083BF"/>
    </w:rPr>
  </w:style>
  <w:style w:type="paragraph" w:customStyle="1" w:styleId="SD28H3-BrightBlue">
    <w:name w:val="SD28 H3 - Bright Blue"/>
    <w:basedOn w:val="SD28H3-Green"/>
    <w:qFormat/>
    <w:rsid w:val="00B06226"/>
    <w:rPr>
      <w:color w:val="0083BF"/>
    </w:rPr>
  </w:style>
  <w:style w:type="paragraph" w:customStyle="1" w:styleId="SD28TableofContentsStyle">
    <w:name w:val="SD28 Table of Contents...Style"/>
    <w:basedOn w:val="Normal"/>
    <w:qFormat/>
    <w:rsid w:val="000A6A4E"/>
    <w:pPr>
      <w:tabs>
        <w:tab w:val="right" w:leader="dot" w:pos="9990"/>
      </w:tabs>
      <w:spacing w:after="120"/>
    </w:pPr>
    <w:rPr>
      <w:rFonts w:eastAsiaTheme="minorEastAsia"/>
      <w:sz w:val="22"/>
      <w:lang w:eastAsia="zh-CN"/>
    </w:rPr>
  </w:style>
  <w:style w:type="character" w:styleId="Hyperlink">
    <w:name w:val="Hyperlink"/>
    <w:basedOn w:val="DefaultParagraphFont"/>
    <w:uiPriority w:val="99"/>
    <w:unhideWhenUsed/>
    <w:rsid w:val="001F168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168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2004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42D5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csd28.civicweb.net/document/70641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yperlink" Target="https://bcsd28.civicweb.net/document/70521/" TargetMode="External"/><Relationship Id="rId17" Type="http://schemas.microsoft.com/office/2007/relationships/hdphoto" Target="media/hdphoto1.wdp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csd28.civicweb.net/document/70641/" TargetMode="External"/><Relationship Id="rId24" Type="http://schemas.openxmlformats.org/officeDocument/2006/relationships/image" Target="media/image7.png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microsoft.com/office/2007/relationships/hdphoto" Target="media/hdphoto2.wdp"/><Relationship Id="rId28" Type="http://schemas.openxmlformats.org/officeDocument/2006/relationships/image" Target="media/image100.png"/><Relationship Id="rId10" Type="http://schemas.openxmlformats.org/officeDocument/2006/relationships/endnotes" Target="endnotes.xml"/><Relationship Id="rId19" Type="http://schemas.openxmlformats.org/officeDocument/2006/relationships/image" Target="media/image30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csd28.civicweb.net/document/70521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lowndes\AppData\Local\Temp\Temp4_SD28%20Document%20Templates%20All%20Nov%202022%20(3).zip\SD28%20Document%20Templates%20All%20Nov%202022\SD28%20Template%20-%20Report%20Dotx\SD28%20Report%20Templates%20DOTX\SD28-Report-Template-Dark_Blu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126"/>
    <w:rsid w:val="000038E6"/>
    <w:rsid w:val="006F132D"/>
    <w:rsid w:val="009568B1"/>
    <w:rsid w:val="00C33126"/>
    <w:rsid w:val="00DB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33126"/>
    <w:rPr>
      <w:color w:val="808080"/>
    </w:rPr>
  </w:style>
  <w:style w:type="paragraph" w:customStyle="1" w:styleId="BF235BF32FBF4B9DA95724AD56D502AB3">
    <w:name w:val="BF235BF32FBF4B9DA95724AD56D502AB3"/>
    <w:rsid w:val="00C33126"/>
    <w:pPr>
      <w:spacing w:before="480" w:after="240" w:line="240" w:lineRule="auto"/>
    </w:pPr>
    <w:rPr>
      <w:rFonts w:ascii="Calibri" w:eastAsiaTheme="minorHAnsi" w:hAnsi="Calibri" w:cs="Calibri"/>
      <w:b/>
      <w:color w:val="28657F"/>
      <w:sz w:val="36"/>
      <w:szCs w:val="3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D28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0082CA"/>
      </a:accent2>
      <a:accent3>
        <a:srgbClr val="00806E"/>
      </a:accent3>
      <a:accent4>
        <a:srgbClr val="90BAAD"/>
      </a:accent4>
      <a:accent5>
        <a:srgbClr val="9EB9DA"/>
      </a:accent5>
      <a:accent6>
        <a:srgbClr val="FFFFFF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9A981F0399BB4CAD0C7042C2034692" ma:contentTypeVersion="15" ma:contentTypeDescription="Create a new document." ma:contentTypeScope="" ma:versionID="6b0106c9b96a1cf7212f9f0a45ee928f">
  <xsd:schema xmlns:xsd="http://www.w3.org/2001/XMLSchema" xmlns:xs="http://www.w3.org/2001/XMLSchema" xmlns:p="http://schemas.microsoft.com/office/2006/metadata/properties" xmlns:ns3="980db2d2-5b7e-4831-842e-a46568b6e22e" xmlns:ns4="5313b802-c7de-47ca-9c82-bbace41f5e8a" targetNamespace="http://schemas.microsoft.com/office/2006/metadata/properties" ma:root="true" ma:fieldsID="fd6848094edb00cf541434e663ba6e48" ns3:_="" ns4:_="">
    <xsd:import namespace="980db2d2-5b7e-4831-842e-a46568b6e22e"/>
    <xsd:import namespace="5313b802-c7de-47ca-9c82-bbace41f5e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b2d2-5b7e-4831-842e-a46568b6e2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3b802-c7de-47ca-9c82-bbace41f5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80db2d2-5b7e-4831-842e-a46568b6e22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B237B4-FE72-4AF5-AA5E-E816A7E401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db2d2-5b7e-4831-842e-a46568b6e22e"/>
    <ds:schemaRef ds:uri="5313b802-c7de-47ca-9c82-bbace41f5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D2A408-C3E6-442F-8BA4-D3EB081948D1}">
  <ds:schemaRefs>
    <ds:schemaRef ds:uri="http://schemas.microsoft.com/office/2006/documentManagement/types"/>
    <ds:schemaRef ds:uri="http://purl.org/dc/dcmitype/"/>
    <ds:schemaRef ds:uri="5313b802-c7de-47ca-9c82-bbace41f5e8a"/>
    <ds:schemaRef ds:uri="http://purl.org/dc/elements/1.1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980db2d2-5b7e-4831-842e-a46568b6e22e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698E9ED-2FD4-417E-8C45-CF4A905724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3505F6-BE21-4B45-98DE-BEECB11D2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SD28-Report-Template-Dark_Blue</Template>
  <TotalTime>9</TotalTime>
  <Pages>6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Lowndes</dc:creator>
  <cp:keywords/>
  <dc:description/>
  <cp:lastModifiedBy>Carmen Howe</cp:lastModifiedBy>
  <cp:revision>4</cp:revision>
  <cp:lastPrinted>2022-10-31T21:32:00Z</cp:lastPrinted>
  <dcterms:created xsi:type="dcterms:W3CDTF">2023-05-09T22:16:00Z</dcterms:created>
  <dcterms:modified xsi:type="dcterms:W3CDTF">2023-05-10T22:09:00Z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0x010100F09A981F0399BB4CAD0C7042C2034692</vt:lpwstr>
  </property>
</Properties>
</file>