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188B509" w14:textId="7C4CD15E" w:rsidR="005D46B4" w:rsidRPr="007F5864" w:rsidRDefault="002D07D6" w:rsidP="000A6A4E">
      <w:pPr>
        <w:rPr>
          <w:b/>
          <w:color w:val="28657F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031B9F86" wp14:editId="2A0905C0">
                <wp:simplePos x="0" y="0"/>
                <wp:positionH relativeFrom="margin">
                  <wp:align>right</wp:align>
                </wp:positionH>
                <wp:positionV relativeFrom="paragraph">
                  <wp:posOffset>2407919</wp:posOffset>
                </wp:positionV>
                <wp:extent cx="6318250" cy="3667125"/>
                <wp:effectExtent l="0" t="0" r="0" b="0"/>
                <wp:wrapNone/>
                <wp:docPr id="937137930" name="Text Box 9371379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18250" cy="3667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60"/>
                                <w:szCs w:val="60"/>
                              </w:rPr>
                              <w:alias w:val="School Name"/>
                              <w:tag w:val="School Name"/>
                              <w:id w:val="981743929"/>
                              <w:placeholder>
                                <w:docPart w:val="5AE300F1D44F480EB499B0F5C71C056C"/>
                              </w:placeholder>
                              <w:showingPlcHdr/>
                              <w:comboBox>
                                <w:listItem w:value="Choose an item."/>
                                <w:listItem w:displayText="Barlow Creek Elementary" w:value="Barlow Creek Elementary"/>
                                <w:listItem w:displayText="Bouchie Lake Elementary" w:value="Bouchie Lake Elementary"/>
                                <w:listItem w:displayText="Carson Elementary" w:value="Carson Elementary"/>
                                <w:listItem w:displayText="Dragon Lake Elementary" w:value="Dragon Lake Elementary"/>
                                <w:listItem w:displayText="Ecole Red Bluff Lhtako Elementary" w:value="Ecole Red Bluff Lhtako Elementary"/>
                                <w:listItem w:displayText="Kersley Elementary" w:value="Kersley Elementary"/>
                                <w:listItem w:displayText="Lakeview Elementary" w:value="Lakeview Elementary"/>
                                <w:listItem w:displayText="Nazko Elementary" w:value="Nazko Elementary"/>
                                <w:listItem w:displayText="Parkland Elementary" w:value="Parkland Elementary"/>
                                <w:listItem w:displayText="Riverview Elementary" w:value="Riverview Elementary"/>
                                <w:listItem w:displayText="Voyageur Elementary" w:value="Voyageur Elementary"/>
                                <w:listItem w:displayText="Wells Barkerville Elementary" w:value="Wells Barkerville Elementary"/>
                              </w:comboBox>
                            </w:sdtPr>
                            <w:sdtContent>
                              <w:p w14:paraId="7E389709" w14:textId="77777777" w:rsidR="00BB66E4" w:rsidRDefault="00BB66E4" w:rsidP="0002624C">
                                <w:pPr>
                                  <w:pStyle w:val="SD28H2"/>
                                  <w:spacing w:before="0" w:after="0"/>
                                  <w:rPr>
                                    <w:color w:val="FFFFFF" w:themeColor="background1"/>
                                    <w:sz w:val="60"/>
                                    <w:szCs w:val="60"/>
                                  </w:rPr>
                                </w:pPr>
                                <w:r w:rsidRPr="00B42D5D">
                                  <w:rPr>
                                    <w:rStyle w:val="PlaceholderText"/>
                                    <w:color w:val="FFFFFF" w:themeColor="background1"/>
                                  </w:rPr>
                                  <w:t>Choose an item.</w:t>
                                </w:r>
                              </w:p>
                            </w:sdtContent>
                          </w:sdt>
                          <w:p w14:paraId="5C0727F5" w14:textId="77777777" w:rsidR="00BB66E4" w:rsidRDefault="00BB66E4" w:rsidP="0002624C">
                            <w:pPr>
                              <w:pStyle w:val="SD28H2"/>
                              <w:spacing w:before="0" w:after="0"/>
                              <w:rPr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60"/>
                                <w:szCs w:val="60"/>
                              </w:rPr>
                              <w:t>School Growth Plan</w:t>
                            </w:r>
                          </w:p>
                          <w:p w14:paraId="1994CD3B" w14:textId="77777777" w:rsidR="00BB66E4" w:rsidRDefault="00BB66E4" w:rsidP="0002624C">
                            <w:pPr>
                              <w:pStyle w:val="SD28H2"/>
                              <w:spacing w:before="0" w:after="0"/>
                              <w:rPr>
                                <w:color w:val="FFFFFF" w:themeColor="background1"/>
                              </w:rPr>
                            </w:pPr>
                          </w:p>
                          <w:sdt>
                            <w:sdtPr>
                              <w:rPr>
                                <w:color w:val="FFFFFF" w:themeColor="background1"/>
                              </w:rPr>
                              <w:id w:val="1608382739"/>
                              <w:placeholder>
                                <w:docPart w:val="326B24F7F4744BD6A130DA6CF1270035"/>
                              </w:placeholder>
                            </w:sdtPr>
                            <w:sdtContent>
                              <w:p w14:paraId="7C920122" w14:textId="77777777" w:rsidR="00BB66E4" w:rsidRDefault="00BB66E4" w:rsidP="0002624C">
                                <w:pPr>
                                  <w:pStyle w:val="SD28H2"/>
                                  <w:spacing w:before="0" w:after="0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</w:rPr>
                                  <w:t>Enter Year</w:t>
                                </w:r>
                              </w:p>
                            </w:sdtContent>
                          </w:sdt>
                          <w:p w14:paraId="0842781B" w14:textId="0DEAB2F3" w:rsidR="00BB66E4" w:rsidRDefault="00BB66E4" w:rsidP="0002624C">
                            <w:pPr>
                              <w:spacing w:after="0"/>
                              <w:rPr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14:paraId="7FDFC7D3" w14:textId="4701E8A8" w:rsidR="002D07D6" w:rsidRDefault="002D07D6" w:rsidP="0002624C">
                            <w:pPr>
                              <w:spacing w:after="0"/>
                              <w:rPr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14:paraId="2F474A60" w14:textId="5CFD1A71" w:rsidR="002D07D6" w:rsidRDefault="002D07D6" w:rsidP="0002624C">
                            <w:pPr>
                              <w:spacing w:after="0"/>
                              <w:rPr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14:paraId="74EC4B85" w14:textId="281A31CB" w:rsidR="002D07D6" w:rsidRDefault="002D07D6" w:rsidP="0002624C">
                            <w:pPr>
                              <w:spacing w:after="0"/>
                              <w:rPr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14:paraId="0EDCE2C2" w14:textId="4AF3EF50" w:rsidR="002D07D6" w:rsidRDefault="002D07D6" w:rsidP="0002624C">
                            <w:pPr>
                              <w:spacing w:after="0"/>
                              <w:rPr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14:paraId="7CFC06BC" w14:textId="77777777" w:rsidR="002D07D6" w:rsidRDefault="002D07D6" w:rsidP="002D07D6">
                            <w:pPr>
                              <w:spacing w:after="0"/>
                              <w:rPr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14:paraId="6B9B51CE" w14:textId="77777777" w:rsidR="002D07D6" w:rsidRPr="009C2E1D" w:rsidRDefault="002D07D6" w:rsidP="002D07D6">
                            <w:pPr>
                              <w:rPr>
                                <w:rFonts w:asciiTheme="minorHAnsi" w:eastAsia="Times New Roman" w:hAnsiTheme="minorHAnsi" w:cstheme="minorHAnsi"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9C2E1D">
                              <w:rPr>
                                <w:rFonts w:asciiTheme="minorHAnsi" w:eastAsia="Times New Roman" w:hAnsiTheme="minorHAnsi" w:cstheme="minorHAnsi"/>
                                <w:i/>
                                <w:color w:val="FFFFFF" w:themeColor="background1"/>
                                <w:sz w:val="24"/>
                              </w:rPr>
                              <w:t>School growth plans are aligned</w:t>
                            </w:r>
                            <w:r>
                              <w:rPr>
                                <w:rFonts w:asciiTheme="minorHAnsi" w:eastAsia="Times New Roman" w:hAnsiTheme="minorHAnsi" w:cstheme="minorHAnsi"/>
                                <w:i/>
                                <w:color w:val="FFFFFF" w:themeColor="background1"/>
                                <w:sz w:val="24"/>
                              </w:rPr>
                              <w:t xml:space="preserve"> with the District's </w:t>
                            </w:r>
                            <w:hyperlink r:id="rId11" w:history="1">
                              <w:r w:rsidRPr="009C2E1D">
                                <w:rPr>
                                  <w:rStyle w:val="Hyperlink"/>
                                  <w:rFonts w:asciiTheme="minorHAnsi" w:eastAsia="Times New Roman" w:hAnsiTheme="minorHAnsi" w:cstheme="minorHAnsi"/>
                                  <w:i/>
                                  <w:color w:val="90BAAD" w:themeColor="accent4"/>
                                  <w:sz w:val="24"/>
                                </w:rPr>
                                <w:t>Strategic Plan</w:t>
                              </w:r>
                            </w:hyperlink>
                            <w:r w:rsidRPr="009C2E1D">
                              <w:rPr>
                                <w:rFonts w:asciiTheme="minorHAnsi" w:eastAsia="Times New Roman" w:hAnsiTheme="minorHAnsi" w:cstheme="minorHAnsi"/>
                                <w:i/>
                                <w:color w:val="5E9886" w:themeColor="accent4" w:themeShade="BF"/>
                                <w:sz w:val="24"/>
                              </w:rPr>
                              <w:t xml:space="preserve"> </w:t>
                            </w:r>
                            <w:r w:rsidRPr="009C2E1D">
                              <w:rPr>
                                <w:rFonts w:asciiTheme="minorHAnsi" w:eastAsia="Times New Roman" w:hAnsiTheme="minorHAnsi" w:cstheme="minorHAnsi"/>
                                <w:i/>
                                <w:color w:val="FFFFFF" w:themeColor="background1"/>
                                <w:sz w:val="24"/>
                              </w:rPr>
                              <w:t>with priority measures represented in the Framework for</w:t>
                            </w:r>
                            <w:r w:rsidRPr="009C2E1D">
                              <w:rPr>
                                <w:rFonts w:asciiTheme="minorHAnsi" w:eastAsia="Times New Roman" w:hAnsiTheme="minorHAnsi" w:cstheme="minorHAnsi"/>
                                <w:i/>
                                <w:color w:val="90BAAD" w:themeColor="accent4"/>
                                <w:sz w:val="24"/>
                              </w:rPr>
                              <w:t xml:space="preserve"> </w:t>
                            </w:r>
                            <w:hyperlink r:id="rId12" w:history="1">
                              <w:r w:rsidRPr="009C2E1D">
                                <w:rPr>
                                  <w:rStyle w:val="Hyperlink"/>
                                  <w:rFonts w:asciiTheme="minorHAnsi" w:eastAsia="Times New Roman" w:hAnsiTheme="minorHAnsi" w:cstheme="minorHAnsi"/>
                                  <w:i/>
                                  <w:color w:val="90BAAD" w:themeColor="accent4"/>
                                  <w:sz w:val="24"/>
                                </w:rPr>
                                <w:t>Enhancing Student Learning Report</w:t>
                              </w:r>
                            </w:hyperlink>
                            <w:r>
                              <w:rPr>
                                <w:rFonts w:asciiTheme="minorHAnsi" w:eastAsia="Times New Roman" w:hAnsiTheme="minorHAnsi" w:cstheme="minorHAnsi"/>
                                <w:i/>
                                <w:color w:val="FFFFFF" w:themeColor="background1"/>
                                <w:sz w:val="24"/>
                              </w:rPr>
                              <w:t>.</w:t>
                            </w:r>
                          </w:p>
                          <w:p w14:paraId="0B30AACE" w14:textId="77777777" w:rsidR="002D07D6" w:rsidRPr="00B2280A" w:rsidRDefault="002D07D6" w:rsidP="0002624C">
                            <w:pPr>
                              <w:spacing w:after="0"/>
                              <w:rPr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1B9F86" id="_x0000_t202" coordsize="21600,21600" o:spt="202" path="m,l,21600r21600,l21600,xe">
                <v:stroke joinstyle="miter"/>
                <v:path gradientshapeok="t" o:connecttype="rect"/>
              </v:shapetype>
              <v:shape id="Text Box 937137930" o:spid="_x0000_s1026" type="#_x0000_t202" style="position:absolute;margin-left:446.3pt;margin-top:189.6pt;width:497.5pt;height:288.75pt;z-index:2518958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" filled="f" stroked="f" strokeweight=".5pt">
                <v:textbox>
                  <w:txbxContent>
                    <w:sdt>
                      <w:sdtPr>
                        <w:rPr>
                          <w:color w:val="FFFFFF" w:themeColor="background1"/>
                          <w:sz w:val="60"/>
                          <w:szCs w:val="60"/>
                        </w:rPr>
                        <w:alias w:val="School Name"/>
                        <w:tag w:val="School Name"/>
                        <w:id w:val="981743929"/>
                        <w:placeholder>
                          <w:docPart w:val="5AE300F1D44F480EB499B0F5C71C056C"/>
                        </w:placeholder>
                        <w:showingPlcHdr/>
                        <w:comboBox>
                          <w:listItem w:value="Choose an item."/>
                          <w:listItem w:displayText="Barlow Creek Elementary" w:value="Barlow Creek Elementary"/>
                          <w:listItem w:displayText="Bouchie Lake Elementary" w:value="Bouchie Lake Elementary"/>
                          <w:listItem w:displayText="Carson Elementary" w:value="Carson Elementary"/>
                          <w:listItem w:displayText="Dragon Lake Elementary" w:value="Dragon Lake Elementary"/>
                          <w:listItem w:displayText="Ecole Red Bluff Lhtako Elementary" w:value="Ecole Red Bluff Lhtako Elementary"/>
                          <w:listItem w:displayText="Kersley Elementary" w:value="Kersley Elementary"/>
                          <w:listItem w:displayText="Lakeview Elementary" w:value="Lakeview Elementary"/>
                          <w:listItem w:displayText="Nazko Elementary" w:value="Nazko Elementary"/>
                          <w:listItem w:displayText="Parkland Elementary" w:value="Parkland Elementary"/>
                          <w:listItem w:displayText="Riverview Elementary" w:value="Riverview Elementary"/>
                          <w:listItem w:displayText="Voyageur Elementary" w:value="Voyageur Elementary"/>
                          <w:listItem w:displayText="Wells Barkerville Elementary" w:value="Wells Barkerville Elementary"/>
                        </w:comboBox>
                      </w:sdtPr>
                      <w:sdtContent>
                        <w:p w14:paraId="7E389709" w14:textId="77777777" w:rsidR="00BB66E4" w:rsidRDefault="00BB66E4" w:rsidP="0002624C">
                          <w:pPr>
                            <w:pStyle w:val="SD28H2"/>
                            <w:spacing w:before="0" w:after="0"/>
                            <w:rPr>
                              <w:color w:val="FFFFFF" w:themeColor="background1"/>
                              <w:sz w:val="60"/>
                              <w:szCs w:val="60"/>
                            </w:rPr>
                          </w:pPr>
                          <w:r w:rsidRPr="00B42D5D">
                            <w:rPr>
                              <w:rStyle w:val="PlaceholderText"/>
                              <w:color w:val="FFFFFF" w:themeColor="background1"/>
                            </w:rPr>
                            <w:t>Choose an item.</w:t>
                          </w:r>
                        </w:p>
                      </w:sdtContent>
                    </w:sdt>
                    <w:p w14:paraId="5C0727F5" w14:textId="77777777" w:rsidR="00BB66E4" w:rsidRDefault="00BB66E4" w:rsidP="0002624C">
                      <w:pPr>
                        <w:pStyle w:val="SD28H2"/>
                        <w:spacing w:before="0" w:after="0"/>
                        <w:rPr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color w:val="FFFFFF" w:themeColor="background1"/>
                          <w:sz w:val="60"/>
                          <w:szCs w:val="60"/>
                        </w:rPr>
                        <w:t>School Growth Plan</w:t>
                      </w:r>
                    </w:p>
                    <w:p w14:paraId="1994CD3B" w14:textId="77777777" w:rsidR="00BB66E4" w:rsidRDefault="00BB66E4" w:rsidP="0002624C">
                      <w:pPr>
                        <w:pStyle w:val="SD28H2"/>
                        <w:spacing w:before="0" w:after="0"/>
                        <w:rPr>
                          <w:color w:val="FFFFFF" w:themeColor="background1"/>
                        </w:rPr>
                      </w:pPr>
                    </w:p>
                    <w:sdt>
                      <w:sdtPr>
                        <w:rPr>
                          <w:color w:val="FFFFFF" w:themeColor="background1"/>
                        </w:rPr>
                        <w:id w:val="1608382739"/>
                        <w:placeholder>
                          <w:docPart w:val="326B24F7F4744BD6A130DA6CF1270035"/>
                        </w:placeholder>
                      </w:sdtPr>
                      <w:sdtContent>
                        <w:p w14:paraId="7C920122" w14:textId="77777777" w:rsidR="00BB66E4" w:rsidRDefault="00BB66E4" w:rsidP="0002624C">
                          <w:pPr>
                            <w:pStyle w:val="SD28H2"/>
                            <w:spacing w:before="0" w:after="0"/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color w:val="FFFFFF" w:themeColor="background1"/>
                            </w:rPr>
                            <w:t>Enter Year</w:t>
                          </w:r>
                        </w:p>
                      </w:sdtContent>
                    </w:sdt>
                    <w:p w14:paraId="0842781B" w14:textId="0DEAB2F3" w:rsidR="00BB66E4" w:rsidRDefault="00BB66E4" w:rsidP="0002624C">
                      <w:pPr>
                        <w:spacing w:after="0"/>
                        <w:rPr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14:paraId="7FDFC7D3" w14:textId="4701E8A8" w:rsidR="002D07D6" w:rsidRDefault="002D07D6" w:rsidP="0002624C">
                      <w:pPr>
                        <w:spacing w:after="0"/>
                        <w:rPr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14:paraId="2F474A60" w14:textId="5CFD1A71" w:rsidR="002D07D6" w:rsidRDefault="002D07D6" w:rsidP="0002624C">
                      <w:pPr>
                        <w:spacing w:after="0"/>
                        <w:rPr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14:paraId="74EC4B85" w14:textId="281A31CB" w:rsidR="002D07D6" w:rsidRDefault="002D07D6" w:rsidP="0002624C">
                      <w:pPr>
                        <w:spacing w:after="0"/>
                        <w:rPr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14:paraId="0EDCE2C2" w14:textId="4AF3EF50" w:rsidR="002D07D6" w:rsidRDefault="002D07D6" w:rsidP="0002624C">
                      <w:pPr>
                        <w:spacing w:after="0"/>
                        <w:rPr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14:paraId="7CFC06BC" w14:textId="77777777" w:rsidR="002D07D6" w:rsidRDefault="002D07D6" w:rsidP="002D07D6">
                      <w:pPr>
                        <w:spacing w:after="0"/>
                        <w:rPr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14:paraId="6B9B51CE" w14:textId="77777777" w:rsidR="002D07D6" w:rsidRPr="009C2E1D" w:rsidRDefault="002D07D6" w:rsidP="002D07D6">
                      <w:pPr>
                        <w:rPr>
                          <w:rFonts w:asciiTheme="minorHAnsi" w:eastAsia="Times New Roman" w:hAnsiTheme="minorHAnsi" w:cstheme="minorHAnsi"/>
                          <w:i/>
                          <w:color w:val="FFFFFF" w:themeColor="background1"/>
                          <w:sz w:val="24"/>
                          <w:szCs w:val="24"/>
                        </w:rPr>
                      </w:pPr>
                      <w:r w:rsidRPr="009C2E1D">
                        <w:rPr>
                          <w:rFonts w:asciiTheme="minorHAnsi" w:eastAsia="Times New Roman" w:hAnsiTheme="minorHAnsi" w:cstheme="minorHAnsi"/>
                          <w:i/>
                          <w:color w:val="FFFFFF" w:themeColor="background1"/>
                          <w:sz w:val="24"/>
                        </w:rPr>
                        <w:t>School growth plans are aligned</w:t>
                      </w:r>
                      <w:r>
                        <w:rPr>
                          <w:rFonts w:asciiTheme="minorHAnsi" w:eastAsia="Times New Roman" w:hAnsiTheme="minorHAnsi" w:cstheme="minorHAnsi"/>
                          <w:i/>
                          <w:color w:val="FFFFFF" w:themeColor="background1"/>
                          <w:sz w:val="24"/>
                        </w:rPr>
                        <w:t xml:space="preserve"> with the District's </w:t>
                      </w:r>
                      <w:hyperlink r:id="rId13" w:history="1">
                        <w:r w:rsidRPr="009C2E1D">
                          <w:rPr>
                            <w:rStyle w:val="Hyperlink"/>
                            <w:rFonts w:asciiTheme="minorHAnsi" w:eastAsia="Times New Roman" w:hAnsiTheme="minorHAnsi" w:cstheme="minorHAnsi"/>
                            <w:i/>
                            <w:color w:val="90BAAD" w:themeColor="accent4"/>
                            <w:sz w:val="24"/>
                          </w:rPr>
                          <w:t>Strategic Plan</w:t>
                        </w:r>
                      </w:hyperlink>
                      <w:r w:rsidRPr="009C2E1D">
                        <w:rPr>
                          <w:rFonts w:asciiTheme="minorHAnsi" w:eastAsia="Times New Roman" w:hAnsiTheme="minorHAnsi" w:cstheme="minorHAnsi"/>
                          <w:i/>
                          <w:color w:val="5E9886" w:themeColor="accent4" w:themeShade="BF"/>
                          <w:sz w:val="24"/>
                        </w:rPr>
                        <w:t xml:space="preserve"> </w:t>
                      </w:r>
                      <w:r w:rsidRPr="009C2E1D">
                        <w:rPr>
                          <w:rFonts w:asciiTheme="minorHAnsi" w:eastAsia="Times New Roman" w:hAnsiTheme="minorHAnsi" w:cstheme="minorHAnsi"/>
                          <w:i/>
                          <w:color w:val="FFFFFF" w:themeColor="background1"/>
                          <w:sz w:val="24"/>
                        </w:rPr>
                        <w:t>with priority measures represented in the Framework for</w:t>
                      </w:r>
                      <w:r w:rsidRPr="009C2E1D">
                        <w:rPr>
                          <w:rFonts w:asciiTheme="minorHAnsi" w:eastAsia="Times New Roman" w:hAnsiTheme="minorHAnsi" w:cstheme="minorHAnsi"/>
                          <w:i/>
                          <w:color w:val="90BAAD" w:themeColor="accent4"/>
                          <w:sz w:val="24"/>
                        </w:rPr>
                        <w:t xml:space="preserve"> </w:t>
                      </w:r>
                      <w:hyperlink r:id="rId14" w:history="1">
                        <w:r w:rsidRPr="009C2E1D">
                          <w:rPr>
                            <w:rStyle w:val="Hyperlink"/>
                            <w:rFonts w:asciiTheme="minorHAnsi" w:eastAsia="Times New Roman" w:hAnsiTheme="minorHAnsi" w:cstheme="minorHAnsi"/>
                            <w:i/>
                            <w:color w:val="90BAAD" w:themeColor="accent4"/>
                            <w:sz w:val="24"/>
                          </w:rPr>
                          <w:t>Enhancing Student Learning Report</w:t>
                        </w:r>
                      </w:hyperlink>
                      <w:r>
                        <w:rPr>
                          <w:rFonts w:asciiTheme="minorHAnsi" w:eastAsia="Times New Roman" w:hAnsiTheme="minorHAnsi" w:cstheme="minorHAnsi"/>
                          <w:i/>
                          <w:color w:val="FFFFFF" w:themeColor="background1"/>
                          <w:sz w:val="24"/>
                        </w:rPr>
                        <w:t>.</w:t>
                      </w:r>
                    </w:p>
                    <w:p w14:paraId="0B30AACE" w14:textId="77777777" w:rsidR="002D07D6" w:rsidRPr="00B2280A" w:rsidRDefault="002D07D6" w:rsidP="0002624C">
                      <w:pPr>
                        <w:spacing w:after="0"/>
                        <w:rPr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7CAE0F94" wp14:editId="37F070BE">
                <wp:simplePos x="0" y="0"/>
                <wp:positionH relativeFrom="margin">
                  <wp:align>right</wp:align>
                </wp:positionH>
                <wp:positionV relativeFrom="paragraph">
                  <wp:posOffset>6085840</wp:posOffset>
                </wp:positionV>
                <wp:extent cx="6318504" cy="36576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18504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sdt>
                            <w:sdtPr>
                              <w:rPr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  <w:id w:val="-1864512964"/>
                              <w:showingPlcHdr/>
                            </w:sdtPr>
                            <w:sdtContent>
                              <w:p w14:paraId="62BD20A1" w14:textId="77777777" w:rsidR="002D07D6" w:rsidRPr="00B2280A" w:rsidRDefault="002D07D6" w:rsidP="002D07D6">
                                <w:pPr>
                                  <w:spacing w:after="0"/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886639">
                                  <w:rPr>
                                    <w:rStyle w:val="PlaceholderText"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Enter Date Published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E0F94" id="Text Box 5" o:spid="_x0000_s1027" type="#_x0000_t202" style="position:absolute;margin-left:446.3pt;margin-top:479.2pt;width:497.5pt;height:28.8pt;z-index:2519572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" filled="f" stroked="f" strokeweight=".5pt">
                <v:textbox>
                  <w:txbxContent>
                    <w:sdt>
                      <w:sdtPr>
                        <w:rPr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  <w:id w:val="-1864512964"/>
                        <w:showingPlcHdr/>
                      </w:sdtPr>
                      <w:sdtContent>
                        <w:p w14:paraId="62BD20A1" w14:textId="77777777" w:rsidR="002D07D6" w:rsidRPr="00B2280A" w:rsidRDefault="002D07D6" w:rsidP="002D07D6">
                          <w:pPr>
                            <w:spacing w:after="0"/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886639">
                            <w:rPr>
                              <w:rStyle w:val="PlaceholderText"/>
                              <w:color w:val="FFFFFF" w:themeColor="background1"/>
                              <w:sz w:val="36"/>
                              <w:szCs w:val="36"/>
                            </w:rPr>
                            <w:t>Enter Date Published</w:t>
                          </w:r>
                        </w:p>
                      </w:sdtContent>
                    </w:sdt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55200" behindDoc="1" locked="0" layoutInCell="1" allowOverlap="1" wp14:anchorId="1731A1F3" wp14:editId="61A6FB9A">
                <wp:simplePos x="0" y="0"/>
                <wp:positionH relativeFrom="column">
                  <wp:posOffset>3772535</wp:posOffset>
                </wp:positionH>
                <wp:positionV relativeFrom="paragraph">
                  <wp:posOffset>-421640</wp:posOffset>
                </wp:positionV>
                <wp:extent cx="2934970" cy="2861945"/>
                <wp:effectExtent l="0" t="0" r="0" b="0"/>
                <wp:wrapNone/>
                <wp:docPr id="40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4970" cy="2861945"/>
                        </a:xfrm>
                        <a:prstGeom prst="ellipse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7C262B" w14:textId="77777777" w:rsidR="002D07D6" w:rsidRDefault="002D07D6" w:rsidP="002D07D6">
                            <w:sdt>
                              <w:sdtPr>
                                <w:alias w:val="School Logo"/>
                                <w:tag w:val="School Logo"/>
                                <w:id w:val="-1854324898"/>
                                <w:showingPlcHdr/>
                                <w:picture/>
                              </w:sdtPr>
                              <w:sdtContent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4BD10A53" wp14:editId="2D85EFAA">
                                      <wp:extent cx="1971675" cy="1971675"/>
                                      <wp:effectExtent l="19050" t="19050" r="28575" b="28575"/>
                                      <wp:docPr id="12" name="Picture 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971675" cy="1971675"/>
                                              </a:xfrm>
                                              <a:prstGeom prst="ellipse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solidFill>
                                                  <a:schemeClr val="accent5">
                                                    <a:lumMod val="50000"/>
                                                  </a:schemeClr>
                                                </a:solidFill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731A1F3" id="Text Box 40" o:spid="_x0000_s1028" style="position:absolute;margin-left:297.05pt;margin-top:-33.2pt;width:231.1pt;height:225.35pt;z-index:-251361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" filled="f" stroked="f">
                <v:stroke joinstyle="miter"/>
                <v:textbox inset="0,0,0,0">
                  <w:txbxContent>
                    <w:p w14:paraId="0E7C262B" w14:textId="77777777" w:rsidR="002D07D6" w:rsidRDefault="002D07D6" w:rsidP="002D07D6">
                      <w:sdt>
                        <w:sdtPr>
                          <w:alias w:val="School Logo"/>
                          <w:tag w:val="School Logo"/>
                          <w:id w:val="-1854324898"/>
                          <w:showingPlcHdr/>
                          <w:picture/>
                        </w:sdtPr>
                        <w:sdtContent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4BD10A53" wp14:editId="2D85EFAA">
                                <wp:extent cx="1971675" cy="1971675"/>
                                <wp:effectExtent l="19050" t="19050" r="28575" b="28575"/>
                                <wp:docPr id="12" name="Picture 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971675" cy="1971675"/>
                                        </a:xfrm>
                                        <a:prstGeom prst="ellipse">
                                          <a:avLst/>
                                        </a:prstGeom>
                                        <a:noFill/>
                                        <a:ln>
                                          <a:solidFill>
                                            <a:schemeClr val="accent5">
                                              <a:lumMod val="50000"/>
                                            </a:schemeClr>
                                          </a:solidFill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sdtContent>
                      </w:sdt>
                    </w:p>
                  </w:txbxContent>
                </v:textbox>
              </v:oval>
            </w:pict>
          </mc:Fallback>
        </mc:AlternateContent>
      </w:r>
      <w:r w:rsidR="005D46B4" w:rsidRPr="007F5864">
        <w:br w:type="page"/>
      </w:r>
      <w:r w:rsidR="00D17813">
        <w:rPr>
          <w:noProof/>
        </w:rPr>
        <w:drawing>
          <wp:anchor distT="0" distB="0" distL="114300" distR="114300" simplePos="0" relativeHeight="251684864" behindDoc="1" locked="1" layoutInCell="1" allowOverlap="1" wp14:anchorId="4655DC81" wp14:editId="6D911A94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72400" cy="10058400"/>
            <wp:effectExtent l="0" t="0" r="0" b="0"/>
            <wp:wrapNone/>
            <wp:docPr id="659" name="Pictur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95BD68" w14:textId="518A2EEB" w:rsidR="00875FE0" w:rsidRDefault="00BB66E4" w:rsidP="009E29D6">
      <w:pPr>
        <w:pStyle w:val="SD28H2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43936" behindDoc="1" locked="0" layoutInCell="1" allowOverlap="1" wp14:anchorId="4EC645C0" wp14:editId="72B59A32">
                <wp:simplePos x="0" y="0"/>
                <wp:positionH relativeFrom="page">
                  <wp:align>left</wp:align>
                </wp:positionH>
                <wp:positionV relativeFrom="paragraph">
                  <wp:posOffset>1522095</wp:posOffset>
                </wp:positionV>
                <wp:extent cx="2626995" cy="1188720"/>
                <wp:effectExtent l="0" t="0" r="1905" b="0"/>
                <wp:wrapNone/>
                <wp:docPr id="35" name="Rounded Rectangle 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6995" cy="1188720"/>
                        </a:xfrm>
                        <a:prstGeom prst="rect">
                          <a:avLst/>
                        </a:prstGeom>
                        <a:solidFill>
                          <a:srgbClr val="286580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352131" id="Rounded Rectangle 690" o:spid="_x0000_s1026" style="position:absolute;margin-left:0;margin-top:119.85pt;width:206.85pt;height:93.6pt;z-index:-25137254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" fillcolor="#286580" stroked="f" strokeweight="1pt">
                <w10:wrap anchorx="page"/>
              </v:rect>
            </w:pict>
          </mc:Fallback>
        </mc:AlternateContent>
      </w:r>
      <w:r>
        <w:rPr>
          <w:rFonts w:asciiTheme="minorHAnsi" w:eastAsiaTheme="minorEastAsia" w:hAnsiTheme="minorHAnsi" w:cstheme="minorBidi"/>
          <w:noProof/>
          <w:sz w:val="22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486D27C8" wp14:editId="3BE968E0">
                <wp:simplePos x="0" y="0"/>
                <wp:positionH relativeFrom="column">
                  <wp:posOffset>2066290</wp:posOffset>
                </wp:positionH>
                <wp:positionV relativeFrom="paragraph">
                  <wp:posOffset>1283970</wp:posOffset>
                </wp:positionV>
                <wp:extent cx="142875" cy="7467600"/>
                <wp:effectExtent l="0" t="0" r="28575" b="190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7467600"/>
                        </a:xfrm>
                        <a:prstGeom prst="rect">
                          <a:avLst/>
                        </a:prstGeom>
                        <a:solidFill>
                          <a:srgbClr val="00806F"/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51B205" id="Rectangle 1" o:spid="_x0000_s1026" style="position:absolute;margin-left:162.7pt;margin-top:101.1pt;width:11.25pt;height:588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" fillcolor="#00806f" strokecolor="white [3212]" strokeweight="1pt"/>
            </w:pict>
          </mc:Fallback>
        </mc:AlternateContent>
      </w:r>
      <w:r>
        <w:rPr>
          <w:rFonts w:asciiTheme="minorHAnsi" w:eastAsiaTheme="minorEastAsia" w:hAnsiTheme="minorHAnsi" w:cstheme="minorBidi"/>
          <w:noProof/>
          <w:sz w:val="22"/>
        </w:rPr>
        <mc:AlternateContent>
          <mc:Choice Requires="wpg">
            <w:drawing>
              <wp:anchor distT="0" distB="0" distL="114300" distR="114300" simplePos="0" relativeHeight="251937792" behindDoc="0" locked="0" layoutInCell="1" allowOverlap="1" wp14:anchorId="47526002" wp14:editId="046924D5">
                <wp:simplePos x="0" y="0"/>
                <wp:positionH relativeFrom="page">
                  <wp:posOffset>3000375</wp:posOffset>
                </wp:positionH>
                <wp:positionV relativeFrom="paragraph">
                  <wp:posOffset>1512570</wp:posOffset>
                </wp:positionV>
                <wp:extent cx="5545455" cy="4575175"/>
                <wp:effectExtent l="0" t="0" r="17145" b="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455" cy="4575175"/>
                          <a:chOff x="0" y="47502"/>
                          <a:chExt cx="4643186" cy="3485654"/>
                        </a:xfrm>
                        <a:effectLst/>
                      </wpg:grpSpPr>
                      <wps:wsp>
                        <wps:cNvPr id="29" name="Rounded Rectangle 690"/>
                        <wps:cNvSpPr/>
                        <wps:spPr>
                          <a:xfrm>
                            <a:off x="0" y="47502"/>
                            <a:ext cx="4643186" cy="740107"/>
                          </a:xfrm>
                          <a:prstGeom prst="rect">
                            <a:avLst/>
                          </a:prstGeom>
                          <a:solidFill>
                            <a:srgbClr val="286580"/>
                          </a:solidFill>
                          <a:ln>
                            <a:solidFill>
                              <a:schemeClr val="bg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Text Box 30"/>
                        <wps:cNvSpPr txBox="1"/>
                        <wps:spPr>
                          <a:xfrm>
                            <a:off x="108131" y="119499"/>
                            <a:ext cx="3293900" cy="6185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428D2F6" w14:textId="77777777" w:rsidR="00BB66E4" w:rsidRPr="00414B60" w:rsidRDefault="00BB66E4" w:rsidP="00414B60">
                              <w:pPr>
                                <w:spacing w:after="0" w:line="200" w:lineRule="atLeast"/>
                                <w:rPr>
                                  <w:rFonts w:asciiTheme="minorHAnsi" w:hAnsiTheme="minorHAnsi" w:cstheme="minorHAnsi"/>
                                  <w:b/>
                                  <w:color w:val="FFFFFF" w:themeColor="background1"/>
                                  <w:sz w:val="52"/>
                                </w:rPr>
                              </w:pPr>
                              <w:r w:rsidRPr="00414B60">
                                <w:rPr>
                                  <w:rFonts w:asciiTheme="minorHAnsi" w:hAnsiTheme="minorHAnsi" w:cstheme="minorHAnsi"/>
                                  <w:b/>
                                  <w:color w:val="FFFFFF" w:themeColor="background1"/>
                                  <w:sz w:val="52"/>
                                </w:rPr>
                                <w:t>OUR SCHOOL</w:t>
                              </w:r>
                            </w:p>
                            <w:p w14:paraId="6DE3BABB" w14:textId="70CBC3F0" w:rsidR="00BB66E4" w:rsidRPr="00414B60" w:rsidRDefault="00BB66E4" w:rsidP="00414B60">
                              <w:pPr>
                                <w:spacing w:after="0" w:line="200" w:lineRule="atLeast"/>
                                <w:rPr>
                                  <w:rFonts w:asciiTheme="minorHAnsi" w:hAnsiTheme="minorHAnsi" w:cstheme="minorHAnsi"/>
                                  <w:b/>
                                  <w:color w:val="FFFFFF" w:themeColor="background1"/>
                                  <w:sz w:val="36"/>
                                </w:rPr>
                              </w:pPr>
                              <w:r w:rsidRPr="00414B60">
                                <w:rPr>
                                  <w:rFonts w:asciiTheme="minorHAnsi" w:hAnsiTheme="minorHAnsi" w:cstheme="minorHAnsi"/>
                                  <w:b/>
                                  <w:color w:val="FFFFFF" w:themeColor="background1"/>
                                  <w:sz w:val="36"/>
                                </w:rPr>
                                <w:t>STORY / JOURNEY</w:t>
                              </w:r>
                            </w:p>
                            <w:p w14:paraId="547F7BD0" w14:textId="77777777" w:rsidR="00BB66E4" w:rsidRPr="00414B60" w:rsidRDefault="00BB66E4" w:rsidP="00414B60">
                              <w:pPr>
                                <w:rPr>
                                  <w:rFonts w:ascii="Century Gothic" w:hAnsi="Century Gothic"/>
                                  <w:b/>
                                  <w:color w:val="FFFFFF" w:themeColor="background1"/>
                                  <w:sz w:val="32"/>
                                </w:rPr>
                              </w:pPr>
                            </w:p>
                            <w:p w14:paraId="39BDB959" w14:textId="77777777" w:rsidR="00BB66E4" w:rsidRPr="00414B60" w:rsidRDefault="00BB66E4" w:rsidP="00414B60">
                              <w:pPr>
                                <w:rPr>
                                  <w:rFonts w:ascii="Century Gothic" w:hAnsi="Century Gothic"/>
                                  <w:b/>
                                  <w:color w:val="FFFFFF" w:themeColor="background1"/>
                                  <w:sz w:val="32"/>
                                </w:rPr>
                              </w:pPr>
                            </w:p>
                            <w:p w14:paraId="3E7C5C8E" w14:textId="77777777" w:rsidR="00BB66E4" w:rsidRPr="00414B60" w:rsidRDefault="00BB66E4" w:rsidP="00414B60">
                              <w:pPr>
                                <w:rPr>
                                  <w:rFonts w:ascii="Century Gothic" w:hAnsi="Century Gothic"/>
                                  <w:b/>
                                  <w:color w:val="FFFFFF" w:themeColor="background1"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Text Box 31"/>
                        <wps:cNvSpPr txBox="1"/>
                        <wps:spPr>
                          <a:xfrm>
                            <a:off x="95703" y="816531"/>
                            <a:ext cx="3521867" cy="27166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entury Gothic" w:hAnsi="Century Gothic"/>
                                  <w:color w:val="286580"/>
                                  <w:sz w:val="24"/>
                                  <w:szCs w:val="24"/>
                                </w:rPr>
                                <w:id w:val="-2014440249"/>
                                <w:showingPlcHdr/>
                              </w:sdtPr>
                              <w:sdtContent>
                                <w:p w14:paraId="35A18E24" w14:textId="77777777" w:rsidR="00BB66E4" w:rsidRPr="00BB66E4" w:rsidRDefault="00BB66E4" w:rsidP="00414B60">
                                  <w:pPr>
                                    <w:rPr>
                                      <w:rFonts w:ascii="Century Gothic" w:hAnsi="Century Gothic"/>
                                      <w:color w:val="286580"/>
                                      <w:sz w:val="24"/>
                                      <w:szCs w:val="24"/>
                                    </w:rPr>
                                  </w:pPr>
                                  <w:r w:rsidRPr="00BB66E4">
                                    <w:rPr>
                                      <w:rStyle w:val="PlaceholderText"/>
                                      <w:rFonts w:ascii="Century Gothic" w:hAnsi="Century Gothic"/>
                                      <w:color w:val="286580"/>
                                      <w:sz w:val="24"/>
                                      <w:szCs w:val="24"/>
                                    </w:rPr>
                                    <w:t>Click or tap here to enter text.</w:t>
                                  </w:r>
                                </w:p>
                              </w:sdtContent>
                            </w:sdt>
                            <w:p w14:paraId="11D6DC30" w14:textId="77777777" w:rsidR="00BB66E4" w:rsidRPr="00BB66E4" w:rsidRDefault="00BB66E4" w:rsidP="00414B60">
                              <w:pPr>
                                <w:rPr>
                                  <w:rFonts w:ascii="Century Gothic" w:hAnsi="Century Gothic"/>
                                  <w:color w:val="28658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526002" id="Group 28" o:spid="_x0000_s1029" style="position:absolute;margin-left:236.25pt;margin-top:119.1pt;width:436.65pt;height:360.25pt;z-index:251937792;mso-position-horizontal-relative:page;mso-width-relative:margin;mso-height-relative:margin" coordorigin=",475" coordsize="46431,348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">
                <v:rect id="Rounded Rectangle 690" o:spid="_x0000_s1030" style="position:absolute;top:475;width:46431;height:74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" fillcolor="#286580" strokecolor="white [3212]" strokeweight="1pt"/>
                <v:shape id="Text Box 30" o:spid="_x0000_s1031" type="#_x0000_t202" style="position:absolute;left:1081;top:1194;width:32939;height:6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kbv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/rwJfwAmfwBAAD//wMAUEsBAi0AFAAGAAgAAAAhANvh9svuAAAAhQEAABMAAAAAAAAAAAAA&#10;AAAAAAAAAFtDb250ZW50X1R5cGVzXS54bWxQSwECLQAUAAYACAAAACEAWvQsW78AAAAVAQAACwAA&#10;AAAAAAAAAAAAAAAfAQAAX3JlbHMvLnJlbHNQSwECLQAUAAYACAAAACEAn6JG78MAAADbAAAADwAA&#10;AAAAAAAAAAAAAAAHAgAAZHJzL2Rvd25yZXYueG1sUEsFBgAAAAADAAMAtwAAAPcCAAAAAA==&#10;" filled="f" stroked="f" strokeweight=".5pt">
                  <v:textbox>
                    <w:txbxContent>
                      <w:p w14:paraId="5428D2F6" w14:textId="77777777" w:rsidR="00BB66E4" w:rsidRPr="00414B60" w:rsidRDefault="00BB66E4" w:rsidP="00414B60">
                        <w:pPr>
                          <w:spacing w:after="0" w:line="200" w:lineRule="atLeast"/>
                          <w:rPr>
                            <w:rFonts w:asciiTheme="minorHAnsi" w:hAnsiTheme="minorHAnsi" w:cstheme="minorHAnsi"/>
                            <w:b/>
                            <w:color w:val="FFFFFF" w:themeColor="background1"/>
                            <w:sz w:val="52"/>
                          </w:rPr>
                        </w:pPr>
                        <w:r w:rsidRPr="00414B60">
                          <w:rPr>
                            <w:rFonts w:asciiTheme="minorHAnsi" w:hAnsiTheme="minorHAnsi" w:cstheme="minorHAnsi"/>
                            <w:b/>
                            <w:color w:val="FFFFFF" w:themeColor="background1"/>
                            <w:sz w:val="52"/>
                          </w:rPr>
                          <w:t>OUR SCHOOL</w:t>
                        </w:r>
                      </w:p>
                      <w:p w14:paraId="6DE3BABB" w14:textId="70CBC3F0" w:rsidR="00BB66E4" w:rsidRPr="00414B60" w:rsidRDefault="00BB66E4" w:rsidP="00414B60">
                        <w:pPr>
                          <w:spacing w:after="0" w:line="200" w:lineRule="atLeast"/>
                          <w:rPr>
                            <w:rFonts w:asciiTheme="minorHAnsi" w:hAnsiTheme="minorHAnsi" w:cstheme="minorHAnsi"/>
                            <w:b/>
                            <w:color w:val="FFFFFF" w:themeColor="background1"/>
                            <w:sz w:val="36"/>
                          </w:rPr>
                        </w:pPr>
                        <w:r w:rsidRPr="00414B60">
                          <w:rPr>
                            <w:rFonts w:asciiTheme="minorHAnsi" w:hAnsiTheme="minorHAnsi" w:cstheme="minorHAnsi"/>
                            <w:b/>
                            <w:color w:val="FFFFFF" w:themeColor="background1"/>
                            <w:sz w:val="36"/>
                          </w:rPr>
                          <w:t>STORY / JOURNEY</w:t>
                        </w:r>
                      </w:p>
                      <w:p w14:paraId="547F7BD0" w14:textId="77777777" w:rsidR="00BB66E4" w:rsidRPr="00414B60" w:rsidRDefault="00BB66E4" w:rsidP="00414B60">
                        <w:pPr>
                          <w:rPr>
                            <w:rFonts w:ascii="Century Gothic" w:hAnsi="Century Gothic"/>
                            <w:b/>
                            <w:color w:val="FFFFFF" w:themeColor="background1"/>
                            <w:sz w:val="32"/>
                          </w:rPr>
                        </w:pPr>
                      </w:p>
                      <w:p w14:paraId="39BDB959" w14:textId="77777777" w:rsidR="00BB66E4" w:rsidRPr="00414B60" w:rsidRDefault="00BB66E4" w:rsidP="00414B60">
                        <w:pPr>
                          <w:rPr>
                            <w:rFonts w:ascii="Century Gothic" w:hAnsi="Century Gothic"/>
                            <w:b/>
                            <w:color w:val="FFFFFF" w:themeColor="background1"/>
                            <w:sz w:val="32"/>
                          </w:rPr>
                        </w:pPr>
                      </w:p>
                      <w:p w14:paraId="3E7C5C8E" w14:textId="77777777" w:rsidR="00BB66E4" w:rsidRPr="00414B60" w:rsidRDefault="00BB66E4" w:rsidP="00414B60">
                        <w:pPr>
                          <w:rPr>
                            <w:rFonts w:ascii="Century Gothic" w:hAnsi="Century Gothic"/>
                            <w:b/>
                            <w:color w:val="FFFFFF" w:themeColor="background1"/>
                            <w:sz w:val="32"/>
                          </w:rPr>
                        </w:pPr>
                      </w:p>
                    </w:txbxContent>
                  </v:textbox>
                </v:shape>
                <v:shape id="Text Box 31" o:spid="_x0000_s1032" type="#_x0000_t202" style="position:absolute;left:957;top:8165;width:35218;height:27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" filled="f" stroked="f" strokeweight=".5pt">
                  <v:textbox>
                    <w:txbxContent>
                      <w:sdt>
                        <w:sdtPr>
                          <w:rPr>
                            <w:rFonts w:ascii="Century Gothic" w:hAnsi="Century Gothic"/>
                            <w:color w:val="286580"/>
                            <w:sz w:val="24"/>
                            <w:szCs w:val="24"/>
                          </w:rPr>
                          <w:id w:val="-2014440249"/>
                          <w:showingPlcHdr/>
                        </w:sdtPr>
                        <w:sdtContent>
                          <w:p w14:paraId="35A18E24" w14:textId="77777777" w:rsidR="00BB66E4" w:rsidRPr="00BB66E4" w:rsidRDefault="00BB66E4" w:rsidP="00414B60">
                            <w:pPr>
                              <w:rPr>
                                <w:rFonts w:ascii="Century Gothic" w:hAnsi="Century Gothic"/>
                                <w:color w:val="286580"/>
                                <w:sz w:val="24"/>
                                <w:szCs w:val="24"/>
                              </w:rPr>
                            </w:pPr>
                            <w:r w:rsidRPr="00BB66E4">
                              <w:rPr>
                                <w:rStyle w:val="PlaceholderText"/>
                                <w:rFonts w:ascii="Century Gothic" w:hAnsi="Century Gothic"/>
                                <w:color w:val="286580"/>
                                <w:sz w:val="24"/>
                                <w:szCs w:val="24"/>
                              </w:rPr>
                              <w:t>Click or tap here to enter text.</w:t>
                            </w:r>
                          </w:p>
                        </w:sdtContent>
                      </w:sdt>
                      <w:p w14:paraId="11D6DC30" w14:textId="77777777" w:rsidR="00BB66E4" w:rsidRPr="00BB66E4" w:rsidRDefault="00BB66E4" w:rsidP="00414B60">
                        <w:pPr>
                          <w:rPr>
                            <w:rFonts w:ascii="Century Gothic" w:hAnsi="Century Gothic"/>
                            <w:color w:val="28658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402F7">
        <w:rPr>
          <w:noProof/>
        </w:rPr>
        <mc:AlternateContent>
          <mc:Choice Requires="wps">
            <w:drawing>
              <wp:anchor distT="0" distB="0" distL="114300" distR="114300" simplePos="0" relativeHeight="251679741" behindDoc="1" locked="0" layoutInCell="1" allowOverlap="1" wp14:anchorId="12D67A7B" wp14:editId="50B6AF7B">
                <wp:simplePos x="0" y="0"/>
                <wp:positionH relativeFrom="page">
                  <wp:posOffset>27940</wp:posOffset>
                </wp:positionH>
                <wp:positionV relativeFrom="paragraph">
                  <wp:posOffset>-1075500</wp:posOffset>
                </wp:positionV>
                <wp:extent cx="7718425" cy="10033635"/>
                <wp:effectExtent l="171450" t="171450" r="168275" b="177165"/>
                <wp:wrapNone/>
                <wp:docPr id="937137919" name="Rectangle 9371379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8425" cy="10033635"/>
                        </a:xfrm>
                        <a:prstGeom prst="rect">
                          <a:avLst/>
                        </a:prstGeom>
                        <a:noFill/>
                        <a:ln w="34925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E415A4" id="Rectangle 937137919" o:spid="_x0000_s1026" style="position:absolute;margin-left:2.2pt;margin-top:-84.7pt;width:607.75pt;height:790.05pt;z-index:-25163673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" filled="f" strokecolor="white [3212]" strokeweight="27.5pt">
                <w10:wrap anchorx="page"/>
              </v:rect>
            </w:pict>
          </mc:Fallback>
        </mc:AlternateContent>
      </w:r>
      <w:r w:rsidR="00D17813">
        <w:rPr>
          <w:noProof/>
        </w:rPr>
        <w:drawing>
          <wp:anchor distT="0" distB="0" distL="114300" distR="114300" simplePos="0" relativeHeight="251682816" behindDoc="1" locked="1" layoutInCell="1" allowOverlap="1" wp14:anchorId="4047833E" wp14:editId="0B76F30E">
            <wp:simplePos x="0" y="0"/>
            <wp:positionH relativeFrom="page">
              <wp:posOffset>0</wp:posOffset>
            </wp:positionH>
            <wp:positionV relativeFrom="page">
              <wp:posOffset>1905</wp:posOffset>
            </wp:positionV>
            <wp:extent cx="7772400" cy="2336800"/>
            <wp:effectExtent l="0" t="0" r="0" b="6350"/>
            <wp:wrapTight wrapText="bothSides">
              <wp:wrapPolygon edited="0">
                <wp:start x="0" y="0"/>
                <wp:lineTo x="0" y="21483"/>
                <wp:lineTo x="21547" y="21483"/>
                <wp:lineTo x="21547" y="0"/>
                <wp:lineTo x="0" y="0"/>
              </wp:wrapPolygon>
            </wp:wrapTight>
            <wp:docPr id="664" name="Picture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Picture 66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04641" w14:textId="2104DC00" w:rsidR="00DC3C58" w:rsidRPr="00491CD4" w:rsidRDefault="00BB66E4" w:rsidP="000A6A4E">
      <w:r>
        <w:rPr>
          <w:noProof/>
        </w:rPr>
        <mc:AlternateContent>
          <mc:Choice Requires="wpg">
            <w:drawing>
              <wp:anchor distT="0" distB="0" distL="114300" distR="114300" simplePos="0" relativeHeight="251890175" behindDoc="0" locked="0" layoutInCell="1" allowOverlap="1" wp14:anchorId="2EDA9027" wp14:editId="6D570CBE">
                <wp:simplePos x="0" y="0"/>
                <wp:positionH relativeFrom="column">
                  <wp:posOffset>-266700</wp:posOffset>
                </wp:positionH>
                <wp:positionV relativeFrom="paragraph">
                  <wp:posOffset>831215</wp:posOffset>
                </wp:positionV>
                <wp:extent cx="2124075" cy="4191000"/>
                <wp:effectExtent l="0" t="0" r="0" b="0"/>
                <wp:wrapNone/>
                <wp:docPr id="937137924" name="Group 9371379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4075" cy="4191000"/>
                          <a:chOff x="95002" y="234316"/>
                          <a:chExt cx="2250317" cy="5828219"/>
                        </a:xfrm>
                      </wpg:grpSpPr>
                      <wps:wsp>
                        <wps:cNvPr id="7" name="Text Box 7"/>
                        <wps:cNvSpPr txBox="1"/>
                        <wps:spPr>
                          <a:xfrm>
                            <a:off x="95002" y="697924"/>
                            <a:ext cx="2250317" cy="536461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  <a:bevel/>
                          </a:ln>
                          <a:effectLst/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entury Gothic" w:hAnsi="Century Gothic"/>
                                  <w:szCs w:val="20"/>
                                </w:rPr>
                                <w:id w:val="-1948462782"/>
                                <w:showingPlcHdr/>
                              </w:sdtPr>
                              <w:sdtContent>
                                <w:p w14:paraId="0E76D690" w14:textId="77777777" w:rsidR="00BB66E4" w:rsidRPr="00BB66E4" w:rsidRDefault="00BB66E4" w:rsidP="00BB66E4">
                                  <w:pPr>
                                    <w:rPr>
                                      <w:rFonts w:ascii="Century Gothic" w:hAnsi="Century Gothic" w:cstheme="minorHAnsi"/>
                                      <w:color w:val="808080" w:themeColor="accent6" w:themeShade="80"/>
                                      <w:szCs w:val="20"/>
                                    </w:rPr>
                                  </w:pPr>
                                  <w:r w:rsidRPr="00BB66E4">
                                    <w:rPr>
                                      <w:rFonts w:ascii="Century Gothic" w:hAnsi="Century Gothic" w:cstheme="minorHAnsi"/>
                                      <w:color w:val="808080" w:themeColor="accent6" w:themeShade="80"/>
                                      <w:szCs w:val="20"/>
                                    </w:rPr>
                                    <w:t>(such as)</w:t>
                                  </w:r>
                                </w:p>
                                <w:p w14:paraId="00120CE9" w14:textId="77777777" w:rsidR="00BB66E4" w:rsidRPr="00BB66E4" w:rsidRDefault="00BB66E4" w:rsidP="00BB66E4">
                                  <w:pPr>
                                    <w:rPr>
                                      <w:rFonts w:ascii="Century Gothic" w:hAnsi="Century Gothic" w:cstheme="minorHAnsi"/>
                                      <w:color w:val="808080" w:themeColor="accent6" w:themeShade="80"/>
                                      <w:szCs w:val="20"/>
                                    </w:rPr>
                                  </w:pPr>
                                </w:p>
                                <w:p w14:paraId="4F85FBC5" w14:textId="77777777" w:rsidR="00BB66E4" w:rsidRPr="00BB66E4" w:rsidRDefault="00BB66E4" w:rsidP="00BB66E4">
                                  <w:pPr>
                                    <w:rPr>
                                      <w:rFonts w:ascii="Century Gothic" w:hAnsi="Century Gothic" w:cstheme="minorHAnsi"/>
                                      <w:i/>
                                      <w:color w:val="808080" w:themeColor="accent6" w:themeShade="80"/>
                                      <w:szCs w:val="20"/>
                                    </w:rPr>
                                  </w:pPr>
                                  <w:r w:rsidRPr="00BB66E4">
                                    <w:rPr>
                                      <w:rFonts w:ascii="Century Gothic" w:hAnsi="Century Gothic" w:cstheme="minorHAnsi"/>
                                      <w:i/>
                                      <w:color w:val="808080" w:themeColor="accent6" w:themeShade="80"/>
                                      <w:szCs w:val="20"/>
                                    </w:rPr>
                                    <w:t>What our students like about our school…..</w:t>
                                  </w:r>
                                </w:p>
                                <w:p w14:paraId="62188617" w14:textId="77777777" w:rsidR="00BB66E4" w:rsidRPr="00BB66E4" w:rsidRDefault="00BB66E4" w:rsidP="00BB66E4">
                                  <w:pPr>
                                    <w:rPr>
                                      <w:rFonts w:ascii="Century Gothic" w:hAnsi="Century Gothic" w:cstheme="minorHAnsi"/>
                                      <w:i/>
                                      <w:color w:val="808080" w:themeColor="accent6" w:themeShade="80"/>
                                      <w:szCs w:val="20"/>
                                    </w:rPr>
                                  </w:pPr>
                                </w:p>
                                <w:p w14:paraId="61DCF972" w14:textId="77777777" w:rsidR="00BB66E4" w:rsidRPr="00BB66E4" w:rsidRDefault="00BB66E4" w:rsidP="00BB66E4">
                                  <w:pPr>
                                    <w:rPr>
                                      <w:rFonts w:ascii="Century Gothic" w:hAnsi="Century Gothic" w:cstheme="minorHAnsi"/>
                                      <w:i/>
                                      <w:color w:val="808080" w:themeColor="accent6" w:themeShade="80"/>
                                      <w:szCs w:val="20"/>
                                    </w:rPr>
                                  </w:pPr>
                                  <w:r w:rsidRPr="00BB66E4">
                                    <w:rPr>
                                      <w:rFonts w:ascii="Century Gothic" w:hAnsi="Century Gothic" w:cstheme="minorHAnsi"/>
                                      <w:i/>
                                      <w:color w:val="808080" w:themeColor="accent6" w:themeShade="80"/>
                                      <w:szCs w:val="20"/>
                                    </w:rPr>
                                    <w:t>PAC Information …..</w:t>
                                  </w:r>
                                </w:p>
                                <w:p w14:paraId="755A6320" w14:textId="77777777" w:rsidR="00BB66E4" w:rsidRPr="00BB66E4" w:rsidRDefault="00BB66E4" w:rsidP="00BB66E4">
                                  <w:pPr>
                                    <w:rPr>
                                      <w:rFonts w:ascii="Century Gothic" w:hAnsi="Century Gothic" w:cstheme="minorHAnsi"/>
                                      <w:i/>
                                      <w:color w:val="808080" w:themeColor="accent6" w:themeShade="80"/>
                                      <w:szCs w:val="20"/>
                                    </w:rPr>
                                  </w:pPr>
                                </w:p>
                                <w:p w14:paraId="2799C53A" w14:textId="77777777" w:rsidR="00BB66E4" w:rsidRPr="00BB66E4" w:rsidRDefault="00BB66E4" w:rsidP="00BB66E4">
                                  <w:pPr>
                                    <w:rPr>
                                      <w:rFonts w:ascii="Century Gothic" w:hAnsi="Century Gothic" w:cstheme="minorHAnsi"/>
                                      <w:i/>
                                      <w:color w:val="808080" w:themeColor="accent6" w:themeShade="80"/>
                                      <w:szCs w:val="20"/>
                                    </w:rPr>
                                  </w:pPr>
                                  <w:r w:rsidRPr="00BB66E4">
                                    <w:rPr>
                                      <w:rFonts w:ascii="Century Gothic" w:hAnsi="Century Gothic" w:cstheme="minorHAnsi"/>
                                      <w:i/>
                                      <w:color w:val="808080" w:themeColor="accent6" w:themeShade="80"/>
                                      <w:szCs w:val="20"/>
                                    </w:rPr>
                                    <w:t>What our parents say about our school….</w:t>
                                  </w:r>
                                </w:p>
                                <w:p w14:paraId="51300CA0" w14:textId="77777777" w:rsidR="00BB66E4" w:rsidRPr="00BB66E4" w:rsidRDefault="00BB66E4" w:rsidP="00BB66E4">
                                  <w:pPr>
                                    <w:rPr>
                                      <w:rFonts w:ascii="Century Gothic" w:hAnsi="Century Gothic" w:cstheme="minorHAnsi"/>
                                      <w:i/>
                                      <w:color w:val="808080" w:themeColor="accent6" w:themeShade="80"/>
                                      <w:szCs w:val="20"/>
                                    </w:rPr>
                                  </w:pPr>
                                </w:p>
                                <w:p w14:paraId="3B6125B3" w14:textId="77777777" w:rsidR="00BB66E4" w:rsidRPr="00BB66E4" w:rsidRDefault="00BB66E4" w:rsidP="00BB66E4">
                                  <w:pPr>
                                    <w:rPr>
                                      <w:rFonts w:ascii="Century Gothic" w:hAnsi="Century Gothic" w:cstheme="minorHAnsi"/>
                                      <w:i/>
                                      <w:color w:val="808080" w:themeColor="accent6" w:themeShade="80"/>
                                      <w:szCs w:val="20"/>
                                    </w:rPr>
                                  </w:pPr>
                                  <w:r w:rsidRPr="00BB66E4">
                                    <w:rPr>
                                      <w:rFonts w:ascii="Century Gothic" w:hAnsi="Century Gothic" w:cstheme="minorHAnsi"/>
                                      <w:i/>
                                      <w:color w:val="808080" w:themeColor="accent6" w:themeShade="80"/>
                                      <w:szCs w:val="20"/>
                                    </w:rPr>
                                    <w:t>How you consult with community…</w:t>
                                  </w:r>
                                </w:p>
                                <w:p w14:paraId="18F01A1F" w14:textId="77777777" w:rsidR="00BB66E4" w:rsidRPr="00BB66E4" w:rsidRDefault="00BB66E4" w:rsidP="00BB66E4">
                                  <w:pPr>
                                    <w:rPr>
                                      <w:rFonts w:ascii="Century Gothic" w:hAnsi="Century Gothic"/>
                                      <w:szCs w:val="20"/>
                                    </w:rPr>
                                  </w:pPr>
                                </w:p>
                              </w:sdtContent>
                            </w:sdt>
                            <w:p w14:paraId="5D701FEE" w14:textId="77777777" w:rsidR="00BB66E4" w:rsidRPr="00BB66E4" w:rsidRDefault="00BB66E4" w:rsidP="00191921">
                              <w:pPr>
                                <w:rPr>
                                  <w:rFonts w:ascii="Century Gothic" w:hAnsi="Century Gothic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Text Box 49"/>
                        <wps:cNvSpPr txBox="1"/>
                        <wps:spPr>
                          <a:xfrm>
                            <a:off x="100879" y="234316"/>
                            <a:ext cx="2224259" cy="47685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1BA7180" w14:textId="77777777" w:rsidR="00BB66E4" w:rsidRPr="00BB66E4" w:rsidRDefault="00BB66E4" w:rsidP="007402F7">
                              <w:pPr>
                                <w:spacing w:after="0"/>
                                <w:jc w:val="center"/>
                                <w:rPr>
                                  <w:rFonts w:ascii="Leelawadee UI Semilight" w:hAnsi="Leelawadee UI Semilight" w:cs="Leelawadee UI Semilight"/>
                                  <w:color w:val="365F91" w:themeColor="accent1" w:themeShade="BF"/>
                                  <w:sz w:val="2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B66E4">
                                <w:rPr>
                                  <w:rFonts w:ascii="Leelawadee UI Semilight" w:hAnsi="Leelawadee UI Semilight" w:cs="Leelawadee UI Semilight"/>
                                  <w:color w:val="365F91" w:themeColor="accent1" w:themeShade="BF"/>
                                  <w:sz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SCHOOL INFORMATION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DA9027" id="Group 937137924" o:spid="_x0000_s1033" style="position:absolute;margin-left:-21pt;margin-top:65.45pt;width:167.25pt;height:330pt;z-index:251890175;mso-width-relative:margin;mso-height-relative:margin" coordorigin="950,2343" coordsize="22503,58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">
                <v:shape id="Text Box 7" o:spid="_x0000_s1034" type="#_x0000_t202" style="position:absolute;left:950;top:6979;width:22503;height:536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" filled="f" stroked="f" strokeweight="2.25pt">
                  <v:stroke joinstyle="bevel"/>
                  <v:textbox>
                    <w:txbxContent>
                      <w:sdt>
                        <w:sdtPr>
                          <w:rPr>
                            <w:rFonts w:ascii="Century Gothic" w:hAnsi="Century Gothic"/>
                            <w:szCs w:val="20"/>
                          </w:rPr>
                          <w:id w:val="-1948462782"/>
                          <w:showingPlcHdr/>
                        </w:sdtPr>
                        <w:sdtContent>
                          <w:p w14:paraId="0E76D690" w14:textId="77777777" w:rsidR="00BB66E4" w:rsidRPr="00BB66E4" w:rsidRDefault="00BB66E4" w:rsidP="00BB66E4">
                            <w:pPr>
                              <w:rPr>
                                <w:rFonts w:ascii="Century Gothic" w:hAnsi="Century Gothic" w:cstheme="minorHAnsi"/>
                                <w:color w:val="808080" w:themeColor="accent6" w:themeShade="80"/>
                                <w:szCs w:val="20"/>
                              </w:rPr>
                            </w:pPr>
                            <w:r w:rsidRPr="00BB66E4">
                              <w:rPr>
                                <w:rFonts w:ascii="Century Gothic" w:hAnsi="Century Gothic" w:cstheme="minorHAnsi"/>
                                <w:color w:val="808080" w:themeColor="accent6" w:themeShade="80"/>
                                <w:szCs w:val="20"/>
                              </w:rPr>
                              <w:t>(such as)</w:t>
                            </w:r>
                          </w:p>
                          <w:p w14:paraId="00120CE9" w14:textId="77777777" w:rsidR="00BB66E4" w:rsidRPr="00BB66E4" w:rsidRDefault="00BB66E4" w:rsidP="00BB66E4">
                            <w:pPr>
                              <w:rPr>
                                <w:rFonts w:ascii="Century Gothic" w:hAnsi="Century Gothic" w:cstheme="minorHAnsi"/>
                                <w:color w:val="808080" w:themeColor="accent6" w:themeShade="80"/>
                                <w:szCs w:val="20"/>
                              </w:rPr>
                            </w:pPr>
                          </w:p>
                          <w:p w14:paraId="4F85FBC5" w14:textId="77777777" w:rsidR="00BB66E4" w:rsidRPr="00BB66E4" w:rsidRDefault="00BB66E4" w:rsidP="00BB66E4">
                            <w:pPr>
                              <w:rPr>
                                <w:rFonts w:ascii="Century Gothic" w:hAnsi="Century Gothic" w:cstheme="minorHAnsi"/>
                                <w:i/>
                                <w:color w:val="808080" w:themeColor="accent6" w:themeShade="80"/>
                                <w:szCs w:val="20"/>
                              </w:rPr>
                            </w:pPr>
                            <w:r w:rsidRPr="00BB66E4">
                              <w:rPr>
                                <w:rFonts w:ascii="Century Gothic" w:hAnsi="Century Gothic" w:cstheme="minorHAnsi"/>
                                <w:i/>
                                <w:color w:val="808080" w:themeColor="accent6" w:themeShade="80"/>
                                <w:szCs w:val="20"/>
                              </w:rPr>
                              <w:t>What our students like about our school…..</w:t>
                            </w:r>
                          </w:p>
                          <w:p w14:paraId="62188617" w14:textId="77777777" w:rsidR="00BB66E4" w:rsidRPr="00BB66E4" w:rsidRDefault="00BB66E4" w:rsidP="00BB66E4">
                            <w:pPr>
                              <w:rPr>
                                <w:rFonts w:ascii="Century Gothic" w:hAnsi="Century Gothic" w:cstheme="minorHAnsi"/>
                                <w:i/>
                                <w:color w:val="808080" w:themeColor="accent6" w:themeShade="80"/>
                                <w:szCs w:val="20"/>
                              </w:rPr>
                            </w:pPr>
                          </w:p>
                          <w:p w14:paraId="61DCF972" w14:textId="77777777" w:rsidR="00BB66E4" w:rsidRPr="00BB66E4" w:rsidRDefault="00BB66E4" w:rsidP="00BB66E4">
                            <w:pPr>
                              <w:rPr>
                                <w:rFonts w:ascii="Century Gothic" w:hAnsi="Century Gothic" w:cstheme="minorHAnsi"/>
                                <w:i/>
                                <w:color w:val="808080" w:themeColor="accent6" w:themeShade="80"/>
                                <w:szCs w:val="20"/>
                              </w:rPr>
                            </w:pPr>
                            <w:r w:rsidRPr="00BB66E4">
                              <w:rPr>
                                <w:rFonts w:ascii="Century Gothic" w:hAnsi="Century Gothic" w:cstheme="minorHAnsi"/>
                                <w:i/>
                                <w:color w:val="808080" w:themeColor="accent6" w:themeShade="80"/>
                                <w:szCs w:val="20"/>
                              </w:rPr>
                              <w:t>PAC Information …..</w:t>
                            </w:r>
                          </w:p>
                          <w:p w14:paraId="755A6320" w14:textId="77777777" w:rsidR="00BB66E4" w:rsidRPr="00BB66E4" w:rsidRDefault="00BB66E4" w:rsidP="00BB66E4">
                            <w:pPr>
                              <w:rPr>
                                <w:rFonts w:ascii="Century Gothic" w:hAnsi="Century Gothic" w:cstheme="minorHAnsi"/>
                                <w:i/>
                                <w:color w:val="808080" w:themeColor="accent6" w:themeShade="80"/>
                                <w:szCs w:val="20"/>
                              </w:rPr>
                            </w:pPr>
                          </w:p>
                          <w:p w14:paraId="2799C53A" w14:textId="77777777" w:rsidR="00BB66E4" w:rsidRPr="00BB66E4" w:rsidRDefault="00BB66E4" w:rsidP="00BB66E4">
                            <w:pPr>
                              <w:rPr>
                                <w:rFonts w:ascii="Century Gothic" w:hAnsi="Century Gothic" w:cstheme="minorHAnsi"/>
                                <w:i/>
                                <w:color w:val="808080" w:themeColor="accent6" w:themeShade="80"/>
                                <w:szCs w:val="20"/>
                              </w:rPr>
                            </w:pPr>
                            <w:r w:rsidRPr="00BB66E4">
                              <w:rPr>
                                <w:rFonts w:ascii="Century Gothic" w:hAnsi="Century Gothic" w:cstheme="minorHAnsi"/>
                                <w:i/>
                                <w:color w:val="808080" w:themeColor="accent6" w:themeShade="80"/>
                                <w:szCs w:val="20"/>
                              </w:rPr>
                              <w:t>What our parents say about our school….</w:t>
                            </w:r>
                          </w:p>
                          <w:p w14:paraId="51300CA0" w14:textId="77777777" w:rsidR="00BB66E4" w:rsidRPr="00BB66E4" w:rsidRDefault="00BB66E4" w:rsidP="00BB66E4">
                            <w:pPr>
                              <w:rPr>
                                <w:rFonts w:ascii="Century Gothic" w:hAnsi="Century Gothic" w:cstheme="minorHAnsi"/>
                                <w:i/>
                                <w:color w:val="808080" w:themeColor="accent6" w:themeShade="80"/>
                                <w:szCs w:val="20"/>
                              </w:rPr>
                            </w:pPr>
                          </w:p>
                          <w:p w14:paraId="3B6125B3" w14:textId="77777777" w:rsidR="00BB66E4" w:rsidRPr="00BB66E4" w:rsidRDefault="00BB66E4" w:rsidP="00BB66E4">
                            <w:pPr>
                              <w:rPr>
                                <w:rFonts w:ascii="Century Gothic" w:hAnsi="Century Gothic" w:cstheme="minorHAnsi"/>
                                <w:i/>
                                <w:color w:val="808080" w:themeColor="accent6" w:themeShade="80"/>
                                <w:szCs w:val="20"/>
                              </w:rPr>
                            </w:pPr>
                            <w:r w:rsidRPr="00BB66E4">
                              <w:rPr>
                                <w:rFonts w:ascii="Century Gothic" w:hAnsi="Century Gothic" w:cstheme="minorHAnsi"/>
                                <w:i/>
                                <w:color w:val="808080" w:themeColor="accent6" w:themeShade="80"/>
                                <w:szCs w:val="20"/>
                              </w:rPr>
                              <w:t>How you consult with community…</w:t>
                            </w:r>
                          </w:p>
                          <w:p w14:paraId="18F01A1F" w14:textId="77777777" w:rsidR="00BB66E4" w:rsidRPr="00BB66E4" w:rsidRDefault="00BB66E4" w:rsidP="00BB66E4">
                            <w:pPr>
                              <w:rPr>
                                <w:rFonts w:ascii="Century Gothic" w:hAnsi="Century Gothic"/>
                                <w:szCs w:val="20"/>
                              </w:rPr>
                            </w:pPr>
                          </w:p>
                        </w:sdtContent>
                      </w:sdt>
                      <w:p w14:paraId="5D701FEE" w14:textId="77777777" w:rsidR="00BB66E4" w:rsidRPr="00BB66E4" w:rsidRDefault="00BB66E4" w:rsidP="00191921">
                        <w:pPr>
                          <w:rPr>
                            <w:rFonts w:ascii="Century Gothic" w:hAnsi="Century Gothic"/>
                            <w:szCs w:val="20"/>
                          </w:rPr>
                        </w:pPr>
                      </w:p>
                    </w:txbxContent>
                  </v:textbox>
                </v:shape>
                <v:shape id="Text Box 49" o:spid="_x0000_s1035" type="#_x0000_t202" style="position:absolute;left:1008;top:2343;width:22243;height:4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" filled="f" stroked="f" strokeweight=".5pt">
                  <v:textbox>
                    <w:txbxContent>
                      <w:p w14:paraId="21BA7180" w14:textId="77777777" w:rsidR="00BB66E4" w:rsidRPr="00BB66E4" w:rsidRDefault="00BB66E4" w:rsidP="007402F7">
                        <w:pPr>
                          <w:spacing w:after="0"/>
                          <w:jc w:val="center"/>
                          <w:rPr>
                            <w:rFonts w:ascii="Leelawadee UI Semilight" w:hAnsi="Leelawadee UI Semilight" w:cs="Leelawadee UI Semilight"/>
                            <w:color w:val="365F91" w:themeColor="accent1" w:themeShade="BF"/>
                            <w:sz w:val="2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B66E4">
                          <w:rPr>
                            <w:rFonts w:ascii="Leelawadee UI Semilight" w:hAnsi="Leelawadee UI Semilight" w:cs="Leelawadee UI Semilight"/>
                            <w:color w:val="365F91" w:themeColor="accent1" w:themeShade="BF"/>
                            <w:sz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SCHOOL INFORMATION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5984" behindDoc="1" locked="0" layoutInCell="1" allowOverlap="1" wp14:anchorId="1B4ADE86" wp14:editId="3F90B8C1">
                <wp:simplePos x="0" y="0"/>
                <wp:positionH relativeFrom="page">
                  <wp:align>left</wp:align>
                </wp:positionH>
                <wp:positionV relativeFrom="paragraph">
                  <wp:posOffset>5107940</wp:posOffset>
                </wp:positionV>
                <wp:extent cx="2636520" cy="1280160"/>
                <wp:effectExtent l="0" t="0" r="11430" b="15240"/>
                <wp:wrapNone/>
                <wp:docPr id="36" name="Rounded Rectangle 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6520" cy="1280160"/>
                        </a:xfrm>
                        <a:prstGeom prst="rect">
                          <a:avLst/>
                        </a:prstGeom>
                        <a:solidFill>
                          <a:srgbClr val="286580"/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B8AB8B" id="Rounded Rectangle 690" o:spid="_x0000_s1026" style="position:absolute;margin-left:0;margin-top:402.2pt;width:207.6pt;height:100.8pt;z-index:-25137049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" fillcolor="#286580" strokecolor="white [3212]" strokeweight="1pt">
                <w10:wrap anchorx="page"/>
              </v:rect>
            </w:pict>
          </mc:Fallback>
        </mc:AlternateContent>
      </w:r>
      <w:r w:rsidR="00852585">
        <w:rPr>
          <w:noProof/>
        </w:rPr>
        <w:drawing>
          <wp:anchor distT="0" distB="0" distL="114300" distR="114300" simplePos="0" relativeHeight="251903487" behindDoc="0" locked="0" layoutInCell="1" allowOverlap="1" wp14:anchorId="36E042D8" wp14:editId="2E0C94F6">
            <wp:simplePos x="0" y="0"/>
            <wp:positionH relativeFrom="column">
              <wp:posOffset>-81280</wp:posOffset>
            </wp:positionH>
            <wp:positionV relativeFrom="paragraph">
              <wp:posOffset>5712986</wp:posOffset>
            </wp:positionV>
            <wp:extent cx="795020" cy="639445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ackgroundRemoval t="9630" b="89630" l="9524" r="94048"/>
                              </a14:imgEffect>
                              <a14:imgEffect>
                                <a14:saturation sat="132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5020" cy="639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2585"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231029DB" wp14:editId="33BB7AD5">
                <wp:simplePos x="0" y="0"/>
                <wp:positionH relativeFrom="column">
                  <wp:posOffset>4605129</wp:posOffset>
                </wp:positionH>
                <wp:positionV relativeFrom="paragraph">
                  <wp:posOffset>4413885</wp:posOffset>
                </wp:positionV>
                <wp:extent cx="1926481" cy="1954924"/>
                <wp:effectExtent l="0" t="0" r="0" b="7620"/>
                <wp:wrapNone/>
                <wp:docPr id="937137626" name="Text Box 9371376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6481" cy="19549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sdt>
                            <w:sdtPr>
                              <w:id w:val="-1011687725"/>
                              <w:showingPlcHdr/>
                              <w:picture/>
                            </w:sdtPr>
                            <w:sdtContent>
                              <w:p w14:paraId="53BB592E" w14:textId="77777777" w:rsidR="00BB66E4" w:rsidRDefault="00BB66E4" w:rsidP="00852585">
                                <w:pPr>
                                  <w:jc w:val="center"/>
                                </w:pP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55592109" wp14:editId="5755429D">
                                      <wp:extent cx="1734185" cy="1734185"/>
                                      <wp:effectExtent l="0" t="0" r="0" b="0"/>
                                      <wp:docPr id="2" name="Picture 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5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734185" cy="173418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118872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1029DB" id="Text Box 937137626" o:spid="_x0000_s1036" type="#_x0000_t202" style="position:absolute;margin-left:362.6pt;margin-top:347.55pt;width:151.7pt;height:153.9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" fillcolor="white [3201]" stroked="f" strokeweight=".5pt">
                <v:textbox inset="3.6pt,9.36pt,0,0">
                  <w:txbxContent>
                    <w:sdt>
                      <w:sdtPr>
                        <w:id w:val="-1011687725"/>
                        <w:showingPlcHdr/>
                        <w:picture/>
                      </w:sdtPr>
                      <w:sdtContent>
                        <w:p w14:paraId="53BB592E" w14:textId="77777777" w:rsidR="00BB66E4" w:rsidRDefault="00BB66E4" w:rsidP="00852585">
                          <w:pPr>
                            <w:jc w:val="center"/>
                          </w:pP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55592109" wp14:editId="5755429D">
                                <wp:extent cx="1734185" cy="1734185"/>
                                <wp:effectExtent l="0" t="0" r="0" b="0"/>
                                <wp:docPr id="2" name="Picture 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5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734185" cy="173418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sdtContent>
                    </w:sdt>
                  </w:txbxContent>
                </v:textbox>
              </v:shape>
            </w:pict>
          </mc:Fallback>
        </mc:AlternateContent>
      </w:r>
      <w:r w:rsidR="00852585"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30C303B4" wp14:editId="3A641293">
                <wp:simplePos x="0" y="0"/>
                <wp:positionH relativeFrom="column">
                  <wp:posOffset>2467303</wp:posOffset>
                </wp:positionH>
                <wp:positionV relativeFrom="paragraph">
                  <wp:posOffset>4420169</wp:posOffset>
                </wp:positionV>
                <wp:extent cx="1926481" cy="1954924"/>
                <wp:effectExtent l="0" t="0" r="0" b="762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6481" cy="19549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sdt>
                            <w:sdtPr>
                              <w:id w:val="439651865"/>
                              <w:showingPlcHdr/>
                              <w:picture/>
                            </w:sdtPr>
                            <w:sdtContent>
                              <w:p w14:paraId="24F97148" w14:textId="0614D3DA" w:rsidR="00BB66E4" w:rsidRDefault="00BB66E4" w:rsidP="00852585">
                                <w:pPr>
                                  <w:jc w:val="center"/>
                                </w:pP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34FD9FC2" wp14:editId="468F64A4">
                                      <wp:extent cx="1734185" cy="1734185"/>
                                      <wp:effectExtent l="0" t="0" r="0" b="0"/>
                                      <wp:docPr id="6" name="Picture 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5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734185" cy="173418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118872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C303B4" id="Text Box 52" o:spid="_x0000_s1037" type="#_x0000_t202" style="position:absolute;margin-left:194.3pt;margin-top:348.05pt;width:151.7pt;height:153.95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" fillcolor="white [3201]" stroked="f" strokeweight=".5pt">
                <v:textbox inset="3.6pt,9.36pt,0,0">
                  <w:txbxContent>
                    <w:sdt>
                      <w:sdtPr>
                        <w:id w:val="439651865"/>
                        <w:showingPlcHdr/>
                        <w:picture/>
                      </w:sdtPr>
                      <w:sdtContent>
                        <w:p w14:paraId="24F97148" w14:textId="0614D3DA" w:rsidR="00BB66E4" w:rsidRDefault="00BB66E4" w:rsidP="00852585">
                          <w:pPr>
                            <w:jc w:val="center"/>
                          </w:pP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34FD9FC2" wp14:editId="468F64A4">
                                <wp:extent cx="1734185" cy="1734185"/>
                                <wp:effectExtent l="0" t="0" r="0" b="0"/>
                                <wp:docPr id="6" name="Picture 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5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734185" cy="173418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sdtContent>
                    </w:sdt>
                  </w:txbxContent>
                </v:textbox>
              </v:shape>
            </w:pict>
          </mc:Fallback>
        </mc:AlternateContent>
      </w:r>
      <w:r w:rsidR="00414B60"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0EC3BE7D" wp14:editId="2C295909">
                <wp:simplePos x="0" y="0"/>
                <wp:positionH relativeFrom="column">
                  <wp:posOffset>4505325</wp:posOffset>
                </wp:positionH>
                <wp:positionV relativeFrom="paragraph">
                  <wp:posOffset>4345940</wp:posOffset>
                </wp:positionV>
                <wp:extent cx="0" cy="2115820"/>
                <wp:effectExtent l="19050" t="0" r="19050" b="36830"/>
                <wp:wrapNone/>
                <wp:docPr id="25" name="Straight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1582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28658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CA4AEF" id="Straight Connector 25" o:spid="_x0000_s1026" style="position:absolute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4.75pt,342.2pt" to="354.75pt,50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" strokecolor="#286580" strokeweight="2.25pt">
                <v:stroke joinstyle="miter"/>
              </v:line>
            </w:pict>
          </mc:Fallback>
        </mc:AlternateContent>
      </w:r>
      <w:r w:rsidR="00DC3C58" w:rsidRPr="007F5864">
        <w:br w:type="page"/>
      </w:r>
    </w:p>
    <w:p w14:paraId="71CE482D" w14:textId="2789393F" w:rsidR="00B759BC" w:rsidRDefault="002D07D6" w:rsidP="00E71127">
      <w:pPr>
        <w:pStyle w:val="SD28BodyFont-paraspaceafter"/>
      </w:pPr>
      <w:r>
        <w:rPr>
          <w:rFonts w:asciiTheme="minorHAnsi" w:eastAsiaTheme="minorEastAsia" w:hAnsiTheme="minorHAnsi" w:cstheme="minorBidi"/>
          <w:noProof/>
          <w:sz w:val="22"/>
        </w:rPr>
        <w:lastRenderedPageBreak/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2B16C717" wp14:editId="72DE688F">
                <wp:simplePos x="0" y="0"/>
                <wp:positionH relativeFrom="column">
                  <wp:posOffset>-247650</wp:posOffset>
                </wp:positionH>
                <wp:positionV relativeFrom="paragraph">
                  <wp:posOffset>-413385</wp:posOffset>
                </wp:positionV>
                <wp:extent cx="1114425" cy="1095375"/>
                <wp:effectExtent l="0" t="0" r="9525" b="9525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1095375"/>
                        </a:xfrm>
                        <a:prstGeom prst="rect">
                          <a:avLst/>
                        </a:prstGeom>
                        <a:blipFill>
                          <a:blip r:embed="rId20"/>
                          <a:srcRect/>
                          <a:stretch>
                            <a:fillRect l="-24028" t="-10460" r="-48547" b="-1037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969ED9" id="Rectangle 24" o:spid="_x0000_s1026" style="position:absolute;margin-left:-19.5pt;margin-top:-32.55pt;width:87.75pt;height:86.2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2FybWVuIEhvd2UAAAWQAwACAAAAFAAAEKSQBAACAAAA&#10;FAAAELiSkQACAAAAAzg4AACSkgACAAAAAzg4AADqHAAHAAAIDAAACJgAAAAAHOoAAAA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8P3hwYWNrZXQgZW5kPSd3&#10;Jz8+/9sAQwAHBQUGBQQHBgUGCAcHCAoRCwoJCQoVDxAMERgVGhkYFRgXGx4nIRsdJR0XGCIuIiUo&#10;KSssKxogLzMvKjInKisq/9sAQwEHCAgKCQoUCwsUKhwYHCoqKioqKioqKioqKioqKioqKioqKioq&#10;KioqKioqKioqKioqKioqKioqKioqKioqKioq/8AAEQgBuwJ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k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" stroked="f" strokeweight="1pt">
                <v:fill r:id="rId21" o:title="" recolor="t" rotate="t" type="frame"/>
              </v:rect>
            </w:pict>
          </mc:Fallback>
        </mc:AlternateContent>
      </w:r>
      <w:r>
        <w:rPr>
          <w:rFonts w:asciiTheme="minorHAnsi" w:eastAsiaTheme="minorEastAsia" w:hAnsiTheme="minorHAnsi" w:cstheme="minorBidi"/>
          <w:noProof/>
          <w:sz w:val="22"/>
        </w:rPr>
        <mc:AlternateContent>
          <mc:Choice Requires="wpg">
            <w:drawing>
              <wp:anchor distT="0" distB="0" distL="114300" distR="114300" simplePos="0" relativeHeight="251921408" behindDoc="0" locked="0" layoutInCell="1" allowOverlap="1" wp14:anchorId="5F25B87A" wp14:editId="0E1DBAEC">
                <wp:simplePos x="0" y="0"/>
                <wp:positionH relativeFrom="page">
                  <wp:posOffset>1933575</wp:posOffset>
                </wp:positionH>
                <wp:positionV relativeFrom="paragraph">
                  <wp:posOffset>-401955</wp:posOffset>
                </wp:positionV>
                <wp:extent cx="5851525" cy="1271270"/>
                <wp:effectExtent l="0" t="0" r="15875" b="24130"/>
                <wp:wrapNone/>
                <wp:docPr id="701" name="Group 7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1525" cy="1271270"/>
                          <a:chOff x="-255925" y="47502"/>
                          <a:chExt cx="4899111" cy="968333"/>
                        </a:xfrm>
                        <a:effectLst/>
                      </wpg:grpSpPr>
                      <wps:wsp>
                        <wps:cNvPr id="690" name="Rounded Rectangle 690"/>
                        <wps:cNvSpPr/>
                        <wps:spPr>
                          <a:xfrm>
                            <a:off x="0" y="47502"/>
                            <a:ext cx="4643186" cy="968333"/>
                          </a:xfrm>
                          <a:prstGeom prst="rect">
                            <a:avLst/>
                          </a:prstGeom>
                          <a:solidFill>
                            <a:srgbClr val="286580"/>
                          </a:solidFill>
                          <a:ln>
                            <a:solidFill>
                              <a:schemeClr val="bg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Text Box 62"/>
                        <wps:cNvSpPr txBox="1"/>
                        <wps:spPr>
                          <a:xfrm>
                            <a:off x="-255925" y="110979"/>
                            <a:ext cx="2279810" cy="361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8EBEF36" w14:textId="77777777" w:rsidR="00BB66E4" w:rsidRPr="00763E38" w:rsidRDefault="00BB66E4" w:rsidP="00E71127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b/>
                                  <w:color w:val="FFFFFF" w:themeColor="background1"/>
                                  <w:sz w:val="28"/>
                                </w:rPr>
                              </w:pPr>
                              <w:r w:rsidRPr="00763E38">
                                <w:rPr>
                                  <w:rFonts w:asciiTheme="minorHAnsi" w:hAnsiTheme="minorHAnsi" w:cstheme="minorHAnsi"/>
                                  <w:b/>
                                  <w:color w:val="FFFFFF" w:themeColor="background1"/>
                                  <w:sz w:val="28"/>
                                </w:rPr>
                                <w:t>SUPPORTIVE SPACES</w:t>
                              </w:r>
                            </w:p>
                            <w:p w14:paraId="5E44AA4E" w14:textId="77777777" w:rsidR="00BB66E4" w:rsidRPr="00763E38" w:rsidRDefault="00BB66E4" w:rsidP="00E71127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color w:val="FFFFFF" w:themeColor="background1"/>
                                </w:rPr>
                              </w:pPr>
                            </w:p>
                            <w:p w14:paraId="0B465B50" w14:textId="77777777" w:rsidR="00BB66E4" w:rsidRPr="00763E38" w:rsidRDefault="00BB66E4" w:rsidP="00E71127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color w:val="FFFFFF" w:themeColor="background1"/>
                                </w:rPr>
                              </w:pPr>
                            </w:p>
                            <w:p w14:paraId="2529D1E6" w14:textId="77777777" w:rsidR="00BB66E4" w:rsidRPr="00763E38" w:rsidRDefault="00BB66E4" w:rsidP="00E71127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 Box 26"/>
                        <wps:cNvSpPr txBox="1"/>
                        <wps:spPr>
                          <a:xfrm>
                            <a:off x="182682" y="279670"/>
                            <a:ext cx="3963415" cy="70053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entury Gothic" w:hAnsi="Century Gothic"/>
                                  <w:color w:val="FFFFFF" w:themeColor="background1"/>
                                </w:rPr>
                                <w:id w:val="338592108"/>
                                <w:showingPlcHdr/>
                              </w:sdtPr>
                              <w:sdtContent>
                                <w:p w14:paraId="3513CED4" w14:textId="77777777" w:rsidR="00BB66E4" w:rsidRDefault="00BB66E4" w:rsidP="00775B30">
                                  <w:pPr>
                                    <w:rPr>
                                      <w:rFonts w:ascii="Century Gothic" w:hAnsi="Century Gothic"/>
                                      <w:color w:val="FFFFFF" w:themeColor="background1"/>
                                    </w:rPr>
                                  </w:pPr>
                                  <w:r w:rsidRPr="00775B30">
                                    <w:rPr>
                                      <w:rStyle w:val="PlaceholderText"/>
                                      <w:color w:val="FFFFFF" w:themeColor="background1"/>
                                    </w:rPr>
                                    <w:t>Click or tap here to enter text.</w:t>
                                  </w:r>
                                </w:p>
                              </w:sdtContent>
                            </w:sdt>
                            <w:p w14:paraId="6CD59E1C" w14:textId="00F44C9A" w:rsidR="00BB66E4" w:rsidRPr="00763E38" w:rsidRDefault="00BB66E4" w:rsidP="00B759BC">
                              <w:pPr>
                                <w:rPr>
                                  <w:rFonts w:ascii="Century Gothic" w:hAnsi="Century Gothic"/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25B87A" id="Group 701" o:spid="_x0000_s1038" style="position:absolute;margin-left:152.25pt;margin-top:-31.65pt;width:460.75pt;height:100.1pt;z-index:251921408;mso-position-horizontal-relative:page;mso-width-relative:margin;mso-height-relative:margin" coordorigin="-2559,475" coordsize="48991,96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">
                <v:rect id="Rounded Rectangle 690" o:spid="_x0000_s1039" style="position:absolute;top:475;width:46431;height:96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" fillcolor="#286580" strokecolor="white [3212]" strokeweight="1pt"/>
                <v:shape id="Text Box 62" o:spid="_x0000_s1040" type="#_x0000_t202" style="position:absolute;left:-2559;top:1109;width:2279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1Ie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zBK5fwg+QywsAAAD//wMAUEsBAi0AFAAGAAgAAAAhANvh9svuAAAAhQEAABMAAAAAAAAA&#10;AAAAAAAAAAAAAFtDb250ZW50X1R5cGVzXS54bWxQSwECLQAUAAYACAAAACEAWvQsW78AAAAVAQAA&#10;CwAAAAAAAAAAAAAAAAAfAQAAX3JlbHMvLnJlbHNQSwECLQAUAAYACAAAACEAE49SHsYAAADbAAAA&#10;DwAAAAAAAAAAAAAAAAAHAgAAZHJzL2Rvd25yZXYueG1sUEsFBgAAAAADAAMAtwAAAPoCAAAAAA==&#10;" filled="f" stroked="f" strokeweight=".5pt">
                  <v:textbox>
                    <w:txbxContent>
                      <w:p w14:paraId="08EBEF36" w14:textId="77777777" w:rsidR="00BB66E4" w:rsidRPr="00763E38" w:rsidRDefault="00BB66E4" w:rsidP="00E71127">
                        <w:pPr>
                          <w:jc w:val="center"/>
                          <w:rPr>
                            <w:rFonts w:asciiTheme="minorHAnsi" w:hAnsiTheme="minorHAnsi" w:cstheme="minorHAnsi"/>
                            <w:b/>
                            <w:color w:val="FFFFFF" w:themeColor="background1"/>
                            <w:sz w:val="28"/>
                          </w:rPr>
                        </w:pPr>
                        <w:r w:rsidRPr="00763E38">
                          <w:rPr>
                            <w:rFonts w:asciiTheme="minorHAnsi" w:hAnsiTheme="minorHAnsi" w:cstheme="minorHAnsi"/>
                            <w:b/>
                            <w:color w:val="FFFFFF" w:themeColor="background1"/>
                            <w:sz w:val="28"/>
                          </w:rPr>
                          <w:t>SUPPORTIVE SPACES</w:t>
                        </w:r>
                      </w:p>
                      <w:p w14:paraId="5E44AA4E" w14:textId="77777777" w:rsidR="00BB66E4" w:rsidRPr="00763E38" w:rsidRDefault="00BB66E4" w:rsidP="00E71127">
                        <w:pPr>
                          <w:jc w:val="center"/>
                          <w:rPr>
                            <w:rFonts w:ascii="Century Gothic" w:hAnsi="Century Gothic"/>
                            <w:b/>
                            <w:color w:val="FFFFFF" w:themeColor="background1"/>
                          </w:rPr>
                        </w:pPr>
                      </w:p>
                      <w:p w14:paraId="0B465B50" w14:textId="77777777" w:rsidR="00BB66E4" w:rsidRPr="00763E38" w:rsidRDefault="00BB66E4" w:rsidP="00E71127">
                        <w:pPr>
                          <w:jc w:val="center"/>
                          <w:rPr>
                            <w:rFonts w:ascii="Century Gothic" w:hAnsi="Century Gothic"/>
                            <w:b/>
                            <w:color w:val="FFFFFF" w:themeColor="background1"/>
                          </w:rPr>
                        </w:pPr>
                      </w:p>
                      <w:p w14:paraId="2529D1E6" w14:textId="77777777" w:rsidR="00BB66E4" w:rsidRPr="00763E38" w:rsidRDefault="00BB66E4" w:rsidP="00E71127">
                        <w:pPr>
                          <w:jc w:val="center"/>
                          <w:rPr>
                            <w:rFonts w:ascii="Century Gothic" w:hAnsi="Century Gothic"/>
                            <w:b/>
                            <w:color w:val="FFFFFF" w:themeColor="background1"/>
                          </w:rPr>
                        </w:pPr>
                      </w:p>
                    </w:txbxContent>
                  </v:textbox>
                </v:shape>
                <v:shape id="Text Box 26" o:spid="_x0000_s1041" type="#_x0000_t202" style="position:absolute;left:1826;top:2796;width:39634;height:7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u3d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JHK5fwg+QywsAAAD//wMAUEsBAi0AFAAGAAgAAAAhANvh9svuAAAAhQEAABMAAAAAAAAA&#10;AAAAAAAAAAAAAFtDb250ZW50X1R5cGVzXS54bWxQSwECLQAUAAYACAAAACEAWvQsW78AAAAVAQAA&#10;CwAAAAAAAAAAAAAAAAAfAQAAX3JlbHMvLnJlbHNQSwECLQAUAAYACAAAACEA+t7t3cYAAADbAAAA&#10;DwAAAAAAAAAAAAAAAAAHAgAAZHJzL2Rvd25yZXYueG1sUEsFBgAAAAADAAMAtwAAAPoCAAAAAA==&#10;" filled="f" stroked="f" strokeweight=".5pt">
                  <v:textbox>
                    <w:txbxContent>
                      <w:sdt>
                        <w:sdtPr>
                          <w:rPr>
                            <w:rFonts w:ascii="Century Gothic" w:hAnsi="Century Gothic"/>
                            <w:color w:val="FFFFFF" w:themeColor="background1"/>
                          </w:rPr>
                          <w:id w:val="338592108"/>
                          <w:showingPlcHdr/>
                        </w:sdtPr>
                        <w:sdtContent>
                          <w:p w14:paraId="3513CED4" w14:textId="77777777" w:rsidR="00BB66E4" w:rsidRDefault="00BB66E4" w:rsidP="00775B30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</w:rPr>
                            </w:pPr>
                            <w:r w:rsidRPr="00775B30">
                              <w:rPr>
                                <w:rStyle w:val="PlaceholderText"/>
                                <w:color w:val="FFFFFF" w:themeColor="background1"/>
                              </w:rPr>
                              <w:t>Click or tap here to enter text.</w:t>
                            </w:r>
                          </w:p>
                        </w:sdtContent>
                      </w:sdt>
                      <w:p w14:paraId="6CD59E1C" w14:textId="00F44C9A" w:rsidR="00BB66E4" w:rsidRPr="00763E38" w:rsidRDefault="00BB66E4" w:rsidP="00B759BC">
                        <w:pPr>
                          <w:rPr>
                            <w:rFonts w:ascii="Century Gothic" w:hAnsi="Century Gothic"/>
                            <w:color w:val="FFFFFF" w:themeColor="background1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Theme="minorHAnsi" w:eastAsiaTheme="minorEastAsia" w:hAnsiTheme="minorHAnsi" w:cstheme="minorBidi"/>
          <w:noProof/>
          <w:sz w:val="22"/>
        </w:rPr>
        <mc:AlternateContent>
          <mc:Choice Requires="wps">
            <w:drawing>
              <wp:anchor distT="0" distB="0" distL="114300" distR="114300" simplePos="0" relativeHeight="251815935" behindDoc="0" locked="0" layoutInCell="1" allowOverlap="1" wp14:anchorId="76C04EA4" wp14:editId="5665FE9A">
                <wp:simplePos x="0" y="0"/>
                <wp:positionH relativeFrom="column">
                  <wp:posOffset>1057274</wp:posOffset>
                </wp:positionH>
                <wp:positionV relativeFrom="paragraph">
                  <wp:posOffset>-1097280</wp:posOffset>
                </wp:positionV>
                <wp:extent cx="263525" cy="5312410"/>
                <wp:effectExtent l="0" t="0" r="22225" b="21590"/>
                <wp:wrapNone/>
                <wp:docPr id="696" name="Rectangle 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525" cy="5312410"/>
                        </a:xfrm>
                        <a:prstGeom prst="rect">
                          <a:avLst/>
                        </a:prstGeom>
                        <a:solidFill>
                          <a:srgbClr val="00806F"/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FB3DE51" id="Rectangle 696" o:spid="_x0000_s1026" style="position:absolute;margin-left:83.25pt;margin-top:-86.4pt;width:20.75pt;height:418.3pt;z-index:25181593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" fillcolor="#00806f" strokecolor="white [3212]" strokeweight="1pt"/>
            </w:pict>
          </mc:Fallback>
        </mc:AlternateContent>
      </w:r>
    </w:p>
    <w:p w14:paraId="11B3DDC9" w14:textId="5FD9CEF1" w:rsidR="00B759BC" w:rsidRDefault="00B759BC" w:rsidP="00B759BC">
      <w:pPr>
        <w:pStyle w:val="SD28BodyFont-paraspaceafter"/>
      </w:pPr>
      <w:r>
        <w:tab/>
      </w:r>
    </w:p>
    <w:p w14:paraId="3C50302D" w14:textId="4F74260C" w:rsidR="00B759BC" w:rsidRDefault="000029F1" w:rsidP="00B759BC">
      <w:pPr>
        <w:pStyle w:val="SD28BodyFont-paraspaceafter"/>
      </w:pPr>
      <w:r>
        <w:rPr>
          <w:rFonts w:asciiTheme="minorHAnsi" w:eastAsiaTheme="minorEastAsia" w:hAnsiTheme="minorHAnsi" w:cstheme="minorBidi"/>
          <w:noProof/>
          <w:sz w:val="22"/>
        </w:rPr>
        <mc:AlternateContent>
          <mc:Choice Requires="wpg">
            <w:drawing>
              <wp:anchor distT="0" distB="0" distL="114300" distR="114300" simplePos="0" relativeHeight="251819007" behindDoc="0" locked="0" layoutInCell="1" allowOverlap="1" wp14:anchorId="2BAF99DB" wp14:editId="2A98668C">
                <wp:simplePos x="0" y="0"/>
                <wp:positionH relativeFrom="column">
                  <wp:posOffset>-400050</wp:posOffset>
                </wp:positionH>
                <wp:positionV relativeFrom="paragraph">
                  <wp:posOffset>275590</wp:posOffset>
                </wp:positionV>
                <wp:extent cx="1390650" cy="5145405"/>
                <wp:effectExtent l="0" t="0" r="0" b="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0650" cy="5145405"/>
                          <a:chOff x="0" y="0"/>
                          <a:chExt cx="1390650" cy="5145405"/>
                        </a:xfrm>
                      </wpg:grpSpPr>
                      <wps:wsp>
                        <wps:cNvPr id="649" name="Text Box 649"/>
                        <wps:cNvSpPr txBox="1"/>
                        <wps:spPr>
                          <a:xfrm>
                            <a:off x="85725" y="0"/>
                            <a:ext cx="1181100" cy="361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51CC81B" w14:textId="77777777" w:rsidR="00BB66E4" w:rsidRPr="000D3142" w:rsidRDefault="00BB66E4" w:rsidP="00971AFA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b/>
                                  <w:color w:val="365F91" w:themeColor="accent1" w:themeShade="BF"/>
                                  <w:sz w:val="28"/>
                                </w:rPr>
                              </w:pPr>
                              <w:r w:rsidRPr="000D3142">
                                <w:rPr>
                                  <w:rFonts w:asciiTheme="minorHAnsi" w:hAnsiTheme="minorHAnsi" w:cstheme="minorHAnsi"/>
                                  <w:b/>
                                  <w:color w:val="365F91" w:themeColor="accent1" w:themeShade="BF"/>
                                  <w:sz w:val="28"/>
                                </w:rPr>
                                <w:t>RATIONALE</w:t>
                              </w:r>
                            </w:p>
                            <w:p w14:paraId="1C35B3A1" w14:textId="77777777" w:rsidR="00BB66E4" w:rsidRPr="000D3142" w:rsidRDefault="00BB66E4" w:rsidP="00971AFA">
                              <w:pPr>
                                <w:rPr>
                                  <w:rFonts w:ascii="Century Gothic" w:hAnsi="Century Gothic"/>
                                  <w:b/>
                                </w:rPr>
                              </w:pPr>
                            </w:p>
                            <w:p w14:paraId="5338ED65" w14:textId="77777777" w:rsidR="00BB66E4" w:rsidRPr="000D3142" w:rsidRDefault="00BB66E4" w:rsidP="00971AFA">
                              <w:pPr>
                                <w:rPr>
                                  <w:rFonts w:ascii="Century Gothic" w:hAnsi="Century Gothic"/>
                                  <w:b/>
                                </w:rPr>
                              </w:pPr>
                            </w:p>
                            <w:p w14:paraId="49F82796" w14:textId="77777777" w:rsidR="00BB66E4" w:rsidRPr="000D3142" w:rsidRDefault="00BB66E4" w:rsidP="00971AFA">
                              <w:pPr>
                                <w:rPr>
                                  <w:rFonts w:ascii="Century Gothic" w:hAnsi="Century Gothic"/>
                                  <w:b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Text Box 647"/>
                        <wps:cNvSpPr txBox="1"/>
                        <wps:spPr>
                          <a:xfrm>
                            <a:off x="0" y="219075"/>
                            <a:ext cx="1390650" cy="492633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entury Gothic" w:hAnsi="Century Gothic" w:cstheme="minorHAnsi"/>
                                  <w:color w:val="286580"/>
                                  <w:szCs w:val="20"/>
                                </w:rPr>
                                <w:id w:val="-489400982"/>
                                <w:showingPlcHdr/>
                              </w:sdtPr>
                              <w:sdtContent>
                                <w:p w14:paraId="511DD4A4" w14:textId="53514C6C" w:rsidR="00BB66E4" w:rsidRPr="00775B30" w:rsidRDefault="00BB66E4" w:rsidP="00971AFA">
                                  <w:pPr>
                                    <w:jc w:val="center"/>
                                    <w:rPr>
                                      <w:rFonts w:ascii="Century Gothic" w:hAnsi="Century Gothic" w:cstheme="minorHAnsi"/>
                                      <w:color w:val="286580"/>
                                      <w:szCs w:val="20"/>
                                    </w:rPr>
                                  </w:pPr>
                                  <w:r w:rsidRPr="00775B30">
                                    <w:rPr>
                                      <w:rStyle w:val="PlaceholderText"/>
                                      <w:rFonts w:ascii="Century Gothic" w:hAnsi="Century Gothic"/>
                                      <w:color w:val="286580"/>
                                      <w:szCs w:val="20"/>
                                    </w:rPr>
                                    <w:t>Click or tap here to enter text.</w:t>
                                  </w:r>
                                </w:p>
                              </w:sdtContent>
                            </w:sdt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BAF99DB" id="Group 23" o:spid="_x0000_s1042" style="position:absolute;margin-left:-31.5pt;margin-top:21.7pt;width:109.5pt;height:405.15pt;z-index:251819007;mso-width-relative:margin" coordsize="13906,51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">
                <v:shape id="Text Box 649" o:spid="_x0000_s1043" type="#_x0000_t202" style="position:absolute;left:857;width:11811;height:3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" filled="f" stroked="f" strokeweight=".5pt">
                  <v:textbox>
                    <w:txbxContent>
                      <w:p w14:paraId="651CC81B" w14:textId="77777777" w:rsidR="00BB66E4" w:rsidRPr="000D3142" w:rsidRDefault="00BB66E4" w:rsidP="00971AFA">
                        <w:pPr>
                          <w:jc w:val="center"/>
                          <w:rPr>
                            <w:rFonts w:asciiTheme="minorHAnsi" w:hAnsiTheme="minorHAnsi" w:cstheme="minorHAnsi"/>
                            <w:b/>
                            <w:color w:val="365F91" w:themeColor="accent1" w:themeShade="BF"/>
                            <w:sz w:val="28"/>
                          </w:rPr>
                        </w:pPr>
                        <w:r w:rsidRPr="000D3142">
                          <w:rPr>
                            <w:rFonts w:asciiTheme="minorHAnsi" w:hAnsiTheme="minorHAnsi" w:cstheme="minorHAnsi"/>
                            <w:b/>
                            <w:color w:val="365F91" w:themeColor="accent1" w:themeShade="BF"/>
                            <w:sz w:val="28"/>
                          </w:rPr>
                          <w:t>RATIONALE</w:t>
                        </w:r>
                      </w:p>
                      <w:p w14:paraId="1C35B3A1" w14:textId="77777777" w:rsidR="00BB66E4" w:rsidRPr="000D3142" w:rsidRDefault="00BB66E4" w:rsidP="00971AFA">
                        <w:pPr>
                          <w:rPr>
                            <w:rFonts w:ascii="Century Gothic" w:hAnsi="Century Gothic"/>
                            <w:b/>
                          </w:rPr>
                        </w:pPr>
                      </w:p>
                      <w:p w14:paraId="5338ED65" w14:textId="77777777" w:rsidR="00BB66E4" w:rsidRPr="000D3142" w:rsidRDefault="00BB66E4" w:rsidP="00971AFA">
                        <w:pPr>
                          <w:rPr>
                            <w:rFonts w:ascii="Century Gothic" w:hAnsi="Century Gothic"/>
                            <w:b/>
                          </w:rPr>
                        </w:pPr>
                      </w:p>
                      <w:p w14:paraId="49F82796" w14:textId="77777777" w:rsidR="00BB66E4" w:rsidRPr="000D3142" w:rsidRDefault="00BB66E4" w:rsidP="00971AFA">
                        <w:pPr>
                          <w:rPr>
                            <w:rFonts w:ascii="Century Gothic" w:hAnsi="Century Gothic"/>
                            <w:b/>
                          </w:rPr>
                        </w:pPr>
                      </w:p>
                    </w:txbxContent>
                  </v:textbox>
                </v:shape>
                <v:shape id="Text Box 647" o:spid="_x0000_s1044" type="#_x0000_t202" style="position:absolute;top:2190;width:13906;height:49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" filled="f" stroked="f" strokeweight="2.25pt">
                  <v:textbox>
                    <w:txbxContent>
                      <w:sdt>
                        <w:sdtPr>
                          <w:rPr>
                            <w:rFonts w:ascii="Century Gothic" w:hAnsi="Century Gothic" w:cstheme="minorHAnsi"/>
                            <w:color w:val="286580"/>
                            <w:szCs w:val="20"/>
                          </w:rPr>
                          <w:id w:val="-489400982"/>
                          <w:showingPlcHdr/>
                        </w:sdtPr>
                        <w:sdtContent>
                          <w:p w14:paraId="511DD4A4" w14:textId="53514C6C" w:rsidR="00BB66E4" w:rsidRPr="00775B30" w:rsidRDefault="00BB66E4" w:rsidP="00971AFA">
                            <w:pPr>
                              <w:jc w:val="center"/>
                              <w:rPr>
                                <w:rFonts w:ascii="Century Gothic" w:hAnsi="Century Gothic" w:cstheme="minorHAnsi"/>
                                <w:color w:val="286580"/>
                                <w:szCs w:val="20"/>
                              </w:rPr>
                            </w:pPr>
                            <w:r w:rsidRPr="00775B30">
                              <w:rPr>
                                <w:rStyle w:val="PlaceholderText"/>
                                <w:rFonts w:ascii="Century Gothic" w:hAnsi="Century Gothic"/>
                                <w:color w:val="286580"/>
                                <w:szCs w:val="20"/>
                              </w:rPr>
                              <w:t>Click or tap here to enter text.</w:t>
                            </w:r>
                          </w:p>
                        </w:sdtContent>
                      </w:sdt>
                    </w:txbxContent>
                  </v:textbox>
                </v:shape>
              </v:group>
            </w:pict>
          </mc:Fallback>
        </mc:AlternateContent>
      </w:r>
    </w:p>
    <w:p w14:paraId="6B55051D" w14:textId="79EC224A" w:rsidR="00B759BC" w:rsidRPr="00B759BC" w:rsidRDefault="00B759BC" w:rsidP="00B759BC">
      <w:pPr>
        <w:tabs>
          <w:tab w:val="left" w:pos="1440"/>
        </w:tabs>
      </w:pPr>
      <w:r>
        <w:tab/>
      </w:r>
    </w:p>
    <w:p w14:paraId="37B2106A" w14:textId="059F023A" w:rsidR="00B759BC" w:rsidRPr="00B759BC" w:rsidRDefault="002D07D6" w:rsidP="00B759BC">
      <w:r>
        <w:rPr>
          <w:noProof/>
        </w:rPr>
        <mc:AlternateContent>
          <mc:Choice Requires="wpg">
            <w:drawing>
              <wp:anchor distT="0" distB="0" distL="114300" distR="114300" simplePos="0" relativeHeight="251926528" behindDoc="0" locked="0" layoutInCell="1" allowOverlap="1" wp14:anchorId="5703EC36" wp14:editId="02039A1A">
                <wp:simplePos x="0" y="0"/>
                <wp:positionH relativeFrom="column">
                  <wp:posOffset>1419225</wp:posOffset>
                </wp:positionH>
                <wp:positionV relativeFrom="paragraph">
                  <wp:posOffset>523875</wp:posOffset>
                </wp:positionV>
                <wp:extent cx="5337175" cy="6035040"/>
                <wp:effectExtent l="0" t="0" r="0" b="381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7175" cy="6035040"/>
                          <a:chOff x="0" y="0"/>
                          <a:chExt cx="5337809" cy="6035040"/>
                        </a:xfrm>
                      </wpg:grpSpPr>
                      <wpg:grpSp>
                        <wpg:cNvPr id="697" name="Group 697"/>
                        <wpg:cNvGrpSpPr/>
                        <wpg:grpSpPr>
                          <a:xfrm>
                            <a:off x="0" y="28575"/>
                            <a:ext cx="1737360" cy="5923917"/>
                            <a:chOff x="-229127" y="2926"/>
                            <a:chExt cx="4884239" cy="2203134"/>
                          </a:xfrm>
                        </wpg:grpSpPr>
                        <wps:wsp>
                          <wps:cNvPr id="18" name="Text Box 18"/>
                          <wps:cNvSpPr txBox="1"/>
                          <wps:spPr>
                            <a:xfrm>
                              <a:off x="-229127" y="165858"/>
                              <a:ext cx="4884239" cy="204020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="Century Gothic" w:hAnsi="Century Gothic"/>
                                    <w:color w:val="FFFFFF" w:themeColor="background1"/>
                                    <w:szCs w:val="20"/>
                                  </w:rPr>
                                  <w:id w:val="-2080817221"/>
                                  <w:showingPlcHdr/>
                                </w:sdtPr>
                                <w:sdtContent>
                                  <w:p w14:paraId="29A2EDC1" w14:textId="147A42E2" w:rsidR="00BB66E4" w:rsidRPr="00775B30" w:rsidRDefault="00BB66E4" w:rsidP="00B759BC">
                                    <w:pPr>
                                      <w:rPr>
                                        <w:rFonts w:ascii="Century Gothic" w:hAnsi="Century Gothic"/>
                                        <w:color w:val="FFFFFF" w:themeColor="background1"/>
                                        <w:szCs w:val="20"/>
                                      </w:rPr>
                                    </w:pPr>
                                    <w:r w:rsidRPr="00775B30">
                                      <w:rPr>
                                        <w:rStyle w:val="PlaceholderText"/>
                                        <w:rFonts w:ascii="Century Gothic" w:hAnsi="Century Gothic"/>
                                        <w:color w:val="286580"/>
                                        <w:szCs w:val="20"/>
                                      </w:rPr>
                                      <w:t>Click or tap here to enter text.</w:t>
                                    </w:r>
                                  </w:p>
                                </w:sdtContent>
                              </w:sdt>
                              <w:p w14:paraId="6A87C626" w14:textId="77777777" w:rsidR="00BB66E4" w:rsidRPr="00775B30" w:rsidRDefault="00BB66E4" w:rsidP="00B759BC">
                                <w:pPr>
                                  <w:rPr>
                                    <w:rFonts w:ascii="Century Gothic" w:hAnsi="Century Gothic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3" name="Text Box 643"/>
                          <wps:cNvSpPr txBox="1"/>
                          <wps:spPr>
                            <a:xfrm>
                              <a:off x="11796" y="2926"/>
                              <a:ext cx="4605830" cy="2231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8546F71" w14:textId="77777777" w:rsidR="00BB66E4" w:rsidRPr="004967C5" w:rsidRDefault="00BB66E4" w:rsidP="00775B30">
                                <w:pP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</w:pPr>
                                <w:r w:rsidRPr="004967C5"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>ACTIONS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 xml:space="preserve"> </w:t>
                                </w:r>
                                <w:r w:rsidRPr="004967C5"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>/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 xml:space="preserve"> STRATEGIES</w:t>
                                </w:r>
                              </w:p>
                              <w:p w14:paraId="1A442376" w14:textId="77777777" w:rsidR="00BB66E4" w:rsidRPr="004967C5" w:rsidRDefault="00BB66E4" w:rsidP="00775B30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43111E70" w14:textId="77777777" w:rsidR="00BB66E4" w:rsidRPr="004967C5" w:rsidRDefault="00BB66E4" w:rsidP="00775B30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02C98DDA" w14:textId="77777777" w:rsidR="00BB66E4" w:rsidRPr="004967C5" w:rsidRDefault="00BB66E4" w:rsidP="00775B30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99" name="Group 699"/>
                        <wpg:cNvGrpSpPr/>
                        <wpg:grpSpPr>
                          <a:xfrm>
                            <a:off x="1790700" y="247650"/>
                            <a:ext cx="1737360" cy="5704205"/>
                            <a:chOff x="-76287" y="33852"/>
                            <a:chExt cx="4923281" cy="2224135"/>
                          </a:xfrm>
                        </wpg:grpSpPr>
                        <wps:wsp>
                          <wps:cNvPr id="20" name="Text Box 20"/>
                          <wps:cNvSpPr txBox="1"/>
                          <wps:spPr>
                            <a:xfrm>
                              <a:off x="-76287" y="119233"/>
                              <a:ext cx="4923281" cy="213875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="Century Gothic" w:hAnsi="Century Gothic"/>
                                    <w:color w:val="FFFFFF" w:themeColor="background1"/>
                                    <w:szCs w:val="20"/>
                                  </w:rPr>
                                  <w:id w:val="143320013"/>
                                  <w:showingPlcHdr/>
                                </w:sdtPr>
                                <w:sdtContent>
                                  <w:p w14:paraId="4B824929" w14:textId="77777777" w:rsidR="00BB66E4" w:rsidRPr="00775B30" w:rsidRDefault="00BB66E4" w:rsidP="00775B30">
                                    <w:pPr>
                                      <w:rPr>
                                        <w:rFonts w:ascii="Century Gothic" w:hAnsi="Century Gothic"/>
                                        <w:color w:val="FFFFFF" w:themeColor="background1"/>
                                        <w:szCs w:val="20"/>
                                      </w:rPr>
                                    </w:pPr>
                                    <w:r w:rsidRPr="00775B30">
                                      <w:rPr>
                                        <w:rStyle w:val="PlaceholderText"/>
                                        <w:rFonts w:ascii="Century Gothic" w:hAnsi="Century Gothic"/>
                                        <w:color w:val="286580"/>
                                        <w:szCs w:val="20"/>
                                      </w:rPr>
                                      <w:t>Click or tap here to enter text.</w:t>
                                    </w:r>
                                  </w:p>
                                </w:sdtContent>
                              </w:sdt>
                              <w:p w14:paraId="6A84C881" w14:textId="77777777" w:rsidR="00BB66E4" w:rsidRDefault="00BB66E4" w:rsidP="00B759BC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  <w:p w14:paraId="030CDEA6" w14:textId="77777777" w:rsidR="00BB66E4" w:rsidRDefault="00BB66E4" w:rsidP="00B759BC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  <w:p w14:paraId="1FC646D2" w14:textId="77777777" w:rsidR="00BB66E4" w:rsidRPr="00387B26" w:rsidRDefault="00BB66E4" w:rsidP="00B759BC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2" name="Text Box 662"/>
                          <wps:cNvSpPr txBox="1"/>
                          <wps:spPr>
                            <a:xfrm>
                              <a:off x="167342" y="33852"/>
                              <a:ext cx="4642169" cy="17080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D27B503" w14:textId="77777777" w:rsidR="00BB66E4" w:rsidRPr="004967C5" w:rsidRDefault="00BB66E4" w:rsidP="00775B30">
                                <w:pP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</w:pP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>MEASURES</w:t>
                                </w:r>
                              </w:p>
                              <w:p w14:paraId="6757F474" w14:textId="77777777" w:rsidR="00BB66E4" w:rsidRPr="004967C5" w:rsidRDefault="00BB66E4" w:rsidP="00775B30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3449E11B" w14:textId="77777777" w:rsidR="00BB66E4" w:rsidRPr="004967C5" w:rsidRDefault="00BB66E4" w:rsidP="00775B30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114D8FEB" w14:textId="77777777" w:rsidR="00BB66E4" w:rsidRPr="004967C5" w:rsidRDefault="00BB66E4" w:rsidP="00775B30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00" name="Group 700"/>
                        <wpg:cNvGrpSpPr/>
                        <wpg:grpSpPr>
                          <a:xfrm>
                            <a:off x="3590925" y="238125"/>
                            <a:ext cx="1746884" cy="5704844"/>
                            <a:chOff x="-232364" y="-11826"/>
                            <a:chExt cx="5159343" cy="2209533"/>
                          </a:xfrm>
                        </wpg:grpSpPr>
                        <wps:wsp>
                          <wps:cNvPr id="21" name="Text Box 21"/>
                          <wps:cNvSpPr txBox="1"/>
                          <wps:spPr>
                            <a:xfrm>
                              <a:off x="-232364" y="73008"/>
                              <a:ext cx="5131214" cy="212469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="Century Gothic" w:hAnsi="Century Gothic"/>
                                    <w:color w:val="FFFFFF" w:themeColor="background1"/>
                                    <w:szCs w:val="20"/>
                                  </w:rPr>
                                  <w:id w:val="-1605184601"/>
                                  <w:showingPlcHdr/>
                                </w:sdtPr>
                                <w:sdtContent>
                                  <w:p w14:paraId="0FFD2D32" w14:textId="77777777" w:rsidR="00BB66E4" w:rsidRPr="00775B30" w:rsidRDefault="00BB66E4" w:rsidP="000D3142">
                                    <w:pPr>
                                      <w:rPr>
                                        <w:rFonts w:ascii="Century Gothic" w:hAnsi="Century Gothic"/>
                                        <w:color w:val="FFFFFF" w:themeColor="background1"/>
                                        <w:szCs w:val="20"/>
                                      </w:rPr>
                                    </w:pPr>
                                    <w:r w:rsidRPr="00775B30">
                                      <w:rPr>
                                        <w:rStyle w:val="PlaceholderText"/>
                                        <w:rFonts w:ascii="Century Gothic" w:hAnsi="Century Gothic"/>
                                        <w:color w:val="286580"/>
                                        <w:szCs w:val="20"/>
                                      </w:rPr>
                                      <w:t>Click or tap here to enter text.</w:t>
                                    </w:r>
                                  </w:p>
                                </w:sdtContent>
                              </w:sdt>
                              <w:p w14:paraId="1934A2E3" w14:textId="77777777" w:rsidR="00BB66E4" w:rsidRDefault="00BB66E4" w:rsidP="00B759BC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  <w:p w14:paraId="13599816" w14:textId="77777777" w:rsidR="00BB66E4" w:rsidRDefault="00BB66E4" w:rsidP="00B759BC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  <w:p w14:paraId="6F2C519E" w14:textId="77777777" w:rsidR="00BB66E4" w:rsidRPr="00387B26" w:rsidRDefault="00BB66E4" w:rsidP="00B759BC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3" name="Text Box 663"/>
                          <wps:cNvSpPr txBox="1"/>
                          <wps:spPr>
                            <a:xfrm>
                              <a:off x="48935" y="-11826"/>
                              <a:ext cx="4878044" cy="2102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3F4668C" w14:textId="05B126D2" w:rsidR="00BB66E4" w:rsidRPr="004967C5" w:rsidRDefault="00BB66E4" w:rsidP="00775B30">
                                <w:pP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</w:pP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>SPEAK TO THE DATA</w:t>
                                </w:r>
                              </w:p>
                              <w:p w14:paraId="720EC626" w14:textId="77777777" w:rsidR="00BB66E4" w:rsidRPr="004967C5" w:rsidRDefault="00BB66E4" w:rsidP="00775B30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3BD48FF9" w14:textId="77777777" w:rsidR="00BB66E4" w:rsidRPr="004967C5" w:rsidRDefault="00BB66E4" w:rsidP="00775B30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64A41A26" w14:textId="77777777" w:rsidR="00BB66E4" w:rsidRPr="004967C5" w:rsidRDefault="00BB66E4" w:rsidP="00775B30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" name="Rectangle 8"/>
                        <wps:cNvSpPr/>
                        <wps:spPr>
                          <a:xfrm flipH="1">
                            <a:off x="1762125" y="0"/>
                            <a:ext cx="18288" cy="6035040"/>
                          </a:xfrm>
                          <a:prstGeom prst="rect">
                            <a:avLst/>
                          </a:prstGeom>
                          <a:solidFill>
                            <a:srgbClr val="28658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 flipH="1">
                            <a:off x="3552825" y="0"/>
                            <a:ext cx="18288" cy="6035040"/>
                          </a:xfrm>
                          <a:prstGeom prst="rect">
                            <a:avLst/>
                          </a:prstGeom>
                          <a:solidFill>
                            <a:srgbClr val="28658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703EC36" id="Group 16" o:spid="_x0000_s1045" style="position:absolute;margin-left:111.75pt;margin-top:41.25pt;width:420.25pt;height:475.2pt;z-index:251926528;mso-width-relative:margin" coordsize="53378,60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">
                <v:group id="Group 697" o:spid="_x0000_s1046" style="position:absolute;top:285;width:17373;height:59239" coordorigin="-2291,29" coordsize="48842,220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VrK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SQvS/g9E46A3D4AAAD//wMAUEsBAi0AFAAGAAgAAAAhANvh9svuAAAAhQEAABMAAAAAAAAA&#10;AAAAAAAAAAAAAFtDb250ZW50X1R5cGVzXS54bWxQSwECLQAUAAYACAAAACEAWvQsW78AAAAVAQAA&#10;CwAAAAAAAAAAAAAAAAAfAQAAX3JlbHMvLnJlbHNQSwECLQAUAAYACAAAACEA7I1aysYAAADcAAAA&#10;DwAAAAAAAAAAAAAAAAAHAgAAZHJzL2Rvd25yZXYueG1sUEsFBgAAAAADAAMAtwAAAPoCAAAAAA==&#10;">
                  <v:shape id="Text Box 18" o:spid="_x0000_s1047" type="#_x0000_t202" style="position:absolute;left:-2291;top:1658;width:48842;height:204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RaJ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" filled="f" stroked="f" strokeweight=".5pt">
                    <v:textbox>
                      <w:txbxContent>
                        <w:sdt>
                          <w:sdtPr>
                            <w:rPr>
                              <w:rFonts w:ascii="Century Gothic" w:hAnsi="Century Gothic"/>
                              <w:color w:val="FFFFFF" w:themeColor="background1"/>
                              <w:szCs w:val="20"/>
                            </w:rPr>
                            <w:id w:val="-2080817221"/>
                            <w:showingPlcHdr/>
                          </w:sdtPr>
                          <w:sdtContent>
                            <w:p w14:paraId="29A2EDC1" w14:textId="147A42E2" w:rsidR="00BB66E4" w:rsidRPr="00775B30" w:rsidRDefault="00BB66E4" w:rsidP="00B759BC">
                              <w:pPr>
                                <w:rPr>
                                  <w:rFonts w:ascii="Century Gothic" w:hAnsi="Century Gothic"/>
                                  <w:color w:val="FFFFFF" w:themeColor="background1"/>
                                  <w:szCs w:val="20"/>
                                </w:rPr>
                              </w:pPr>
                              <w:r w:rsidRPr="00775B30">
                                <w:rPr>
                                  <w:rStyle w:val="PlaceholderText"/>
                                  <w:rFonts w:ascii="Century Gothic" w:hAnsi="Century Gothic"/>
                                  <w:color w:val="286580"/>
                                  <w:szCs w:val="20"/>
                                </w:rPr>
                                <w:t>Click or tap here to enter text.</w:t>
                              </w:r>
                            </w:p>
                          </w:sdtContent>
                        </w:sdt>
                        <w:p w14:paraId="6A87C626" w14:textId="77777777" w:rsidR="00BB66E4" w:rsidRPr="00775B30" w:rsidRDefault="00BB66E4" w:rsidP="00B759BC">
                          <w:pPr>
                            <w:rPr>
                              <w:rFonts w:ascii="Century Gothic" w:hAnsi="Century Gothic"/>
                              <w:szCs w:val="20"/>
                            </w:rPr>
                          </w:pPr>
                        </w:p>
                      </w:txbxContent>
                    </v:textbox>
                  </v:shape>
                  <v:shape id="Text Box 643" o:spid="_x0000_s1048" type="#_x0000_t202" style="position:absolute;left:117;top:29;width:46059;height:2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" filled="f" stroked="f" strokeweight=".5pt">
                    <v:textbox inset="0">
                      <w:txbxContent>
                        <w:p w14:paraId="38546F71" w14:textId="77777777" w:rsidR="00BB66E4" w:rsidRPr="004967C5" w:rsidRDefault="00BB66E4" w:rsidP="00775B30">
                          <w:pP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</w:pPr>
                          <w:r w:rsidRPr="004967C5"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>ACTIONS</w:t>
                          </w:r>
                          <w: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 xml:space="preserve"> </w:t>
                          </w:r>
                          <w:r w:rsidRPr="004967C5"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>/</w:t>
                          </w:r>
                          <w: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 xml:space="preserve"> STRATEGIES</w:t>
                          </w:r>
                        </w:p>
                        <w:p w14:paraId="1A442376" w14:textId="77777777" w:rsidR="00BB66E4" w:rsidRPr="004967C5" w:rsidRDefault="00BB66E4" w:rsidP="00775B30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43111E70" w14:textId="77777777" w:rsidR="00BB66E4" w:rsidRPr="004967C5" w:rsidRDefault="00BB66E4" w:rsidP="00775B30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02C98DDA" w14:textId="77777777" w:rsidR="00BB66E4" w:rsidRPr="004967C5" w:rsidRDefault="00BB66E4" w:rsidP="00775B30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</w:txbxContent>
                    </v:textbox>
                  </v:shape>
                </v:group>
                <v:group id="Group 699" o:spid="_x0000_s1049" style="position:absolute;left:17907;top:2476;width:17373;height:57042" coordorigin="-762,338" coordsize="49232,22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">
                  <v:shape id="Text Box 20" o:spid="_x0000_s1050" type="#_x0000_t202" style="position:absolute;left:-762;top:1192;width:49231;height:21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" filled="f" stroked="f" strokeweight=".5pt">
                    <v:textbox>
                      <w:txbxContent>
                        <w:sdt>
                          <w:sdtPr>
                            <w:rPr>
                              <w:rFonts w:ascii="Century Gothic" w:hAnsi="Century Gothic"/>
                              <w:color w:val="FFFFFF" w:themeColor="background1"/>
                              <w:szCs w:val="20"/>
                            </w:rPr>
                            <w:id w:val="143320013"/>
                            <w:showingPlcHdr/>
                          </w:sdtPr>
                          <w:sdtContent>
                            <w:p w14:paraId="4B824929" w14:textId="77777777" w:rsidR="00BB66E4" w:rsidRPr="00775B30" w:rsidRDefault="00BB66E4" w:rsidP="00775B30">
                              <w:pPr>
                                <w:rPr>
                                  <w:rFonts w:ascii="Century Gothic" w:hAnsi="Century Gothic"/>
                                  <w:color w:val="FFFFFF" w:themeColor="background1"/>
                                  <w:szCs w:val="20"/>
                                </w:rPr>
                              </w:pPr>
                              <w:r w:rsidRPr="00775B30">
                                <w:rPr>
                                  <w:rStyle w:val="PlaceholderText"/>
                                  <w:rFonts w:ascii="Century Gothic" w:hAnsi="Century Gothic"/>
                                  <w:color w:val="286580"/>
                                  <w:szCs w:val="20"/>
                                </w:rPr>
                                <w:t>Click or tap here to enter text.</w:t>
                              </w:r>
                            </w:p>
                          </w:sdtContent>
                        </w:sdt>
                        <w:p w14:paraId="6A84C881" w14:textId="77777777" w:rsidR="00BB66E4" w:rsidRDefault="00BB66E4" w:rsidP="00B759BC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  <w:p w14:paraId="030CDEA6" w14:textId="77777777" w:rsidR="00BB66E4" w:rsidRDefault="00BB66E4" w:rsidP="00B759BC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  <w:p w14:paraId="1FC646D2" w14:textId="77777777" w:rsidR="00BB66E4" w:rsidRPr="00387B26" w:rsidRDefault="00BB66E4" w:rsidP="00B759BC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</w:txbxContent>
                    </v:textbox>
                  </v:shape>
                  <v:shape id="Text Box 662" o:spid="_x0000_s1051" type="#_x0000_t202" style="position:absolute;left:1673;top:338;width:46422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" filled="f" stroked="f" strokeweight=".5pt">
                    <v:textbox inset="0">
                      <w:txbxContent>
                        <w:p w14:paraId="2D27B503" w14:textId="77777777" w:rsidR="00BB66E4" w:rsidRPr="004967C5" w:rsidRDefault="00BB66E4" w:rsidP="00775B30">
                          <w:pP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</w:pPr>
                          <w: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>MEASURES</w:t>
                          </w:r>
                        </w:p>
                        <w:p w14:paraId="6757F474" w14:textId="77777777" w:rsidR="00BB66E4" w:rsidRPr="004967C5" w:rsidRDefault="00BB66E4" w:rsidP="00775B30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3449E11B" w14:textId="77777777" w:rsidR="00BB66E4" w:rsidRPr="004967C5" w:rsidRDefault="00BB66E4" w:rsidP="00775B30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114D8FEB" w14:textId="77777777" w:rsidR="00BB66E4" w:rsidRPr="004967C5" w:rsidRDefault="00BB66E4" w:rsidP="00775B30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</w:txbxContent>
                    </v:textbox>
                  </v:shape>
                </v:group>
                <v:group id="Group 700" o:spid="_x0000_s1052" style="position:absolute;left:35909;top:2381;width:17469;height:57048" coordorigin="-2323,-118" coordsize="51593,2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">
                  <v:shape id="Text Box 21" o:spid="_x0000_s1053" type="#_x0000_t202" style="position:absolute;left:-2323;top:730;width:51311;height:21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" filled="f" stroked="f" strokeweight=".5pt">
                    <v:textbox>
                      <w:txbxContent>
                        <w:sdt>
                          <w:sdtPr>
                            <w:rPr>
                              <w:rFonts w:ascii="Century Gothic" w:hAnsi="Century Gothic"/>
                              <w:color w:val="FFFFFF" w:themeColor="background1"/>
                              <w:szCs w:val="20"/>
                            </w:rPr>
                            <w:id w:val="-1605184601"/>
                            <w:showingPlcHdr/>
                          </w:sdtPr>
                          <w:sdtContent>
                            <w:p w14:paraId="0FFD2D32" w14:textId="77777777" w:rsidR="00BB66E4" w:rsidRPr="00775B30" w:rsidRDefault="00BB66E4" w:rsidP="000D3142">
                              <w:pPr>
                                <w:rPr>
                                  <w:rFonts w:ascii="Century Gothic" w:hAnsi="Century Gothic"/>
                                  <w:color w:val="FFFFFF" w:themeColor="background1"/>
                                  <w:szCs w:val="20"/>
                                </w:rPr>
                              </w:pPr>
                              <w:r w:rsidRPr="00775B30">
                                <w:rPr>
                                  <w:rStyle w:val="PlaceholderText"/>
                                  <w:rFonts w:ascii="Century Gothic" w:hAnsi="Century Gothic"/>
                                  <w:color w:val="286580"/>
                                  <w:szCs w:val="20"/>
                                </w:rPr>
                                <w:t>Click or tap here to enter text.</w:t>
                              </w:r>
                            </w:p>
                          </w:sdtContent>
                        </w:sdt>
                        <w:p w14:paraId="1934A2E3" w14:textId="77777777" w:rsidR="00BB66E4" w:rsidRDefault="00BB66E4" w:rsidP="00B759BC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  <w:p w14:paraId="13599816" w14:textId="77777777" w:rsidR="00BB66E4" w:rsidRDefault="00BB66E4" w:rsidP="00B759BC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  <w:p w14:paraId="6F2C519E" w14:textId="77777777" w:rsidR="00BB66E4" w:rsidRPr="00387B26" w:rsidRDefault="00BB66E4" w:rsidP="00B759BC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</w:txbxContent>
                    </v:textbox>
                  </v:shape>
                  <v:shape id="Text Box 663" o:spid="_x0000_s1054" type="#_x0000_t202" style="position:absolute;left:489;top:-118;width:48780;height:2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" filled="f" stroked="f" strokeweight=".5pt">
                    <v:textbox inset="0">
                      <w:txbxContent>
                        <w:p w14:paraId="23F4668C" w14:textId="05B126D2" w:rsidR="00BB66E4" w:rsidRPr="004967C5" w:rsidRDefault="00BB66E4" w:rsidP="00775B30">
                          <w:pP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</w:pPr>
                          <w: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>SPEAK TO THE DATA</w:t>
                          </w:r>
                        </w:p>
                        <w:p w14:paraId="720EC626" w14:textId="77777777" w:rsidR="00BB66E4" w:rsidRPr="004967C5" w:rsidRDefault="00BB66E4" w:rsidP="00775B30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3BD48FF9" w14:textId="77777777" w:rsidR="00BB66E4" w:rsidRPr="004967C5" w:rsidRDefault="00BB66E4" w:rsidP="00775B30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64A41A26" w14:textId="77777777" w:rsidR="00BB66E4" w:rsidRPr="004967C5" w:rsidRDefault="00BB66E4" w:rsidP="00775B30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</w:txbxContent>
                    </v:textbox>
                  </v:shape>
                </v:group>
                <v:rect id="Rectangle 8" o:spid="_x0000_s1055" style="position:absolute;left:17621;width:183;height:6035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" fillcolor="#286580" stroked="f" strokeweight="1pt"/>
                <v:rect id="Rectangle 9" o:spid="_x0000_s1056" style="position:absolute;left:35528;width:183;height:6035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" fillcolor="#286580" stroked="f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5B1DFCE" wp14:editId="02EABA8E">
                <wp:simplePos x="0" y="0"/>
                <wp:positionH relativeFrom="page">
                  <wp:posOffset>6515100</wp:posOffset>
                </wp:positionH>
                <wp:positionV relativeFrom="paragraph">
                  <wp:posOffset>170815</wp:posOffset>
                </wp:positionV>
                <wp:extent cx="1095375" cy="1000125"/>
                <wp:effectExtent l="0" t="0" r="0" b="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095375" cy="1000125"/>
                        </a:xfrm>
                        <a:prstGeom prst="rect">
                          <a:avLst/>
                        </a:prstGeom>
                        <a:blipFill>
                          <a:blip r:embed="rId22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 l="-47646" t="1954" r="8718" b="662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9FD076" id="Rectangle 19" o:spid="_x0000_s1026" style="position:absolute;margin-left:513pt;margin-top:13.45pt;width:86.25pt;height:78.75pt;flip:y;z-index:25193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D/n70/D5elLM++4frje/2O9330eb//EvMEnBJNDM5xiqgY4xBExXmMAg5Me1X13oIKe3eXGghs&#10;UEBkVMABcUJUQEWioogMKiKjIoOIyoyIooSgHvnO87qr9+q1VnV3da/uXmvv/fsdx3VUda+6h5p7&#10;3ed9X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" stroked="f" strokeweight="1pt">
                <v:fill r:id="rId23" o:title="" recolor="t" rotate="t" type="frame"/>
                <v:imagedata recolortarget="#203957 [1444]"/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45551585" wp14:editId="53A8845D">
                <wp:simplePos x="0" y="0"/>
                <wp:positionH relativeFrom="column">
                  <wp:posOffset>2148205</wp:posOffset>
                </wp:positionH>
                <wp:positionV relativeFrom="paragraph">
                  <wp:posOffset>197485</wp:posOffset>
                </wp:positionV>
                <wp:extent cx="889635" cy="831215"/>
                <wp:effectExtent l="0" t="0" r="5715" b="6985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9635" cy="831215"/>
                        </a:xfrm>
                        <a:prstGeom prst="rect">
                          <a:avLst/>
                        </a:prstGeom>
                        <a:blipFill>
                          <a:blip r:embed="rId24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 l="-91759" t="2351" r="-16483" b="-1235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0E3FEC" id="Rectangle 15" o:spid="_x0000_s1026" style="position:absolute;margin-left:169.15pt;margin-top:15.55pt;width:70.05pt;height:65.4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/789OCYAAABAGLT+qX2M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" stroked="f" strokeweight="1pt">
                <v:fill r:id="rId25" o:title="" recolor="t" rotate="t" type="frame"/>
                <v:imagedata recolortarget="#203957 [1444]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75308E5B" wp14:editId="0B5E34BD">
                <wp:simplePos x="0" y="0"/>
                <wp:positionH relativeFrom="column">
                  <wp:posOffset>4002405</wp:posOffset>
                </wp:positionH>
                <wp:positionV relativeFrom="paragraph">
                  <wp:posOffset>170815</wp:posOffset>
                </wp:positionV>
                <wp:extent cx="932180" cy="847725"/>
                <wp:effectExtent l="0" t="0" r="1270" b="952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2180" cy="847725"/>
                        </a:xfrm>
                        <a:prstGeom prst="rect">
                          <a:avLst/>
                        </a:prstGeom>
                        <a:blipFill>
                          <a:blip r:embed="rId26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 l="-77912" t="2051" r="1096" b="195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C580E8" id="Rectangle 17" o:spid="_x0000_s1026" style="position:absolute;margin-left:315.15pt;margin-top:13.45pt;width:73.4pt;height:66.7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" stroked="f" strokeweight="1pt">
                <v:fill r:id="rId27" o:title="" recolor="t" rotate="t" type="frame"/>
                <v:imagedata recolortarget="#385a50 [1447]"/>
              </v:rect>
            </w:pict>
          </mc:Fallback>
        </mc:AlternateContent>
      </w:r>
    </w:p>
    <w:p w14:paraId="452C751E" w14:textId="1BE39A31" w:rsidR="00B759BC" w:rsidRPr="00B759BC" w:rsidRDefault="00B759BC" w:rsidP="00B759BC"/>
    <w:p w14:paraId="5595EC18" w14:textId="7F20ABDC" w:rsidR="00B759BC" w:rsidRDefault="00B759BC" w:rsidP="00B759BC"/>
    <w:p w14:paraId="738F39A5" w14:textId="7167C3DC" w:rsidR="00B759BC" w:rsidRDefault="00B759BC" w:rsidP="00B759BC">
      <w:pPr>
        <w:tabs>
          <w:tab w:val="left" w:pos="5820"/>
        </w:tabs>
      </w:pPr>
      <w:r>
        <w:tab/>
      </w:r>
    </w:p>
    <w:p w14:paraId="58A3627B" w14:textId="11BDF659" w:rsidR="00B759BC" w:rsidRPr="00B759BC" w:rsidRDefault="00B759BC" w:rsidP="00B759BC"/>
    <w:p w14:paraId="0F05E61F" w14:textId="5FEBCBBA" w:rsidR="00B759BC" w:rsidRPr="00B759BC" w:rsidRDefault="00B759BC" w:rsidP="00B759BC"/>
    <w:p w14:paraId="7059FA24" w14:textId="50EDD46D" w:rsidR="00B759BC" w:rsidRPr="00B759BC" w:rsidRDefault="00B759BC" w:rsidP="00B759BC"/>
    <w:p w14:paraId="46DE30D6" w14:textId="033644AC" w:rsidR="00B759BC" w:rsidRPr="00B759BC" w:rsidRDefault="00B759BC" w:rsidP="00B759BC"/>
    <w:p w14:paraId="55046206" w14:textId="4C543ECD" w:rsidR="00B759BC" w:rsidRPr="00B759BC" w:rsidRDefault="00B759BC" w:rsidP="00B759BC"/>
    <w:p w14:paraId="243169AE" w14:textId="59ED5B26" w:rsidR="00B759BC" w:rsidRPr="00B759BC" w:rsidRDefault="00B759BC" w:rsidP="00B759BC"/>
    <w:p w14:paraId="16B00876" w14:textId="2843FE4B" w:rsidR="00B759BC" w:rsidRPr="00B759BC" w:rsidRDefault="00B759BC" w:rsidP="00B759BC"/>
    <w:p w14:paraId="7A415EF2" w14:textId="152959F9" w:rsidR="00B759BC" w:rsidRPr="00B759BC" w:rsidRDefault="00B759BC" w:rsidP="00B759BC"/>
    <w:p w14:paraId="38E46014" w14:textId="7395B683" w:rsidR="00B759BC" w:rsidRPr="00B759BC" w:rsidRDefault="00B759BC" w:rsidP="00B759BC"/>
    <w:p w14:paraId="2C46A3FA" w14:textId="588CAEF3" w:rsidR="00B759BC" w:rsidRDefault="00B759BC" w:rsidP="00B759BC">
      <w:pPr>
        <w:jc w:val="center"/>
      </w:pPr>
    </w:p>
    <w:p w14:paraId="2D0D76F4" w14:textId="2E053962" w:rsidR="002D07D6" w:rsidRDefault="002D07D6" w:rsidP="00B759BC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1" locked="0" layoutInCell="1" allowOverlap="1" wp14:anchorId="4C8A586E" wp14:editId="121376C1">
                <wp:simplePos x="0" y="0"/>
                <wp:positionH relativeFrom="margin">
                  <wp:posOffset>2514600</wp:posOffset>
                </wp:positionH>
                <wp:positionV relativeFrom="margin">
                  <wp:posOffset>7217410</wp:posOffset>
                </wp:positionV>
                <wp:extent cx="3181350" cy="1485900"/>
                <wp:effectExtent l="0" t="0" r="0" b="0"/>
                <wp:wrapSquare wrapText="bothSides"/>
                <wp:docPr id="63" name="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1485900"/>
                        </a:xfrm>
                        <a:prstGeom prst="rect">
                          <a:avLst/>
                        </a:prstGeom>
                        <a:blipFill dpi="0" rotWithShape="1">
                          <a:blip r:embed="rId28">
                            <a:alphaModFix amt="47000"/>
                            <a:duotone>
                              <a:schemeClr val="accent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 l="-21671" t="-13616" r="1753" b="112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945544" id="Rectangle 63" o:spid="_x0000_s1026" style="position:absolute;margin-left:198pt;margin-top:568.3pt;width:250.5pt;height:117pt;z-index:-25136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" stroked="f" strokeweight="1pt">
                <v:fill r:id="rId29" o:title="" opacity="30802f" recolor="t" rotate="t" type="frame"/>
                <v:imagedata recolortarget="#00395a [1445]"/>
                <w10:wrap type="square" anchorx="margin" anchory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28576" behindDoc="0" locked="0" layoutInCell="1" allowOverlap="1" wp14:anchorId="75B2BB77" wp14:editId="12372EE0">
            <wp:simplePos x="0" y="0"/>
            <wp:positionH relativeFrom="column">
              <wp:posOffset>-371475</wp:posOffset>
            </wp:positionH>
            <wp:positionV relativeFrom="paragraph">
              <wp:posOffset>1741170</wp:posOffset>
            </wp:positionV>
            <wp:extent cx="1643199" cy="1676400"/>
            <wp:effectExtent l="57150" t="0" r="14605" b="9525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199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16" behindDoc="0" locked="0" layoutInCell="1" allowOverlap="1" wp14:anchorId="3AC0CD15" wp14:editId="47A7DEBD">
                <wp:simplePos x="0" y="0"/>
                <wp:positionH relativeFrom="column">
                  <wp:posOffset>-495300</wp:posOffset>
                </wp:positionH>
                <wp:positionV relativeFrom="paragraph">
                  <wp:posOffset>1503045</wp:posOffset>
                </wp:positionV>
                <wp:extent cx="1876425" cy="3238500"/>
                <wp:effectExtent l="0" t="0" r="28575" b="19050"/>
                <wp:wrapNone/>
                <wp:docPr id="11" name="Rounded Rectangle 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238500"/>
                        </a:xfrm>
                        <a:prstGeom prst="rect">
                          <a:avLst/>
                        </a:prstGeom>
                        <a:solidFill>
                          <a:srgbClr val="286580"/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10DFD0" id="Rounded Rectangle 690" o:spid="_x0000_s1026" style="position:absolute;margin-left:-39pt;margin-top:118.35pt;width:147.75pt;height:255pt;z-index:2516787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" fillcolor="#286580" strokecolor="white [3212]" strokeweight="1pt"/>
            </w:pict>
          </mc:Fallback>
        </mc:AlternateContent>
      </w:r>
    </w:p>
    <w:p w14:paraId="19772D96" w14:textId="77777777" w:rsidR="002D07D6" w:rsidRDefault="002D07D6">
      <w:pPr>
        <w:spacing w:after="0"/>
      </w:pPr>
      <w:r>
        <w:br w:type="page"/>
      </w:r>
    </w:p>
    <w:p w14:paraId="1EC0420A" w14:textId="3485538B" w:rsidR="002D07D6" w:rsidRDefault="002D07D6" w:rsidP="002D07D6">
      <w:pPr>
        <w:pStyle w:val="SD28BodyFont-paraspaceafter"/>
      </w:pPr>
      <w:r>
        <w:rPr>
          <w:rFonts w:asciiTheme="minorHAnsi" w:eastAsiaTheme="minorEastAsia" w:hAnsiTheme="minorHAnsi" w:cstheme="minorBid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962368" behindDoc="0" locked="0" layoutInCell="1" allowOverlap="1" wp14:anchorId="1A92EFC8" wp14:editId="3A44751C">
                <wp:simplePos x="0" y="0"/>
                <wp:positionH relativeFrom="page">
                  <wp:posOffset>2228850</wp:posOffset>
                </wp:positionH>
                <wp:positionV relativeFrom="paragraph">
                  <wp:posOffset>-401955</wp:posOffset>
                </wp:positionV>
                <wp:extent cx="5556250" cy="1271270"/>
                <wp:effectExtent l="0" t="0" r="25400" b="24130"/>
                <wp:wrapNone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6250" cy="1271270"/>
                          <a:chOff x="-8710" y="47502"/>
                          <a:chExt cx="4651896" cy="968333"/>
                        </a:xfrm>
                        <a:effectLst/>
                      </wpg:grpSpPr>
                      <wps:wsp>
                        <wps:cNvPr id="44" name="Rounded Rectangle 690"/>
                        <wps:cNvSpPr/>
                        <wps:spPr>
                          <a:xfrm>
                            <a:off x="0" y="47502"/>
                            <a:ext cx="4643186" cy="968333"/>
                          </a:xfrm>
                          <a:prstGeom prst="rect">
                            <a:avLst/>
                          </a:prstGeom>
                          <a:solidFill>
                            <a:srgbClr val="286580"/>
                          </a:solidFill>
                          <a:ln>
                            <a:solidFill>
                              <a:schemeClr val="bg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Text Box 45"/>
                        <wps:cNvSpPr txBox="1"/>
                        <wps:spPr>
                          <a:xfrm>
                            <a:off x="-8710" y="118234"/>
                            <a:ext cx="2775188" cy="361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8CF3BC1" w14:textId="77CF2BB5" w:rsidR="002D07D6" w:rsidRPr="00763E38" w:rsidRDefault="002D07D6" w:rsidP="002D07D6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b/>
                                  <w:color w:val="FFFFFF" w:themeColor="background1"/>
                                  <w:sz w:val="28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b/>
                                  <w:color w:val="FFFFFF" w:themeColor="background1"/>
                                  <w:sz w:val="28"/>
                                </w:rPr>
                                <w:t>EQUITY &amp; ENGAGEMENT - LITERACY</w:t>
                              </w:r>
                            </w:p>
                            <w:p w14:paraId="01342E83" w14:textId="77777777" w:rsidR="002D07D6" w:rsidRPr="00763E38" w:rsidRDefault="002D07D6" w:rsidP="002D07D6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color w:val="FFFFFF" w:themeColor="background1"/>
                                </w:rPr>
                              </w:pPr>
                            </w:p>
                            <w:p w14:paraId="49E9116F" w14:textId="77777777" w:rsidR="002D07D6" w:rsidRPr="00763E38" w:rsidRDefault="002D07D6" w:rsidP="002D07D6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color w:val="FFFFFF" w:themeColor="background1"/>
                                </w:rPr>
                              </w:pPr>
                            </w:p>
                            <w:p w14:paraId="0D4EB1DC" w14:textId="77777777" w:rsidR="002D07D6" w:rsidRPr="00763E38" w:rsidRDefault="002D07D6" w:rsidP="002D07D6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Text Box 46"/>
                        <wps:cNvSpPr txBox="1"/>
                        <wps:spPr>
                          <a:xfrm>
                            <a:off x="182682" y="279670"/>
                            <a:ext cx="3963415" cy="70053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entury Gothic" w:hAnsi="Century Gothic"/>
                                  <w:color w:val="FFFFFF" w:themeColor="background1"/>
                                </w:rPr>
                                <w:id w:val="1041480417"/>
                                <w:showingPlcHdr/>
                              </w:sdtPr>
                              <w:sdtContent>
                                <w:p w14:paraId="5926FA36" w14:textId="77777777" w:rsidR="002D07D6" w:rsidRDefault="002D07D6" w:rsidP="002D07D6">
                                  <w:pPr>
                                    <w:rPr>
                                      <w:rFonts w:ascii="Century Gothic" w:hAnsi="Century Gothic"/>
                                      <w:color w:val="FFFFFF" w:themeColor="background1"/>
                                    </w:rPr>
                                  </w:pPr>
                                  <w:r w:rsidRPr="00775B30">
                                    <w:rPr>
                                      <w:rStyle w:val="PlaceholderText"/>
                                      <w:color w:val="FFFFFF" w:themeColor="background1"/>
                                    </w:rPr>
                                    <w:t>Click or tap here to enter text.</w:t>
                                  </w:r>
                                </w:p>
                              </w:sdtContent>
                            </w:sdt>
                            <w:p w14:paraId="4759D5D0" w14:textId="77777777" w:rsidR="002D07D6" w:rsidRPr="00763E38" w:rsidRDefault="002D07D6" w:rsidP="002D07D6">
                              <w:pPr>
                                <w:rPr>
                                  <w:rFonts w:ascii="Century Gothic" w:hAnsi="Century Gothic"/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92EFC8" id="Group 43" o:spid="_x0000_s1057" style="position:absolute;margin-left:175.5pt;margin-top:-31.65pt;width:437.5pt;height:100.1pt;z-index:251962368;mso-position-horizontal-relative:page;mso-width-relative:margin;mso-height-relative:margin" coordorigin="-87,475" coordsize="46518,96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">
                <v:rect id="Rounded Rectangle 690" o:spid="_x0000_s1058" style="position:absolute;top:475;width:46431;height:96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" fillcolor="#286580" strokecolor="white [3212]" strokeweight="1pt"/>
                <v:shape id="Text Box 45" o:spid="_x0000_s1059" type="#_x0000_t202" style="position:absolute;left:-87;top:1182;width:27751;height:3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" filled="f" stroked="f" strokeweight=".5pt">
                  <v:textbox>
                    <w:txbxContent>
                      <w:p w14:paraId="38CF3BC1" w14:textId="77CF2BB5" w:rsidR="002D07D6" w:rsidRPr="00763E38" w:rsidRDefault="002D07D6" w:rsidP="002D07D6">
                        <w:pPr>
                          <w:jc w:val="center"/>
                          <w:rPr>
                            <w:rFonts w:asciiTheme="minorHAnsi" w:hAnsiTheme="minorHAnsi" w:cstheme="minorHAnsi"/>
                            <w:b/>
                            <w:color w:val="FFFFFF" w:themeColor="background1"/>
                            <w:sz w:val="28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b/>
                            <w:color w:val="FFFFFF" w:themeColor="background1"/>
                            <w:sz w:val="28"/>
                          </w:rPr>
                          <w:t>EQUITY &amp; ENGAGEMENT - LITERACY</w:t>
                        </w:r>
                      </w:p>
                      <w:p w14:paraId="01342E83" w14:textId="77777777" w:rsidR="002D07D6" w:rsidRPr="00763E38" w:rsidRDefault="002D07D6" w:rsidP="002D07D6">
                        <w:pPr>
                          <w:jc w:val="center"/>
                          <w:rPr>
                            <w:rFonts w:ascii="Century Gothic" w:hAnsi="Century Gothic"/>
                            <w:b/>
                            <w:color w:val="FFFFFF" w:themeColor="background1"/>
                          </w:rPr>
                        </w:pPr>
                      </w:p>
                      <w:p w14:paraId="49E9116F" w14:textId="77777777" w:rsidR="002D07D6" w:rsidRPr="00763E38" w:rsidRDefault="002D07D6" w:rsidP="002D07D6">
                        <w:pPr>
                          <w:jc w:val="center"/>
                          <w:rPr>
                            <w:rFonts w:ascii="Century Gothic" w:hAnsi="Century Gothic"/>
                            <w:b/>
                            <w:color w:val="FFFFFF" w:themeColor="background1"/>
                          </w:rPr>
                        </w:pPr>
                      </w:p>
                      <w:p w14:paraId="0D4EB1DC" w14:textId="77777777" w:rsidR="002D07D6" w:rsidRPr="00763E38" w:rsidRDefault="002D07D6" w:rsidP="002D07D6">
                        <w:pPr>
                          <w:jc w:val="center"/>
                          <w:rPr>
                            <w:rFonts w:ascii="Century Gothic" w:hAnsi="Century Gothic"/>
                            <w:b/>
                            <w:color w:val="FFFFFF" w:themeColor="background1"/>
                          </w:rPr>
                        </w:pPr>
                      </w:p>
                    </w:txbxContent>
                  </v:textbox>
                </v:shape>
                <v:shape id="Text Box 46" o:spid="_x0000_s1060" type="#_x0000_t202" style="position:absolute;left:1826;top:2796;width:39634;height:7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" filled="f" stroked="f" strokeweight=".5pt">
                  <v:textbox>
                    <w:txbxContent>
                      <w:sdt>
                        <w:sdtPr>
                          <w:rPr>
                            <w:rFonts w:ascii="Century Gothic" w:hAnsi="Century Gothic"/>
                            <w:color w:val="FFFFFF" w:themeColor="background1"/>
                          </w:rPr>
                          <w:id w:val="1041480417"/>
                          <w:showingPlcHdr/>
                        </w:sdtPr>
                        <w:sdtContent>
                          <w:p w14:paraId="5926FA36" w14:textId="77777777" w:rsidR="002D07D6" w:rsidRDefault="002D07D6" w:rsidP="002D07D6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</w:rPr>
                            </w:pPr>
                            <w:r w:rsidRPr="00775B30">
                              <w:rPr>
                                <w:rStyle w:val="PlaceholderText"/>
                                <w:color w:val="FFFFFF" w:themeColor="background1"/>
                              </w:rPr>
                              <w:t>Click or tap here to enter text.</w:t>
                            </w:r>
                          </w:p>
                        </w:sdtContent>
                      </w:sdt>
                      <w:p w14:paraId="4759D5D0" w14:textId="77777777" w:rsidR="002D07D6" w:rsidRPr="00763E38" w:rsidRDefault="002D07D6" w:rsidP="002D07D6">
                        <w:pPr>
                          <w:rPr>
                            <w:rFonts w:ascii="Century Gothic" w:hAnsi="Century Gothic"/>
                            <w:color w:val="FFFFFF" w:themeColor="background1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Theme="minorHAnsi" w:eastAsiaTheme="minorEastAsia" w:hAnsiTheme="minorHAnsi" w:cstheme="minorBidi"/>
          <w:noProof/>
          <w:sz w:val="22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69C93C26" wp14:editId="79E2D841">
                <wp:simplePos x="0" y="0"/>
                <wp:positionH relativeFrom="column">
                  <wp:posOffset>-247650</wp:posOffset>
                </wp:positionH>
                <wp:positionV relativeFrom="paragraph">
                  <wp:posOffset>-413385</wp:posOffset>
                </wp:positionV>
                <wp:extent cx="1114425" cy="1095375"/>
                <wp:effectExtent l="0" t="0" r="9525" b="9525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1095375"/>
                        </a:xfrm>
                        <a:prstGeom prst="rect">
                          <a:avLst/>
                        </a:prstGeom>
                        <a:blipFill>
                          <a:blip r:embed="rId20"/>
                          <a:srcRect/>
                          <a:stretch>
                            <a:fillRect l="-24028" t="-10460" r="-48547" b="-1037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4B7F8E" id="Rectangle 42" o:spid="_x0000_s1026" style="position:absolute;margin-left:-19.5pt;margin-top:-32.55pt;width:87.75pt;height:86.2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2FybWVuIEhvd2UAAAWQAwACAAAAFAAAEKSQBAACAAAA&#10;FAAAELiSkQACAAAAAzg4AACSkgACAAAAAzg4AADqHAAHAAAIDAAACJgAAAAAHOoAAAA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8P3hwYWNrZXQgZW5kPSd3&#10;Jz8+/9sAQwAHBQUGBQQHBgUGCAcHCAoRCwoJCQoVDxAMERgVGhkYFRgXGx4nIRsdJR0XGCIuIiUo&#10;KSssKxogLzMvKjInKisq/9sAQwEHCAgKCQoUCwsUKhwYHCoqKioqKioqKioqKioqKioqKioqKioq&#10;KioqKioqKioqKioqKioqKioqKioqKioqKioq/8AAEQgBuwJ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k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" stroked="f" strokeweight="1pt">
                <v:fill r:id="rId21" o:title="" recolor="t" rotate="t" type="frame"/>
              </v:rect>
            </w:pict>
          </mc:Fallback>
        </mc:AlternateContent>
      </w:r>
      <w:r>
        <w:rPr>
          <w:rFonts w:asciiTheme="minorHAnsi" w:eastAsiaTheme="minorEastAsia" w:hAnsiTheme="minorHAnsi" w:cstheme="minorBidi"/>
          <w:noProof/>
          <w:sz w:val="22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7A74AFCB" wp14:editId="6988F3DB">
                <wp:simplePos x="0" y="0"/>
                <wp:positionH relativeFrom="column">
                  <wp:posOffset>1057274</wp:posOffset>
                </wp:positionH>
                <wp:positionV relativeFrom="paragraph">
                  <wp:posOffset>-1097280</wp:posOffset>
                </wp:positionV>
                <wp:extent cx="263525" cy="5312410"/>
                <wp:effectExtent l="0" t="0" r="22225" b="2159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525" cy="5312410"/>
                        </a:xfrm>
                        <a:prstGeom prst="rect">
                          <a:avLst/>
                        </a:prstGeom>
                        <a:solidFill>
                          <a:srgbClr val="00806F"/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3377DB4" id="Rectangle 47" o:spid="_x0000_s1026" style="position:absolute;margin-left:83.25pt;margin-top:-86.4pt;width:20.75pt;height:418.3pt;z-index:251960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" fillcolor="#00806f" strokecolor="white [3212]" strokeweight="1pt"/>
            </w:pict>
          </mc:Fallback>
        </mc:AlternateContent>
      </w:r>
    </w:p>
    <w:p w14:paraId="50B248AE" w14:textId="77777777" w:rsidR="002D07D6" w:rsidRDefault="002D07D6" w:rsidP="002D07D6">
      <w:pPr>
        <w:pStyle w:val="SD28BodyFont-paraspaceafter"/>
      </w:pPr>
      <w:r>
        <w:tab/>
      </w:r>
    </w:p>
    <w:p w14:paraId="629B2D40" w14:textId="77777777" w:rsidR="002D07D6" w:rsidRDefault="002D07D6" w:rsidP="002D07D6">
      <w:pPr>
        <w:pStyle w:val="SD28BodyFont-paraspaceafter"/>
      </w:pPr>
      <w:r>
        <w:rPr>
          <w:rFonts w:asciiTheme="minorHAnsi" w:eastAsiaTheme="minorEastAsia" w:hAnsiTheme="minorHAnsi" w:cstheme="minorBidi"/>
          <w:noProof/>
          <w:sz w:val="22"/>
        </w:rPr>
        <mc:AlternateContent>
          <mc:Choice Requires="wpg">
            <w:drawing>
              <wp:anchor distT="0" distB="0" distL="114300" distR="114300" simplePos="0" relativeHeight="251961344" behindDoc="0" locked="0" layoutInCell="1" allowOverlap="1" wp14:anchorId="4600152A" wp14:editId="0C38C8B9">
                <wp:simplePos x="0" y="0"/>
                <wp:positionH relativeFrom="column">
                  <wp:posOffset>-400050</wp:posOffset>
                </wp:positionH>
                <wp:positionV relativeFrom="paragraph">
                  <wp:posOffset>275590</wp:posOffset>
                </wp:positionV>
                <wp:extent cx="1390650" cy="5145405"/>
                <wp:effectExtent l="0" t="0" r="0" b="0"/>
                <wp:wrapNone/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0650" cy="5145405"/>
                          <a:chOff x="0" y="0"/>
                          <a:chExt cx="1390650" cy="5145405"/>
                        </a:xfrm>
                      </wpg:grpSpPr>
                      <wps:wsp>
                        <wps:cNvPr id="51" name="Text Box 51"/>
                        <wps:cNvSpPr txBox="1"/>
                        <wps:spPr>
                          <a:xfrm>
                            <a:off x="85725" y="0"/>
                            <a:ext cx="1181100" cy="361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C6C717D" w14:textId="77777777" w:rsidR="002D07D6" w:rsidRPr="000D3142" w:rsidRDefault="002D07D6" w:rsidP="002D07D6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b/>
                                  <w:color w:val="365F91" w:themeColor="accent1" w:themeShade="BF"/>
                                  <w:sz w:val="28"/>
                                </w:rPr>
                              </w:pPr>
                              <w:r w:rsidRPr="000D3142">
                                <w:rPr>
                                  <w:rFonts w:asciiTheme="minorHAnsi" w:hAnsiTheme="minorHAnsi" w:cstheme="minorHAnsi"/>
                                  <w:b/>
                                  <w:color w:val="365F91" w:themeColor="accent1" w:themeShade="BF"/>
                                  <w:sz w:val="28"/>
                                </w:rPr>
                                <w:t>RATIONALE</w:t>
                              </w:r>
                            </w:p>
                            <w:p w14:paraId="474ABBF3" w14:textId="77777777" w:rsidR="002D07D6" w:rsidRPr="000D3142" w:rsidRDefault="002D07D6" w:rsidP="002D07D6">
                              <w:pPr>
                                <w:rPr>
                                  <w:rFonts w:ascii="Century Gothic" w:hAnsi="Century Gothic"/>
                                  <w:b/>
                                </w:rPr>
                              </w:pPr>
                            </w:p>
                            <w:p w14:paraId="19193691" w14:textId="77777777" w:rsidR="002D07D6" w:rsidRPr="000D3142" w:rsidRDefault="002D07D6" w:rsidP="002D07D6">
                              <w:pPr>
                                <w:rPr>
                                  <w:rFonts w:ascii="Century Gothic" w:hAnsi="Century Gothic"/>
                                  <w:b/>
                                </w:rPr>
                              </w:pPr>
                            </w:p>
                            <w:p w14:paraId="774F119E" w14:textId="77777777" w:rsidR="002D07D6" w:rsidRPr="000D3142" w:rsidRDefault="002D07D6" w:rsidP="002D07D6">
                              <w:pPr>
                                <w:rPr>
                                  <w:rFonts w:ascii="Century Gothic" w:hAnsi="Century Gothic"/>
                                  <w:b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Text Box 56"/>
                        <wps:cNvSpPr txBox="1"/>
                        <wps:spPr>
                          <a:xfrm>
                            <a:off x="0" y="219075"/>
                            <a:ext cx="1390650" cy="492633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entury Gothic" w:hAnsi="Century Gothic" w:cstheme="minorHAnsi"/>
                                  <w:color w:val="286580"/>
                                  <w:szCs w:val="20"/>
                                </w:rPr>
                                <w:id w:val="1590118933"/>
                                <w:showingPlcHdr/>
                              </w:sdtPr>
                              <w:sdtContent>
                                <w:p w14:paraId="3521AF09" w14:textId="77777777" w:rsidR="002D07D6" w:rsidRPr="00775B30" w:rsidRDefault="002D07D6" w:rsidP="002D07D6">
                                  <w:pPr>
                                    <w:jc w:val="center"/>
                                    <w:rPr>
                                      <w:rFonts w:ascii="Century Gothic" w:hAnsi="Century Gothic" w:cstheme="minorHAnsi"/>
                                      <w:color w:val="286580"/>
                                      <w:szCs w:val="20"/>
                                    </w:rPr>
                                  </w:pPr>
                                  <w:r w:rsidRPr="00775B30">
                                    <w:rPr>
                                      <w:rStyle w:val="PlaceholderText"/>
                                      <w:rFonts w:ascii="Century Gothic" w:hAnsi="Century Gothic"/>
                                      <w:color w:val="286580"/>
                                      <w:szCs w:val="20"/>
                                    </w:rPr>
                                    <w:t>Click or tap here to enter text.</w:t>
                                  </w:r>
                                </w:p>
                              </w:sdtContent>
                            </w:sdt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600152A" id="Group 50" o:spid="_x0000_s1061" style="position:absolute;margin-left:-31.5pt;margin-top:21.7pt;width:109.5pt;height:405.15pt;z-index:251961344;mso-width-relative:margin" coordsize="13906,51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">
                <v:shape id="Text Box 51" o:spid="_x0000_s1062" type="#_x0000_t202" style="position:absolute;left:857;width:11811;height:3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" filled="f" stroked="f" strokeweight=".5pt">
                  <v:textbox>
                    <w:txbxContent>
                      <w:p w14:paraId="5C6C717D" w14:textId="77777777" w:rsidR="002D07D6" w:rsidRPr="000D3142" w:rsidRDefault="002D07D6" w:rsidP="002D07D6">
                        <w:pPr>
                          <w:jc w:val="center"/>
                          <w:rPr>
                            <w:rFonts w:asciiTheme="minorHAnsi" w:hAnsiTheme="minorHAnsi" w:cstheme="minorHAnsi"/>
                            <w:b/>
                            <w:color w:val="365F91" w:themeColor="accent1" w:themeShade="BF"/>
                            <w:sz w:val="28"/>
                          </w:rPr>
                        </w:pPr>
                        <w:r w:rsidRPr="000D3142">
                          <w:rPr>
                            <w:rFonts w:asciiTheme="minorHAnsi" w:hAnsiTheme="minorHAnsi" w:cstheme="minorHAnsi"/>
                            <w:b/>
                            <w:color w:val="365F91" w:themeColor="accent1" w:themeShade="BF"/>
                            <w:sz w:val="28"/>
                          </w:rPr>
                          <w:t>RATIONALE</w:t>
                        </w:r>
                      </w:p>
                      <w:p w14:paraId="474ABBF3" w14:textId="77777777" w:rsidR="002D07D6" w:rsidRPr="000D3142" w:rsidRDefault="002D07D6" w:rsidP="002D07D6">
                        <w:pPr>
                          <w:rPr>
                            <w:rFonts w:ascii="Century Gothic" w:hAnsi="Century Gothic"/>
                            <w:b/>
                          </w:rPr>
                        </w:pPr>
                      </w:p>
                      <w:p w14:paraId="19193691" w14:textId="77777777" w:rsidR="002D07D6" w:rsidRPr="000D3142" w:rsidRDefault="002D07D6" w:rsidP="002D07D6">
                        <w:pPr>
                          <w:rPr>
                            <w:rFonts w:ascii="Century Gothic" w:hAnsi="Century Gothic"/>
                            <w:b/>
                          </w:rPr>
                        </w:pPr>
                      </w:p>
                      <w:p w14:paraId="774F119E" w14:textId="77777777" w:rsidR="002D07D6" w:rsidRPr="000D3142" w:rsidRDefault="002D07D6" w:rsidP="002D07D6">
                        <w:pPr>
                          <w:rPr>
                            <w:rFonts w:ascii="Century Gothic" w:hAnsi="Century Gothic"/>
                            <w:b/>
                          </w:rPr>
                        </w:pPr>
                      </w:p>
                    </w:txbxContent>
                  </v:textbox>
                </v:shape>
                <v:shape id="Text Box 56" o:spid="_x0000_s1063" type="#_x0000_t202" style="position:absolute;top:2190;width:13906;height:49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" filled="f" stroked="f" strokeweight="2.25pt">
                  <v:textbox>
                    <w:txbxContent>
                      <w:sdt>
                        <w:sdtPr>
                          <w:rPr>
                            <w:rFonts w:ascii="Century Gothic" w:hAnsi="Century Gothic" w:cstheme="minorHAnsi"/>
                            <w:color w:val="286580"/>
                            <w:szCs w:val="20"/>
                          </w:rPr>
                          <w:id w:val="1590118933"/>
                          <w:showingPlcHdr/>
                        </w:sdtPr>
                        <w:sdtContent>
                          <w:p w14:paraId="3521AF09" w14:textId="77777777" w:rsidR="002D07D6" w:rsidRPr="00775B30" w:rsidRDefault="002D07D6" w:rsidP="002D07D6">
                            <w:pPr>
                              <w:jc w:val="center"/>
                              <w:rPr>
                                <w:rFonts w:ascii="Century Gothic" w:hAnsi="Century Gothic" w:cstheme="minorHAnsi"/>
                                <w:color w:val="286580"/>
                                <w:szCs w:val="20"/>
                              </w:rPr>
                            </w:pPr>
                            <w:r w:rsidRPr="00775B30">
                              <w:rPr>
                                <w:rStyle w:val="PlaceholderText"/>
                                <w:rFonts w:ascii="Century Gothic" w:hAnsi="Century Gothic"/>
                                <w:color w:val="286580"/>
                                <w:szCs w:val="20"/>
                              </w:rPr>
                              <w:t>Click or tap here to enter text.</w:t>
                            </w:r>
                          </w:p>
                        </w:sdtContent>
                      </w:sdt>
                    </w:txbxContent>
                  </v:textbox>
                </v:shape>
              </v:group>
            </w:pict>
          </mc:Fallback>
        </mc:AlternateContent>
      </w:r>
    </w:p>
    <w:p w14:paraId="7623DB9F" w14:textId="77777777" w:rsidR="002D07D6" w:rsidRPr="00B759BC" w:rsidRDefault="002D07D6" w:rsidP="002D07D6">
      <w:pPr>
        <w:tabs>
          <w:tab w:val="left" w:pos="1440"/>
        </w:tabs>
      </w:pPr>
      <w:r>
        <w:tab/>
      </w:r>
    </w:p>
    <w:p w14:paraId="58AD47C4" w14:textId="77777777" w:rsidR="002D07D6" w:rsidRPr="00B759BC" w:rsidRDefault="002D07D6" w:rsidP="002D07D6">
      <w:r>
        <w:rPr>
          <w:noProof/>
        </w:rPr>
        <mc:AlternateContent>
          <mc:Choice Requires="wpg">
            <w:drawing>
              <wp:anchor distT="0" distB="0" distL="114300" distR="114300" simplePos="0" relativeHeight="251963392" behindDoc="0" locked="0" layoutInCell="1" allowOverlap="1" wp14:anchorId="79791A39" wp14:editId="35F005AD">
                <wp:simplePos x="0" y="0"/>
                <wp:positionH relativeFrom="column">
                  <wp:posOffset>1419225</wp:posOffset>
                </wp:positionH>
                <wp:positionV relativeFrom="paragraph">
                  <wp:posOffset>523875</wp:posOffset>
                </wp:positionV>
                <wp:extent cx="5337175" cy="6035040"/>
                <wp:effectExtent l="0" t="0" r="0" b="3810"/>
                <wp:wrapNone/>
                <wp:docPr id="937137600" name="Group 937137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7175" cy="6035040"/>
                          <a:chOff x="0" y="0"/>
                          <a:chExt cx="5337809" cy="6035040"/>
                        </a:xfrm>
                      </wpg:grpSpPr>
                      <wpg:grpSp>
                        <wpg:cNvPr id="937137628" name="Group 937137628"/>
                        <wpg:cNvGrpSpPr/>
                        <wpg:grpSpPr>
                          <a:xfrm>
                            <a:off x="0" y="28575"/>
                            <a:ext cx="1737360" cy="5923917"/>
                            <a:chOff x="-229127" y="2926"/>
                            <a:chExt cx="4884239" cy="2203134"/>
                          </a:xfrm>
                        </wpg:grpSpPr>
                        <wps:wsp>
                          <wps:cNvPr id="937137629" name="Text Box 937137629"/>
                          <wps:cNvSpPr txBox="1"/>
                          <wps:spPr>
                            <a:xfrm>
                              <a:off x="-229127" y="165858"/>
                              <a:ext cx="4884239" cy="204020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="Century Gothic" w:hAnsi="Century Gothic"/>
                                    <w:color w:val="FFFFFF" w:themeColor="background1"/>
                                    <w:szCs w:val="20"/>
                                  </w:rPr>
                                  <w:id w:val="-796368676"/>
                                  <w:showingPlcHdr/>
                                </w:sdtPr>
                                <w:sdtContent>
                                  <w:p w14:paraId="10398AB4" w14:textId="77777777" w:rsidR="002D07D6" w:rsidRPr="00775B30" w:rsidRDefault="002D07D6" w:rsidP="002D07D6">
                                    <w:pPr>
                                      <w:rPr>
                                        <w:rFonts w:ascii="Century Gothic" w:hAnsi="Century Gothic"/>
                                        <w:color w:val="FFFFFF" w:themeColor="background1"/>
                                        <w:szCs w:val="20"/>
                                      </w:rPr>
                                    </w:pPr>
                                    <w:r w:rsidRPr="00775B30">
                                      <w:rPr>
                                        <w:rStyle w:val="PlaceholderText"/>
                                        <w:rFonts w:ascii="Century Gothic" w:hAnsi="Century Gothic"/>
                                        <w:color w:val="286580"/>
                                        <w:szCs w:val="20"/>
                                      </w:rPr>
                                      <w:t>Click or tap here to enter text.</w:t>
                                    </w:r>
                                  </w:p>
                                </w:sdtContent>
                              </w:sdt>
                              <w:p w14:paraId="0A8AC7E7" w14:textId="77777777" w:rsidR="002D07D6" w:rsidRPr="00775B30" w:rsidRDefault="002D07D6" w:rsidP="002D07D6">
                                <w:pPr>
                                  <w:rPr>
                                    <w:rFonts w:ascii="Century Gothic" w:hAnsi="Century Gothic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7137630" name="Text Box 937137630"/>
                          <wps:cNvSpPr txBox="1"/>
                          <wps:spPr>
                            <a:xfrm>
                              <a:off x="11796" y="2926"/>
                              <a:ext cx="4605830" cy="2231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923985A" w14:textId="77777777" w:rsidR="002D07D6" w:rsidRPr="004967C5" w:rsidRDefault="002D07D6" w:rsidP="002D07D6">
                                <w:pP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</w:pPr>
                                <w:r w:rsidRPr="004967C5"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>ACTIONS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 xml:space="preserve"> </w:t>
                                </w:r>
                                <w:r w:rsidRPr="004967C5"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>/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 xml:space="preserve"> STRATEGIES</w:t>
                                </w:r>
                              </w:p>
                              <w:p w14:paraId="35986759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32C19314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473446A0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37137631" name="Group 937137631"/>
                        <wpg:cNvGrpSpPr/>
                        <wpg:grpSpPr>
                          <a:xfrm>
                            <a:off x="1790700" y="247650"/>
                            <a:ext cx="1737360" cy="5704205"/>
                            <a:chOff x="-76287" y="33852"/>
                            <a:chExt cx="4923281" cy="2224135"/>
                          </a:xfrm>
                        </wpg:grpSpPr>
                        <wps:wsp>
                          <wps:cNvPr id="937137632" name="Text Box 937137632"/>
                          <wps:cNvSpPr txBox="1"/>
                          <wps:spPr>
                            <a:xfrm>
                              <a:off x="-76287" y="119233"/>
                              <a:ext cx="4923281" cy="213875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="Century Gothic" w:hAnsi="Century Gothic"/>
                                    <w:color w:val="FFFFFF" w:themeColor="background1"/>
                                    <w:szCs w:val="20"/>
                                  </w:rPr>
                                  <w:id w:val="1997229187"/>
                                  <w:showingPlcHdr/>
                                </w:sdtPr>
                                <w:sdtContent>
                                  <w:p w14:paraId="4577D5C5" w14:textId="77777777" w:rsidR="002D07D6" w:rsidRPr="00775B30" w:rsidRDefault="002D07D6" w:rsidP="002D07D6">
                                    <w:pPr>
                                      <w:rPr>
                                        <w:rFonts w:ascii="Century Gothic" w:hAnsi="Century Gothic"/>
                                        <w:color w:val="FFFFFF" w:themeColor="background1"/>
                                        <w:szCs w:val="20"/>
                                      </w:rPr>
                                    </w:pPr>
                                    <w:r w:rsidRPr="00775B30">
                                      <w:rPr>
                                        <w:rStyle w:val="PlaceholderText"/>
                                        <w:rFonts w:ascii="Century Gothic" w:hAnsi="Century Gothic"/>
                                        <w:color w:val="286580"/>
                                        <w:szCs w:val="20"/>
                                      </w:rPr>
                                      <w:t>Click or tap here to enter text.</w:t>
                                    </w:r>
                                  </w:p>
                                </w:sdtContent>
                              </w:sdt>
                              <w:p w14:paraId="2150B2D8" w14:textId="77777777" w:rsidR="002D07D6" w:rsidRDefault="002D07D6" w:rsidP="002D07D6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  <w:p w14:paraId="2FE9DEDD" w14:textId="77777777" w:rsidR="002D07D6" w:rsidRDefault="002D07D6" w:rsidP="002D07D6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  <w:p w14:paraId="3A178852" w14:textId="77777777" w:rsidR="002D07D6" w:rsidRPr="00387B26" w:rsidRDefault="002D07D6" w:rsidP="002D07D6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7137633" name="Text Box 937137633"/>
                          <wps:cNvSpPr txBox="1"/>
                          <wps:spPr>
                            <a:xfrm>
                              <a:off x="167342" y="33852"/>
                              <a:ext cx="4642169" cy="17080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3D588EF" w14:textId="77777777" w:rsidR="002D07D6" w:rsidRPr="004967C5" w:rsidRDefault="002D07D6" w:rsidP="002D07D6">
                                <w:pP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</w:pP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>MEASURES</w:t>
                                </w:r>
                              </w:p>
                              <w:p w14:paraId="21F2F5D1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00CD2739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59667672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37137634" name="Group 937137634"/>
                        <wpg:cNvGrpSpPr/>
                        <wpg:grpSpPr>
                          <a:xfrm>
                            <a:off x="3590925" y="238125"/>
                            <a:ext cx="1746884" cy="5704844"/>
                            <a:chOff x="-232364" y="-11826"/>
                            <a:chExt cx="5159343" cy="2209533"/>
                          </a:xfrm>
                        </wpg:grpSpPr>
                        <wps:wsp>
                          <wps:cNvPr id="937137635" name="Text Box 937137635"/>
                          <wps:cNvSpPr txBox="1"/>
                          <wps:spPr>
                            <a:xfrm>
                              <a:off x="-232364" y="73008"/>
                              <a:ext cx="5131214" cy="212469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="Century Gothic" w:hAnsi="Century Gothic"/>
                                    <w:color w:val="FFFFFF" w:themeColor="background1"/>
                                    <w:szCs w:val="20"/>
                                  </w:rPr>
                                  <w:id w:val="-1783263927"/>
                                  <w:showingPlcHdr/>
                                </w:sdtPr>
                                <w:sdtContent>
                                  <w:p w14:paraId="4692419F" w14:textId="77777777" w:rsidR="002D07D6" w:rsidRPr="00775B30" w:rsidRDefault="002D07D6" w:rsidP="002D07D6">
                                    <w:pPr>
                                      <w:rPr>
                                        <w:rFonts w:ascii="Century Gothic" w:hAnsi="Century Gothic"/>
                                        <w:color w:val="FFFFFF" w:themeColor="background1"/>
                                        <w:szCs w:val="20"/>
                                      </w:rPr>
                                    </w:pPr>
                                    <w:r w:rsidRPr="00775B30">
                                      <w:rPr>
                                        <w:rStyle w:val="PlaceholderText"/>
                                        <w:rFonts w:ascii="Century Gothic" w:hAnsi="Century Gothic"/>
                                        <w:color w:val="286580"/>
                                        <w:szCs w:val="20"/>
                                      </w:rPr>
                                      <w:t>Click or tap here to enter text.</w:t>
                                    </w:r>
                                  </w:p>
                                </w:sdtContent>
                              </w:sdt>
                              <w:p w14:paraId="73EC48A6" w14:textId="77777777" w:rsidR="002D07D6" w:rsidRDefault="002D07D6" w:rsidP="002D07D6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  <w:p w14:paraId="4AAC0AFB" w14:textId="77777777" w:rsidR="002D07D6" w:rsidRDefault="002D07D6" w:rsidP="002D07D6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  <w:p w14:paraId="452E10A1" w14:textId="77777777" w:rsidR="002D07D6" w:rsidRPr="00387B26" w:rsidRDefault="002D07D6" w:rsidP="002D07D6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7137636" name="Text Box 937137636"/>
                          <wps:cNvSpPr txBox="1"/>
                          <wps:spPr>
                            <a:xfrm>
                              <a:off x="48935" y="-11826"/>
                              <a:ext cx="4878044" cy="2102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340DB57" w14:textId="77777777" w:rsidR="002D07D6" w:rsidRPr="004967C5" w:rsidRDefault="002D07D6" w:rsidP="002D07D6">
                                <w:pP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</w:pP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>SPEAK TO THE DATA</w:t>
                                </w:r>
                              </w:p>
                              <w:p w14:paraId="3A2B4CD5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2A2F5202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7469ED44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37137637" name="Rectangle 937137637"/>
                        <wps:cNvSpPr/>
                        <wps:spPr>
                          <a:xfrm flipH="1">
                            <a:off x="1762125" y="0"/>
                            <a:ext cx="18288" cy="6035040"/>
                          </a:xfrm>
                          <a:prstGeom prst="rect">
                            <a:avLst/>
                          </a:prstGeom>
                          <a:solidFill>
                            <a:srgbClr val="28658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7137638" name="Rectangle 937137638"/>
                        <wps:cNvSpPr/>
                        <wps:spPr>
                          <a:xfrm flipH="1">
                            <a:off x="3552825" y="0"/>
                            <a:ext cx="18288" cy="6035040"/>
                          </a:xfrm>
                          <a:prstGeom prst="rect">
                            <a:avLst/>
                          </a:prstGeom>
                          <a:solidFill>
                            <a:srgbClr val="28658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9791A39" id="Group 937137600" o:spid="_x0000_s1064" style="position:absolute;margin-left:111.75pt;margin-top:41.25pt;width:420.25pt;height:475.2pt;z-index:251963392;mso-width-relative:margin" coordsize="53378,60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">
                <v:group id="Group 937137628" o:spid="_x0000_s1065" style="position:absolute;top:285;width:17373;height:59239" coordorigin="-2291,29" coordsize="48842,220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">
                  <v:shape id="Text Box 937137629" o:spid="_x0000_s1066" type="#_x0000_t202" style="position:absolute;left:-2291;top:1658;width:48842;height:204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" filled="f" stroked="f" strokeweight=".5pt">
                    <v:textbox>
                      <w:txbxContent>
                        <w:sdt>
                          <w:sdtPr>
                            <w:rPr>
                              <w:rFonts w:ascii="Century Gothic" w:hAnsi="Century Gothic"/>
                              <w:color w:val="FFFFFF" w:themeColor="background1"/>
                              <w:szCs w:val="20"/>
                            </w:rPr>
                            <w:id w:val="-796368676"/>
                            <w:showingPlcHdr/>
                          </w:sdtPr>
                          <w:sdtContent>
                            <w:p w14:paraId="10398AB4" w14:textId="77777777" w:rsidR="002D07D6" w:rsidRPr="00775B30" w:rsidRDefault="002D07D6" w:rsidP="002D07D6">
                              <w:pPr>
                                <w:rPr>
                                  <w:rFonts w:ascii="Century Gothic" w:hAnsi="Century Gothic"/>
                                  <w:color w:val="FFFFFF" w:themeColor="background1"/>
                                  <w:szCs w:val="20"/>
                                </w:rPr>
                              </w:pPr>
                              <w:r w:rsidRPr="00775B30">
                                <w:rPr>
                                  <w:rStyle w:val="PlaceholderText"/>
                                  <w:rFonts w:ascii="Century Gothic" w:hAnsi="Century Gothic"/>
                                  <w:color w:val="286580"/>
                                  <w:szCs w:val="20"/>
                                </w:rPr>
                                <w:t>Click or tap here to enter text.</w:t>
                              </w:r>
                            </w:p>
                          </w:sdtContent>
                        </w:sdt>
                        <w:p w14:paraId="0A8AC7E7" w14:textId="77777777" w:rsidR="002D07D6" w:rsidRPr="00775B30" w:rsidRDefault="002D07D6" w:rsidP="002D07D6">
                          <w:pPr>
                            <w:rPr>
                              <w:rFonts w:ascii="Century Gothic" w:hAnsi="Century Gothic"/>
                              <w:szCs w:val="20"/>
                            </w:rPr>
                          </w:pPr>
                        </w:p>
                      </w:txbxContent>
                    </v:textbox>
                  </v:shape>
                  <v:shape id="Text Box 937137630" o:spid="_x0000_s1067" type="#_x0000_t202" style="position:absolute;left:117;top:29;width:46059;height:2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" filled="f" stroked="f" strokeweight=".5pt">
                    <v:textbox inset="0">
                      <w:txbxContent>
                        <w:p w14:paraId="0923985A" w14:textId="77777777" w:rsidR="002D07D6" w:rsidRPr="004967C5" w:rsidRDefault="002D07D6" w:rsidP="002D07D6">
                          <w:pP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</w:pPr>
                          <w:r w:rsidRPr="004967C5"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>ACTIONS</w:t>
                          </w:r>
                          <w: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 xml:space="preserve"> </w:t>
                          </w:r>
                          <w:r w:rsidRPr="004967C5"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>/</w:t>
                          </w:r>
                          <w: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 xml:space="preserve"> STRATEGIES</w:t>
                          </w:r>
                        </w:p>
                        <w:p w14:paraId="35986759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32C19314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473446A0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</w:txbxContent>
                    </v:textbox>
                  </v:shape>
                </v:group>
                <v:group id="Group 937137631" o:spid="_x0000_s1068" style="position:absolute;left:17907;top:2476;width:17373;height:57042" coordorigin="-762,338" coordsize="49232,22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">
                  <v:shape id="Text Box 937137632" o:spid="_x0000_s1069" type="#_x0000_t202" style="position:absolute;left:-762;top:1192;width:49231;height:21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" filled="f" stroked="f" strokeweight=".5pt">
                    <v:textbox>
                      <w:txbxContent>
                        <w:sdt>
                          <w:sdtPr>
                            <w:rPr>
                              <w:rFonts w:ascii="Century Gothic" w:hAnsi="Century Gothic"/>
                              <w:color w:val="FFFFFF" w:themeColor="background1"/>
                              <w:szCs w:val="20"/>
                            </w:rPr>
                            <w:id w:val="1997229187"/>
                            <w:showingPlcHdr/>
                          </w:sdtPr>
                          <w:sdtContent>
                            <w:p w14:paraId="4577D5C5" w14:textId="77777777" w:rsidR="002D07D6" w:rsidRPr="00775B30" w:rsidRDefault="002D07D6" w:rsidP="002D07D6">
                              <w:pPr>
                                <w:rPr>
                                  <w:rFonts w:ascii="Century Gothic" w:hAnsi="Century Gothic"/>
                                  <w:color w:val="FFFFFF" w:themeColor="background1"/>
                                  <w:szCs w:val="20"/>
                                </w:rPr>
                              </w:pPr>
                              <w:r w:rsidRPr="00775B30">
                                <w:rPr>
                                  <w:rStyle w:val="PlaceholderText"/>
                                  <w:rFonts w:ascii="Century Gothic" w:hAnsi="Century Gothic"/>
                                  <w:color w:val="286580"/>
                                  <w:szCs w:val="20"/>
                                </w:rPr>
                                <w:t>Click or tap here to enter text.</w:t>
                              </w:r>
                            </w:p>
                          </w:sdtContent>
                        </w:sdt>
                        <w:p w14:paraId="2150B2D8" w14:textId="77777777" w:rsidR="002D07D6" w:rsidRDefault="002D07D6" w:rsidP="002D07D6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  <w:p w14:paraId="2FE9DEDD" w14:textId="77777777" w:rsidR="002D07D6" w:rsidRDefault="002D07D6" w:rsidP="002D07D6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  <w:p w14:paraId="3A178852" w14:textId="77777777" w:rsidR="002D07D6" w:rsidRPr="00387B26" w:rsidRDefault="002D07D6" w:rsidP="002D07D6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</w:txbxContent>
                    </v:textbox>
                  </v:shape>
                  <v:shape id="Text Box 937137633" o:spid="_x0000_s1070" type="#_x0000_t202" style="position:absolute;left:1673;top:338;width:46422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" filled="f" stroked="f" strokeweight=".5pt">
                    <v:textbox inset="0">
                      <w:txbxContent>
                        <w:p w14:paraId="33D588EF" w14:textId="77777777" w:rsidR="002D07D6" w:rsidRPr="004967C5" w:rsidRDefault="002D07D6" w:rsidP="002D07D6">
                          <w:pP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</w:pPr>
                          <w: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>MEASURES</w:t>
                          </w:r>
                        </w:p>
                        <w:p w14:paraId="21F2F5D1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00CD2739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59667672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</w:txbxContent>
                    </v:textbox>
                  </v:shape>
                </v:group>
                <v:group id="Group 937137634" o:spid="_x0000_s1071" style="position:absolute;left:35909;top:2381;width:17469;height:57048" coordorigin="-2323,-118" coordsize="51593,2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">
                  <v:shape id="Text Box 937137635" o:spid="_x0000_s1072" type="#_x0000_t202" style="position:absolute;left:-2323;top:730;width:51311;height:21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" filled="f" stroked="f" strokeweight=".5pt">
                    <v:textbox>
                      <w:txbxContent>
                        <w:sdt>
                          <w:sdtPr>
                            <w:rPr>
                              <w:rFonts w:ascii="Century Gothic" w:hAnsi="Century Gothic"/>
                              <w:color w:val="FFFFFF" w:themeColor="background1"/>
                              <w:szCs w:val="20"/>
                            </w:rPr>
                            <w:id w:val="-1783263927"/>
                            <w:showingPlcHdr/>
                          </w:sdtPr>
                          <w:sdtContent>
                            <w:p w14:paraId="4692419F" w14:textId="77777777" w:rsidR="002D07D6" w:rsidRPr="00775B30" w:rsidRDefault="002D07D6" w:rsidP="002D07D6">
                              <w:pPr>
                                <w:rPr>
                                  <w:rFonts w:ascii="Century Gothic" w:hAnsi="Century Gothic"/>
                                  <w:color w:val="FFFFFF" w:themeColor="background1"/>
                                  <w:szCs w:val="20"/>
                                </w:rPr>
                              </w:pPr>
                              <w:r w:rsidRPr="00775B30">
                                <w:rPr>
                                  <w:rStyle w:val="PlaceholderText"/>
                                  <w:rFonts w:ascii="Century Gothic" w:hAnsi="Century Gothic"/>
                                  <w:color w:val="286580"/>
                                  <w:szCs w:val="20"/>
                                </w:rPr>
                                <w:t>Click or tap here to enter text.</w:t>
                              </w:r>
                            </w:p>
                          </w:sdtContent>
                        </w:sdt>
                        <w:p w14:paraId="73EC48A6" w14:textId="77777777" w:rsidR="002D07D6" w:rsidRDefault="002D07D6" w:rsidP="002D07D6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  <w:p w14:paraId="4AAC0AFB" w14:textId="77777777" w:rsidR="002D07D6" w:rsidRDefault="002D07D6" w:rsidP="002D07D6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  <w:p w14:paraId="452E10A1" w14:textId="77777777" w:rsidR="002D07D6" w:rsidRPr="00387B26" w:rsidRDefault="002D07D6" w:rsidP="002D07D6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</w:txbxContent>
                    </v:textbox>
                  </v:shape>
                  <v:shape id="Text Box 937137636" o:spid="_x0000_s1073" type="#_x0000_t202" style="position:absolute;left:489;top:-118;width:48780;height:2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" filled="f" stroked="f" strokeweight=".5pt">
                    <v:textbox inset="0">
                      <w:txbxContent>
                        <w:p w14:paraId="1340DB57" w14:textId="77777777" w:rsidR="002D07D6" w:rsidRPr="004967C5" w:rsidRDefault="002D07D6" w:rsidP="002D07D6">
                          <w:pP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</w:pPr>
                          <w: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>SPEAK TO THE DATA</w:t>
                          </w:r>
                        </w:p>
                        <w:p w14:paraId="3A2B4CD5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2A2F5202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7469ED44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</w:txbxContent>
                    </v:textbox>
                  </v:shape>
                </v:group>
                <v:rect id="Rectangle 937137637" o:spid="_x0000_s1074" style="position:absolute;left:17621;width:183;height:6035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" fillcolor="#286580" stroked="f" strokeweight="1pt"/>
                <v:rect id="Rectangle 937137638" o:spid="_x0000_s1075" style="position:absolute;left:35528;width:183;height:6035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" fillcolor="#286580" stroked="f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5416992F" wp14:editId="01FF8A07">
                <wp:simplePos x="0" y="0"/>
                <wp:positionH relativeFrom="page">
                  <wp:posOffset>6515100</wp:posOffset>
                </wp:positionH>
                <wp:positionV relativeFrom="paragraph">
                  <wp:posOffset>170815</wp:posOffset>
                </wp:positionV>
                <wp:extent cx="1095375" cy="1000125"/>
                <wp:effectExtent l="0" t="0" r="0" b="0"/>
                <wp:wrapNone/>
                <wp:docPr id="937137639" name="Rectangle 937137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095375" cy="1000125"/>
                        </a:xfrm>
                        <a:prstGeom prst="rect">
                          <a:avLst/>
                        </a:prstGeom>
                        <a:blipFill>
                          <a:blip r:embed="rId22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 l="-47646" t="1954" r="8718" b="662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D8C22F" id="Rectangle 937137639" o:spid="_x0000_s1026" style="position:absolute;margin-left:513pt;margin-top:13.45pt;width:86.25pt;height:78.75pt;flip:y;z-index:25196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D/n70/D5elLM++4frje/2O9330eb//EvMEnBJNDM5xiqgY4xBExXmMAg5Me1X1&#10;3oIKe3eXGghsUEBkVMABcUJUQEWioogMKiKjIoOIyoyIooSgHvnO87qr9+q1VnV3da/uXmvv/fsd&#10;x3VUda+6h5p73ed9XR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" stroked="f" strokeweight="1pt">
                <v:fill r:id="rId23" o:title="" recolor="t" rotate="t" type="frame"/>
                <v:imagedata recolortarget="#203957 [1444]"/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435EDBE0" wp14:editId="2925F619">
                <wp:simplePos x="0" y="0"/>
                <wp:positionH relativeFrom="column">
                  <wp:posOffset>2148205</wp:posOffset>
                </wp:positionH>
                <wp:positionV relativeFrom="paragraph">
                  <wp:posOffset>197485</wp:posOffset>
                </wp:positionV>
                <wp:extent cx="889635" cy="831215"/>
                <wp:effectExtent l="0" t="0" r="5715" b="6985"/>
                <wp:wrapNone/>
                <wp:docPr id="937137640" name="Rectangle 937137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9635" cy="831215"/>
                        </a:xfrm>
                        <a:prstGeom prst="rect">
                          <a:avLst/>
                        </a:prstGeom>
                        <a:blipFill>
                          <a:blip r:embed="rId24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 l="-91759" t="2351" r="-16483" b="-1235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BDC133" id="Rectangle 937137640" o:spid="_x0000_s1026" style="position:absolute;margin-left:169.15pt;margin-top:15.55pt;width:70.05pt;height:65.4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/789OCYAAABAGLT+qX2M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" stroked="f" strokeweight="1pt">
                <v:fill r:id="rId25" o:title="" recolor="t" rotate="t" type="frame"/>
                <v:imagedata recolortarget="#203957 [1444]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305EDFC5" wp14:editId="42BB555E">
                <wp:simplePos x="0" y="0"/>
                <wp:positionH relativeFrom="column">
                  <wp:posOffset>4002405</wp:posOffset>
                </wp:positionH>
                <wp:positionV relativeFrom="paragraph">
                  <wp:posOffset>170815</wp:posOffset>
                </wp:positionV>
                <wp:extent cx="932180" cy="847725"/>
                <wp:effectExtent l="0" t="0" r="1270" b="9525"/>
                <wp:wrapNone/>
                <wp:docPr id="937137641" name="Rectangle 937137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2180" cy="847725"/>
                        </a:xfrm>
                        <a:prstGeom prst="rect">
                          <a:avLst/>
                        </a:prstGeom>
                        <a:blipFill>
                          <a:blip r:embed="rId26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 l="-77912" t="2051" r="1096" b="195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440A5A" id="Rectangle 937137641" o:spid="_x0000_s1026" style="position:absolute;margin-left:315.15pt;margin-top:13.45pt;width:73.4pt;height:66.7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" stroked="f" strokeweight="1pt">
                <v:fill r:id="rId27" o:title="" recolor="t" rotate="t" type="frame"/>
                <v:imagedata recolortarget="#385a50 [1447]"/>
              </v:rect>
            </w:pict>
          </mc:Fallback>
        </mc:AlternateContent>
      </w:r>
    </w:p>
    <w:p w14:paraId="0AA6FE5A" w14:textId="77777777" w:rsidR="002D07D6" w:rsidRPr="00B759BC" w:rsidRDefault="002D07D6" w:rsidP="002D07D6"/>
    <w:p w14:paraId="4378757F" w14:textId="77777777" w:rsidR="002D07D6" w:rsidRDefault="002D07D6" w:rsidP="002D07D6"/>
    <w:p w14:paraId="7F4068D1" w14:textId="77777777" w:rsidR="002D07D6" w:rsidRDefault="002D07D6" w:rsidP="002D07D6">
      <w:pPr>
        <w:tabs>
          <w:tab w:val="left" w:pos="5820"/>
        </w:tabs>
      </w:pPr>
      <w:r>
        <w:tab/>
      </w:r>
    </w:p>
    <w:p w14:paraId="65021867" w14:textId="77777777" w:rsidR="002D07D6" w:rsidRPr="00B759BC" w:rsidRDefault="002D07D6" w:rsidP="002D07D6"/>
    <w:p w14:paraId="1C6F18A3" w14:textId="77777777" w:rsidR="002D07D6" w:rsidRPr="00B759BC" w:rsidRDefault="002D07D6" w:rsidP="002D07D6"/>
    <w:p w14:paraId="6D10EA4C" w14:textId="77777777" w:rsidR="002D07D6" w:rsidRPr="00B759BC" w:rsidRDefault="002D07D6" w:rsidP="002D07D6"/>
    <w:p w14:paraId="3CF95195" w14:textId="77777777" w:rsidR="002D07D6" w:rsidRPr="00B759BC" w:rsidRDefault="002D07D6" w:rsidP="002D07D6"/>
    <w:p w14:paraId="43BB913A" w14:textId="77777777" w:rsidR="002D07D6" w:rsidRPr="00B759BC" w:rsidRDefault="002D07D6" w:rsidP="002D07D6"/>
    <w:p w14:paraId="0DBF3E95" w14:textId="77777777" w:rsidR="002D07D6" w:rsidRPr="00B759BC" w:rsidRDefault="002D07D6" w:rsidP="002D07D6"/>
    <w:p w14:paraId="7CD08BCE" w14:textId="77777777" w:rsidR="002D07D6" w:rsidRPr="00B759BC" w:rsidRDefault="002D07D6" w:rsidP="002D07D6"/>
    <w:p w14:paraId="67904815" w14:textId="77777777" w:rsidR="002D07D6" w:rsidRPr="00B759BC" w:rsidRDefault="002D07D6" w:rsidP="002D07D6"/>
    <w:p w14:paraId="252A3D59" w14:textId="77777777" w:rsidR="002D07D6" w:rsidRPr="00B759BC" w:rsidRDefault="002D07D6" w:rsidP="002D07D6"/>
    <w:p w14:paraId="60805280" w14:textId="77777777" w:rsidR="002D07D6" w:rsidRDefault="002D07D6" w:rsidP="002D07D6">
      <w:pPr>
        <w:jc w:val="center"/>
      </w:pPr>
    </w:p>
    <w:p w14:paraId="35E9EA2B" w14:textId="77777777" w:rsidR="002D07D6" w:rsidRDefault="002D07D6" w:rsidP="002D07D6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1" locked="0" layoutInCell="1" allowOverlap="1" wp14:anchorId="27C6D7F5" wp14:editId="12579F8F">
                <wp:simplePos x="0" y="0"/>
                <wp:positionH relativeFrom="margin">
                  <wp:posOffset>2514600</wp:posOffset>
                </wp:positionH>
                <wp:positionV relativeFrom="margin">
                  <wp:posOffset>7217410</wp:posOffset>
                </wp:positionV>
                <wp:extent cx="3181350" cy="1485900"/>
                <wp:effectExtent l="0" t="0" r="0" b="0"/>
                <wp:wrapSquare wrapText="bothSides"/>
                <wp:docPr id="937137642" name="Rectangle 9371376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1485900"/>
                        </a:xfrm>
                        <a:prstGeom prst="rect">
                          <a:avLst/>
                        </a:prstGeom>
                        <a:blipFill dpi="0" rotWithShape="1">
                          <a:blip r:embed="rId28">
                            <a:alphaModFix amt="47000"/>
                            <a:duotone>
                              <a:schemeClr val="accent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 l="-21671" t="-13616" r="1753" b="112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616C29" id="Rectangle 937137642" o:spid="_x0000_s1026" style="position:absolute;margin-left:198pt;margin-top:568.3pt;width:250.5pt;height:117pt;z-index:-25134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" stroked="f" strokeweight="1pt">
                <v:fill r:id="rId29" o:title="" opacity="30802f" recolor="t" rotate="t" type="frame"/>
                <v:imagedata recolortarget="#00395a [1445]"/>
                <w10:wrap type="square" anchorx="margin" anchory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64416" behindDoc="0" locked="0" layoutInCell="1" allowOverlap="1" wp14:anchorId="4690E45A" wp14:editId="3F951B66">
            <wp:simplePos x="0" y="0"/>
            <wp:positionH relativeFrom="column">
              <wp:posOffset>-371475</wp:posOffset>
            </wp:positionH>
            <wp:positionV relativeFrom="paragraph">
              <wp:posOffset>1741170</wp:posOffset>
            </wp:positionV>
            <wp:extent cx="1643199" cy="1676400"/>
            <wp:effectExtent l="57150" t="0" r="14605" b="95250"/>
            <wp:wrapNone/>
            <wp:docPr id="937137644" name="Picture 937137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199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5648F590" wp14:editId="48018987">
                <wp:simplePos x="0" y="0"/>
                <wp:positionH relativeFrom="column">
                  <wp:posOffset>-495300</wp:posOffset>
                </wp:positionH>
                <wp:positionV relativeFrom="paragraph">
                  <wp:posOffset>1503045</wp:posOffset>
                </wp:positionV>
                <wp:extent cx="1876425" cy="3238500"/>
                <wp:effectExtent l="0" t="0" r="28575" b="19050"/>
                <wp:wrapNone/>
                <wp:docPr id="937137643" name="Rounded Rectangle 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238500"/>
                        </a:xfrm>
                        <a:prstGeom prst="rect">
                          <a:avLst/>
                        </a:prstGeom>
                        <a:solidFill>
                          <a:srgbClr val="286580"/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EDD6DA" id="Rounded Rectangle 690" o:spid="_x0000_s1026" style="position:absolute;margin-left:-39pt;margin-top:118.35pt;width:147.75pt;height:25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" fillcolor="#286580" strokecolor="white [3212]" strokeweight="1pt"/>
            </w:pict>
          </mc:Fallback>
        </mc:AlternateContent>
      </w:r>
    </w:p>
    <w:p w14:paraId="2D5842BE" w14:textId="10380EFF" w:rsidR="002D07D6" w:rsidRDefault="002D07D6">
      <w:pPr>
        <w:spacing w:after="0"/>
      </w:pPr>
      <w:r>
        <w:br w:type="page"/>
      </w:r>
    </w:p>
    <w:p w14:paraId="1113C7C0" w14:textId="42AD47E0" w:rsidR="002D07D6" w:rsidRDefault="002D07D6" w:rsidP="002D07D6">
      <w:pPr>
        <w:pStyle w:val="SD28BodyFont-paraspaceafter"/>
      </w:pPr>
      <w:bookmarkStart w:id="0" w:name="_GoBack"/>
      <w:bookmarkEnd w:id="0"/>
      <w:r>
        <w:rPr>
          <w:rFonts w:asciiTheme="minorHAnsi" w:eastAsiaTheme="minorEastAsia" w:hAnsiTheme="minorHAnsi" w:cstheme="minorBid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974656" behindDoc="0" locked="0" layoutInCell="1" allowOverlap="1" wp14:anchorId="3B4612A6" wp14:editId="6A21CCB1">
                <wp:simplePos x="0" y="0"/>
                <wp:positionH relativeFrom="page">
                  <wp:posOffset>2238375</wp:posOffset>
                </wp:positionH>
                <wp:positionV relativeFrom="paragraph">
                  <wp:posOffset>-401955</wp:posOffset>
                </wp:positionV>
                <wp:extent cx="5545847" cy="1271270"/>
                <wp:effectExtent l="0" t="0" r="17145" b="24130"/>
                <wp:wrapNone/>
                <wp:docPr id="937137646" name="Group 9371376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847" cy="1271270"/>
                          <a:chOff x="0" y="47502"/>
                          <a:chExt cx="4643186" cy="968333"/>
                        </a:xfrm>
                        <a:effectLst/>
                      </wpg:grpSpPr>
                      <wps:wsp>
                        <wps:cNvPr id="937137647" name="Rounded Rectangle 690"/>
                        <wps:cNvSpPr/>
                        <wps:spPr>
                          <a:xfrm>
                            <a:off x="0" y="47502"/>
                            <a:ext cx="4643186" cy="968333"/>
                          </a:xfrm>
                          <a:prstGeom prst="rect">
                            <a:avLst/>
                          </a:prstGeom>
                          <a:solidFill>
                            <a:srgbClr val="286580"/>
                          </a:solidFill>
                          <a:ln>
                            <a:solidFill>
                              <a:schemeClr val="bg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7137648" name="Text Box 937137648"/>
                        <wps:cNvSpPr txBox="1"/>
                        <wps:spPr>
                          <a:xfrm>
                            <a:off x="174709" y="110979"/>
                            <a:ext cx="3014429" cy="361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F6D846F" w14:textId="22210E73" w:rsidR="002D07D6" w:rsidRPr="00763E38" w:rsidRDefault="002D07D6" w:rsidP="002D07D6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color w:val="FFFFFF" w:themeColor="background1"/>
                                  <w:sz w:val="28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b/>
                                  <w:color w:val="FFFFFF" w:themeColor="background1"/>
                                  <w:sz w:val="28"/>
                                </w:rPr>
                                <w:t>EQUITY &amp; ENGAGEMENT - NUMERACY</w:t>
                              </w:r>
                            </w:p>
                            <w:p w14:paraId="077E8885" w14:textId="77777777" w:rsidR="002D07D6" w:rsidRPr="00763E38" w:rsidRDefault="002D07D6" w:rsidP="002D07D6">
                              <w:pPr>
                                <w:rPr>
                                  <w:rFonts w:ascii="Century Gothic" w:hAnsi="Century Gothic"/>
                                  <w:b/>
                                  <w:color w:val="FFFFFF" w:themeColor="background1"/>
                                </w:rPr>
                              </w:pPr>
                            </w:p>
                            <w:p w14:paraId="1C4802E7" w14:textId="77777777" w:rsidR="002D07D6" w:rsidRPr="00763E38" w:rsidRDefault="002D07D6" w:rsidP="002D07D6">
                              <w:pPr>
                                <w:rPr>
                                  <w:rFonts w:ascii="Century Gothic" w:hAnsi="Century Gothic"/>
                                  <w:b/>
                                  <w:color w:val="FFFFFF" w:themeColor="background1"/>
                                </w:rPr>
                              </w:pPr>
                            </w:p>
                            <w:p w14:paraId="11A40E52" w14:textId="77777777" w:rsidR="002D07D6" w:rsidRPr="00763E38" w:rsidRDefault="002D07D6" w:rsidP="002D07D6">
                              <w:pPr>
                                <w:rPr>
                                  <w:rFonts w:ascii="Century Gothic" w:hAnsi="Century Gothic"/>
                                  <w:b/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7137649" name="Text Box 937137649"/>
                        <wps:cNvSpPr txBox="1"/>
                        <wps:spPr>
                          <a:xfrm>
                            <a:off x="182682" y="279670"/>
                            <a:ext cx="3963415" cy="70053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entury Gothic" w:hAnsi="Century Gothic"/>
                                  <w:color w:val="FFFFFF" w:themeColor="background1"/>
                                </w:rPr>
                                <w:id w:val="-1148509120"/>
                                <w:showingPlcHdr/>
                              </w:sdtPr>
                              <w:sdtContent>
                                <w:p w14:paraId="7827947A" w14:textId="77777777" w:rsidR="002D07D6" w:rsidRDefault="002D07D6" w:rsidP="002D07D6">
                                  <w:pPr>
                                    <w:rPr>
                                      <w:rFonts w:ascii="Century Gothic" w:hAnsi="Century Gothic"/>
                                      <w:color w:val="FFFFFF" w:themeColor="background1"/>
                                    </w:rPr>
                                  </w:pPr>
                                  <w:r w:rsidRPr="00775B30">
                                    <w:rPr>
                                      <w:rStyle w:val="PlaceholderText"/>
                                      <w:color w:val="FFFFFF" w:themeColor="background1"/>
                                    </w:rPr>
                                    <w:t>Click or tap here to enter text.</w:t>
                                  </w:r>
                                </w:p>
                              </w:sdtContent>
                            </w:sdt>
                            <w:p w14:paraId="21780E8C" w14:textId="77777777" w:rsidR="002D07D6" w:rsidRPr="00763E38" w:rsidRDefault="002D07D6" w:rsidP="002D07D6">
                              <w:pPr>
                                <w:rPr>
                                  <w:rFonts w:ascii="Century Gothic" w:hAnsi="Century Gothic"/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4612A6" id="Group 937137646" o:spid="_x0000_s1076" style="position:absolute;margin-left:176.25pt;margin-top:-31.65pt;width:436.7pt;height:100.1pt;z-index:251974656;mso-position-horizontal-relative:page;mso-width-relative:margin;mso-height-relative:margin" coordorigin=",475" coordsize="46431,96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">
                <v:rect id="Rounded Rectangle 690" o:spid="_x0000_s1077" style="position:absolute;top:475;width:46431;height:96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" fillcolor="#286580" strokecolor="white [3212]" strokeweight="1pt"/>
                <v:shape id="Text Box 937137648" o:spid="_x0000_s1078" type="#_x0000_t202" style="position:absolute;left:1747;top:1109;width:30144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" filled="f" stroked="f" strokeweight=".5pt">
                  <v:textbox>
                    <w:txbxContent>
                      <w:p w14:paraId="5F6D846F" w14:textId="22210E73" w:rsidR="002D07D6" w:rsidRPr="00763E38" w:rsidRDefault="002D07D6" w:rsidP="002D07D6">
                        <w:pPr>
                          <w:rPr>
                            <w:rFonts w:asciiTheme="minorHAnsi" w:hAnsiTheme="minorHAnsi" w:cstheme="minorHAnsi"/>
                            <w:b/>
                            <w:color w:val="FFFFFF" w:themeColor="background1"/>
                            <w:sz w:val="28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b/>
                            <w:color w:val="FFFFFF" w:themeColor="background1"/>
                            <w:sz w:val="28"/>
                          </w:rPr>
                          <w:t>EQUITY &amp; ENGAGEMENT - NUMERACY</w:t>
                        </w:r>
                      </w:p>
                      <w:p w14:paraId="077E8885" w14:textId="77777777" w:rsidR="002D07D6" w:rsidRPr="00763E38" w:rsidRDefault="002D07D6" w:rsidP="002D07D6">
                        <w:pPr>
                          <w:rPr>
                            <w:rFonts w:ascii="Century Gothic" w:hAnsi="Century Gothic"/>
                            <w:b/>
                            <w:color w:val="FFFFFF" w:themeColor="background1"/>
                          </w:rPr>
                        </w:pPr>
                      </w:p>
                      <w:p w14:paraId="1C4802E7" w14:textId="77777777" w:rsidR="002D07D6" w:rsidRPr="00763E38" w:rsidRDefault="002D07D6" w:rsidP="002D07D6">
                        <w:pPr>
                          <w:rPr>
                            <w:rFonts w:ascii="Century Gothic" w:hAnsi="Century Gothic"/>
                            <w:b/>
                            <w:color w:val="FFFFFF" w:themeColor="background1"/>
                          </w:rPr>
                        </w:pPr>
                      </w:p>
                      <w:p w14:paraId="11A40E52" w14:textId="77777777" w:rsidR="002D07D6" w:rsidRPr="00763E38" w:rsidRDefault="002D07D6" w:rsidP="002D07D6">
                        <w:pPr>
                          <w:rPr>
                            <w:rFonts w:ascii="Century Gothic" w:hAnsi="Century Gothic"/>
                            <w:b/>
                            <w:color w:val="FFFFFF" w:themeColor="background1"/>
                          </w:rPr>
                        </w:pPr>
                      </w:p>
                    </w:txbxContent>
                  </v:textbox>
                </v:shape>
                <v:shape id="Text Box 937137649" o:spid="_x0000_s1079" type="#_x0000_t202" style="position:absolute;left:1826;top:2796;width:39634;height:7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" filled="f" stroked="f" strokeweight=".5pt">
                  <v:textbox>
                    <w:txbxContent>
                      <w:sdt>
                        <w:sdtPr>
                          <w:rPr>
                            <w:rFonts w:ascii="Century Gothic" w:hAnsi="Century Gothic"/>
                            <w:color w:val="FFFFFF" w:themeColor="background1"/>
                          </w:rPr>
                          <w:id w:val="-1148509120"/>
                          <w:showingPlcHdr/>
                        </w:sdtPr>
                        <w:sdtContent>
                          <w:p w14:paraId="7827947A" w14:textId="77777777" w:rsidR="002D07D6" w:rsidRDefault="002D07D6" w:rsidP="002D07D6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</w:rPr>
                            </w:pPr>
                            <w:r w:rsidRPr="00775B30">
                              <w:rPr>
                                <w:rStyle w:val="PlaceholderText"/>
                                <w:color w:val="FFFFFF" w:themeColor="background1"/>
                              </w:rPr>
                              <w:t>Click or tap here to enter text.</w:t>
                            </w:r>
                          </w:p>
                        </w:sdtContent>
                      </w:sdt>
                      <w:p w14:paraId="21780E8C" w14:textId="77777777" w:rsidR="002D07D6" w:rsidRPr="00763E38" w:rsidRDefault="002D07D6" w:rsidP="002D07D6">
                        <w:pPr>
                          <w:rPr>
                            <w:rFonts w:ascii="Century Gothic" w:hAnsi="Century Gothic"/>
                            <w:color w:val="FFFFFF" w:themeColor="background1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Theme="minorHAnsi" w:eastAsiaTheme="minorEastAsia" w:hAnsiTheme="minorHAnsi" w:cstheme="minorBidi"/>
          <w:noProof/>
          <w:sz w:val="22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64410B2A" wp14:editId="0CAB3458">
                <wp:simplePos x="0" y="0"/>
                <wp:positionH relativeFrom="column">
                  <wp:posOffset>-247650</wp:posOffset>
                </wp:positionH>
                <wp:positionV relativeFrom="paragraph">
                  <wp:posOffset>-413385</wp:posOffset>
                </wp:positionV>
                <wp:extent cx="1114425" cy="1095375"/>
                <wp:effectExtent l="0" t="0" r="9525" b="9525"/>
                <wp:wrapNone/>
                <wp:docPr id="937137645" name="Rectangle 937137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1095375"/>
                        </a:xfrm>
                        <a:prstGeom prst="rect">
                          <a:avLst/>
                        </a:prstGeom>
                        <a:blipFill>
                          <a:blip r:embed="rId20"/>
                          <a:srcRect/>
                          <a:stretch>
                            <a:fillRect l="-24028" t="-10460" r="-48547" b="-1037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54B35D" id="Rectangle 937137645" o:spid="_x0000_s1026" style="position:absolute;margin-left:-19.5pt;margin-top:-32.55pt;width:87.75pt;height:86.2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DYXJtZW4gSG93ZQAABZADAAIAAAAUAAAQpJAE&#10;AAIAAAAUAAAQuJKRAAIAAAADODgAAJKSAAIAAAADODgAAOocAAcAAAgMAAAImAAAAAAc6gAAAA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Dw/eHBhY2tldCBl&#10;bmQ9J3cnPz7/2wBDAAcFBQYFBAcGBQYIBwcIChELCgkJChUPEAwRGBUaGRgVGBcbHichGx0lHRcY&#10;Ii4iJSgpKywrGiAvMy8qMicqKyr/2wBDAQcICAoJChQLCxQqHBgcKioqKioqKioqKioqKioqKioq&#10;KioqKioqKioqKioqKioqKioqKioqKioqKioqKioqKir/wAARCAG7Ak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R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" stroked="f" strokeweight="1pt">
                <v:fill r:id="rId21" o:title="" recolor="t" rotate="t" type="frame"/>
              </v:rect>
            </w:pict>
          </mc:Fallback>
        </mc:AlternateContent>
      </w:r>
      <w:r>
        <w:rPr>
          <w:rFonts w:asciiTheme="minorHAnsi" w:eastAsiaTheme="minorEastAsia" w:hAnsiTheme="minorHAnsi" w:cstheme="minorBidi"/>
          <w:noProof/>
          <w:sz w:val="22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4466547A" wp14:editId="24C39DC5">
                <wp:simplePos x="0" y="0"/>
                <wp:positionH relativeFrom="column">
                  <wp:posOffset>1057274</wp:posOffset>
                </wp:positionH>
                <wp:positionV relativeFrom="paragraph">
                  <wp:posOffset>-1097280</wp:posOffset>
                </wp:positionV>
                <wp:extent cx="263525" cy="5312410"/>
                <wp:effectExtent l="0" t="0" r="22225" b="21590"/>
                <wp:wrapNone/>
                <wp:docPr id="937137650" name="Rectangle 9371376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525" cy="5312410"/>
                        </a:xfrm>
                        <a:prstGeom prst="rect">
                          <a:avLst/>
                        </a:prstGeom>
                        <a:solidFill>
                          <a:srgbClr val="00806F"/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35BF69B" id="Rectangle 937137650" o:spid="_x0000_s1026" style="position:absolute;margin-left:83.25pt;margin-top:-86.4pt;width:20.75pt;height:418.3pt;z-index:251972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" fillcolor="#00806f" strokecolor="white [3212]" strokeweight="1pt"/>
            </w:pict>
          </mc:Fallback>
        </mc:AlternateContent>
      </w:r>
    </w:p>
    <w:p w14:paraId="3EE2BE3B" w14:textId="77777777" w:rsidR="002D07D6" w:rsidRDefault="002D07D6" w:rsidP="002D07D6">
      <w:pPr>
        <w:pStyle w:val="SD28BodyFont-paraspaceafter"/>
      </w:pPr>
      <w:r>
        <w:tab/>
      </w:r>
    </w:p>
    <w:p w14:paraId="1BA8C117" w14:textId="77777777" w:rsidR="002D07D6" w:rsidRDefault="002D07D6" w:rsidP="002D07D6">
      <w:pPr>
        <w:pStyle w:val="SD28BodyFont-paraspaceafter"/>
      </w:pPr>
      <w:r>
        <w:rPr>
          <w:rFonts w:asciiTheme="minorHAnsi" w:eastAsiaTheme="minorEastAsia" w:hAnsiTheme="minorHAnsi" w:cstheme="minorBidi"/>
          <w:noProof/>
          <w:sz w:val="22"/>
        </w:rPr>
        <mc:AlternateContent>
          <mc:Choice Requires="wpg">
            <w:drawing>
              <wp:anchor distT="0" distB="0" distL="114300" distR="114300" simplePos="0" relativeHeight="251973632" behindDoc="0" locked="0" layoutInCell="1" allowOverlap="1" wp14:anchorId="7F88530C" wp14:editId="2BE6F450">
                <wp:simplePos x="0" y="0"/>
                <wp:positionH relativeFrom="column">
                  <wp:posOffset>-400050</wp:posOffset>
                </wp:positionH>
                <wp:positionV relativeFrom="paragraph">
                  <wp:posOffset>275590</wp:posOffset>
                </wp:positionV>
                <wp:extent cx="1390650" cy="5145405"/>
                <wp:effectExtent l="0" t="0" r="0" b="0"/>
                <wp:wrapNone/>
                <wp:docPr id="937137651" name="Group 9371376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0650" cy="5145405"/>
                          <a:chOff x="0" y="0"/>
                          <a:chExt cx="1390650" cy="5145405"/>
                        </a:xfrm>
                      </wpg:grpSpPr>
                      <wps:wsp>
                        <wps:cNvPr id="937137652" name="Text Box 937137652"/>
                        <wps:cNvSpPr txBox="1"/>
                        <wps:spPr>
                          <a:xfrm>
                            <a:off x="85725" y="0"/>
                            <a:ext cx="1181100" cy="361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5D2DF03" w14:textId="77777777" w:rsidR="002D07D6" w:rsidRPr="000D3142" w:rsidRDefault="002D07D6" w:rsidP="002D07D6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b/>
                                  <w:color w:val="365F91" w:themeColor="accent1" w:themeShade="BF"/>
                                  <w:sz w:val="28"/>
                                </w:rPr>
                              </w:pPr>
                              <w:r w:rsidRPr="000D3142">
                                <w:rPr>
                                  <w:rFonts w:asciiTheme="minorHAnsi" w:hAnsiTheme="minorHAnsi" w:cstheme="minorHAnsi"/>
                                  <w:b/>
                                  <w:color w:val="365F91" w:themeColor="accent1" w:themeShade="BF"/>
                                  <w:sz w:val="28"/>
                                </w:rPr>
                                <w:t>RATIONALE</w:t>
                              </w:r>
                            </w:p>
                            <w:p w14:paraId="55C23ADF" w14:textId="77777777" w:rsidR="002D07D6" w:rsidRPr="000D3142" w:rsidRDefault="002D07D6" w:rsidP="002D07D6">
                              <w:pPr>
                                <w:rPr>
                                  <w:rFonts w:ascii="Century Gothic" w:hAnsi="Century Gothic"/>
                                  <w:b/>
                                </w:rPr>
                              </w:pPr>
                            </w:p>
                            <w:p w14:paraId="1759737A" w14:textId="77777777" w:rsidR="002D07D6" w:rsidRPr="000D3142" w:rsidRDefault="002D07D6" w:rsidP="002D07D6">
                              <w:pPr>
                                <w:rPr>
                                  <w:rFonts w:ascii="Century Gothic" w:hAnsi="Century Gothic"/>
                                  <w:b/>
                                </w:rPr>
                              </w:pPr>
                            </w:p>
                            <w:p w14:paraId="5DAFC977" w14:textId="77777777" w:rsidR="002D07D6" w:rsidRPr="000D3142" w:rsidRDefault="002D07D6" w:rsidP="002D07D6">
                              <w:pPr>
                                <w:rPr>
                                  <w:rFonts w:ascii="Century Gothic" w:hAnsi="Century Gothic"/>
                                  <w:b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7137653" name="Text Box 937137653"/>
                        <wps:cNvSpPr txBox="1"/>
                        <wps:spPr>
                          <a:xfrm>
                            <a:off x="0" y="219075"/>
                            <a:ext cx="1390650" cy="492633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entury Gothic" w:hAnsi="Century Gothic" w:cstheme="minorHAnsi"/>
                                  <w:color w:val="286580"/>
                                  <w:szCs w:val="20"/>
                                </w:rPr>
                                <w:id w:val="2007015591"/>
                                <w:showingPlcHdr/>
                              </w:sdtPr>
                              <w:sdtContent>
                                <w:p w14:paraId="3E774BA2" w14:textId="77777777" w:rsidR="002D07D6" w:rsidRPr="00775B30" w:rsidRDefault="002D07D6" w:rsidP="002D07D6">
                                  <w:pPr>
                                    <w:jc w:val="center"/>
                                    <w:rPr>
                                      <w:rFonts w:ascii="Century Gothic" w:hAnsi="Century Gothic" w:cstheme="minorHAnsi"/>
                                      <w:color w:val="286580"/>
                                      <w:szCs w:val="20"/>
                                    </w:rPr>
                                  </w:pPr>
                                  <w:r w:rsidRPr="00775B30">
                                    <w:rPr>
                                      <w:rStyle w:val="PlaceholderText"/>
                                      <w:rFonts w:ascii="Century Gothic" w:hAnsi="Century Gothic"/>
                                      <w:color w:val="286580"/>
                                      <w:szCs w:val="20"/>
                                    </w:rPr>
                                    <w:t>Click or tap here to enter text.</w:t>
                                  </w:r>
                                </w:p>
                              </w:sdtContent>
                            </w:sdt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F88530C" id="Group 937137651" o:spid="_x0000_s1080" style="position:absolute;margin-left:-31.5pt;margin-top:21.7pt;width:109.5pt;height:405.15pt;z-index:251973632;mso-width-relative:margin" coordsize="13906,51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">
                <v:shape id="Text Box 937137652" o:spid="_x0000_s1081" type="#_x0000_t202" style="position:absolute;left:857;width:11811;height:3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" filled="f" stroked="f" strokeweight=".5pt">
                  <v:textbox>
                    <w:txbxContent>
                      <w:p w14:paraId="15D2DF03" w14:textId="77777777" w:rsidR="002D07D6" w:rsidRPr="000D3142" w:rsidRDefault="002D07D6" w:rsidP="002D07D6">
                        <w:pPr>
                          <w:jc w:val="center"/>
                          <w:rPr>
                            <w:rFonts w:asciiTheme="minorHAnsi" w:hAnsiTheme="minorHAnsi" w:cstheme="minorHAnsi"/>
                            <w:b/>
                            <w:color w:val="365F91" w:themeColor="accent1" w:themeShade="BF"/>
                            <w:sz w:val="28"/>
                          </w:rPr>
                        </w:pPr>
                        <w:r w:rsidRPr="000D3142">
                          <w:rPr>
                            <w:rFonts w:asciiTheme="minorHAnsi" w:hAnsiTheme="minorHAnsi" w:cstheme="minorHAnsi"/>
                            <w:b/>
                            <w:color w:val="365F91" w:themeColor="accent1" w:themeShade="BF"/>
                            <w:sz w:val="28"/>
                          </w:rPr>
                          <w:t>RATIONALE</w:t>
                        </w:r>
                      </w:p>
                      <w:p w14:paraId="55C23ADF" w14:textId="77777777" w:rsidR="002D07D6" w:rsidRPr="000D3142" w:rsidRDefault="002D07D6" w:rsidP="002D07D6">
                        <w:pPr>
                          <w:rPr>
                            <w:rFonts w:ascii="Century Gothic" w:hAnsi="Century Gothic"/>
                            <w:b/>
                          </w:rPr>
                        </w:pPr>
                      </w:p>
                      <w:p w14:paraId="1759737A" w14:textId="77777777" w:rsidR="002D07D6" w:rsidRPr="000D3142" w:rsidRDefault="002D07D6" w:rsidP="002D07D6">
                        <w:pPr>
                          <w:rPr>
                            <w:rFonts w:ascii="Century Gothic" w:hAnsi="Century Gothic"/>
                            <w:b/>
                          </w:rPr>
                        </w:pPr>
                      </w:p>
                      <w:p w14:paraId="5DAFC977" w14:textId="77777777" w:rsidR="002D07D6" w:rsidRPr="000D3142" w:rsidRDefault="002D07D6" w:rsidP="002D07D6">
                        <w:pPr>
                          <w:rPr>
                            <w:rFonts w:ascii="Century Gothic" w:hAnsi="Century Gothic"/>
                            <w:b/>
                          </w:rPr>
                        </w:pPr>
                      </w:p>
                    </w:txbxContent>
                  </v:textbox>
                </v:shape>
                <v:shape id="Text Box 937137653" o:spid="_x0000_s1082" type="#_x0000_t202" style="position:absolute;top:2190;width:13906;height:49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" filled="f" stroked="f" strokeweight="2.25pt">
                  <v:textbox>
                    <w:txbxContent>
                      <w:sdt>
                        <w:sdtPr>
                          <w:rPr>
                            <w:rFonts w:ascii="Century Gothic" w:hAnsi="Century Gothic" w:cstheme="minorHAnsi"/>
                            <w:color w:val="286580"/>
                            <w:szCs w:val="20"/>
                          </w:rPr>
                          <w:id w:val="2007015591"/>
                          <w:showingPlcHdr/>
                        </w:sdtPr>
                        <w:sdtContent>
                          <w:p w14:paraId="3E774BA2" w14:textId="77777777" w:rsidR="002D07D6" w:rsidRPr="00775B30" w:rsidRDefault="002D07D6" w:rsidP="002D07D6">
                            <w:pPr>
                              <w:jc w:val="center"/>
                              <w:rPr>
                                <w:rFonts w:ascii="Century Gothic" w:hAnsi="Century Gothic" w:cstheme="minorHAnsi"/>
                                <w:color w:val="286580"/>
                                <w:szCs w:val="20"/>
                              </w:rPr>
                            </w:pPr>
                            <w:r w:rsidRPr="00775B30">
                              <w:rPr>
                                <w:rStyle w:val="PlaceholderText"/>
                                <w:rFonts w:ascii="Century Gothic" w:hAnsi="Century Gothic"/>
                                <w:color w:val="286580"/>
                                <w:szCs w:val="20"/>
                              </w:rPr>
                              <w:t>Click or tap here to enter text.</w:t>
                            </w:r>
                          </w:p>
                        </w:sdtContent>
                      </w:sdt>
                    </w:txbxContent>
                  </v:textbox>
                </v:shape>
              </v:group>
            </w:pict>
          </mc:Fallback>
        </mc:AlternateContent>
      </w:r>
    </w:p>
    <w:p w14:paraId="34045929" w14:textId="77777777" w:rsidR="002D07D6" w:rsidRPr="00B759BC" w:rsidRDefault="002D07D6" w:rsidP="002D07D6">
      <w:pPr>
        <w:tabs>
          <w:tab w:val="left" w:pos="1440"/>
        </w:tabs>
      </w:pPr>
      <w:r>
        <w:tab/>
      </w:r>
    </w:p>
    <w:p w14:paraId="25DD5083" w14:textId="77777777" w:rsidR="002D07D6" w:rsidRPr="00B759BC" w:rsidRDefault="002D07D6" w:rsidP="002D07D6">
      <w:r>
        <w:rPr>
          <w:noProof/>
        </w:rPr>
        <mc:AlternateContent>
          <mc:Choice Requires="wpg">
            <w:drawing>
              <wp:anchor distT="0" distB="0" distL="114300" distR="114300" simplePos="0" relativeHeight="251975680" behindDoc="0" locked="0" layoutInCell="1" allowOverlap="1" wp14:anchorId="56376BC4" wp14:editId="272E1BB7">
                <wp:simplePos x="0" y="0"/>
                <wp:positionH relativeFrom="column">
                  <wp:posOffset>1419225</wp:posOffset>
                </wp:positionH>
                <wp:positionV relativeFrom="paragraph">
                  <wp:posOffset>523875</wp:posOffset>
                </wp:positionV>
                <wp:extent cx="5337175" cy="6035040"/>
                <wp:effectExtent l="0" t="0" r="0" b="3810"/>
                <wp:wrapNone/>
                <wp:docPr id="937137654" name="Group 9371376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7175" cy="6035040"/>
                          <a:chOff x="0" y="0"/>
                          <a:chExt cx="5337809" cy="6035040"/>
                        </a:xfrm>
                      </wpg:grpSpPr>
                      <wpg:grpSp>
                        <wpg:cNvPr id="937137655" name="Group 937137655"/>
                        <wpg:cNvGrpSpPr/>
                        <wpg:grpSpPr>
                          <a:xfrm>
                            <a:off x="0" y="28575"/>
                            <a:ext cx="1737360" cy="5923917"/>
                            <a:chOff x="-229127" y="2926"/>
                            <a:chExt cx="4884239" cy="2203134"/>
                          </a:xfrm>
                        </wpg:grpSpPr>
                        <wps:wsp>
                          <wps:cNvPr id="937137656" name="Text Box 937137656"/>
                          <wps:cNvSpPr txBox="1"/>
                          <wps:spPr>
                            <a:xfrm>
                              <a:off x="-229127" y="165858"/>
                              <a:ext cx="4884239" cy="204020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="Century Gothic" w:hAnsi="Century Gothic"/>
                                    <w:color w:val="FFFFFF" w:themeColor="background1"/>
                                    <w:szCs w:val="20"/>
                                  </w:rPr>
                                  <w:id w:val="54138028"/>
                                  <w:showingPlcHdr/>
                                </w:sdtPr>
                                <w:sdtContent>
                                  <w:p w14:paraId="2E759BEB" w14:textId="77777777" w:rsidR="002D07D6" w:rsidRPr="00775B30" w:rsidRDefault="002D07D6" w:rsidP="002D07D6">
                                    <w:pPr>
                                      <w:rPr>
                                        <w:rFonts w:ascii="Century Gothic" w:hAnsi="Century Gothic"/>
                                        <w:color w:val="FFFFFF" w:themeColor="background1"/>
                                        <w:szCs w:val="20"/>
                                      </w:rPr>
                                    </w:pPr>
                                    <w:r w:rsidRPr="00775B30">
                                      <w:rPr>
                                        <w:rStyle w:val="PlaceholderText"/>
                                        <w:rFonts w:ascii="Century Gothic" w:hAnsi="Century Gothic"/>
                                        <w:color w:val="286580"/>
                                        <w:szCs w:val="20"/>
                                      </w:rPr>
                                      <w:t>Click or tap here to enter text.</w:t>
                                    </w:r>
                                  </w:p>
                                </w:sdtContent>
                              </w:sdt>
                              <w:p w14:paraId="70EB45CC" w14:textId="77777777" w:rsidR="002D07D6" w:rsidRPr="00775B30" w:rsidRDefault="002D07D6" w:rsidP="002D07D6">
                                <w:pPr>
                                  <w:rPr>
                                    <w:rFonts w:ascii="Century Gothic" w:hAnsi="Century Gothic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7137657" name="Text Box 937137657"/>
                          <wps:cNvSpPr txBox="1"/>
                          <wps:spPr>
                            <a:xfrm>
                              <a:off x="11796" y="2926"/>
                              <a:ext cx="4605830" cy="2231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CE186E1" w14:textId="77777777" w:rsidR="002D07D6" w:rsidRPr="004967C5" w:rsidRDefault="002D07D6" w:rsidP="002D07D6">
                                <w:pP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</w:pPr>
                                <w:r w:rsidRPr="004967C5"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>ACTIONS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 xml:space="preserve"> </w:t>
                                </w:r>
                                <w:r w:rsidRPr="004967C5"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>/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 xml:space="preserve"> STRATEGIES</w:t>
                                </w:r>
                              </w:p>
                              <w:p w14:paraId="430026DA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77DF4D1D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4C9E3C28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37137658" name="Group 937137658"/>
                        <wpg:cNvGrpSpPr/>
                        <wpg:grpSpPr>
                          <a:xfrm>
                            <a:off x="1790700" y="247650"/>
                            <a:ext cx="1737360" cy="5704205"/>
                            <a:chOff x="-76287" y="33852"/>
                            <a:chExt cx="4923281" cy="2224135"/>
                          </a:xfrm>
                        </wpg:grpSpPr>
                        <wps:wsp>
                          <wps:cNvPr id="646" name="Text Box 646"/>
                          <wps:cNvSpPr txBox="1"/>
                          <wps:spPr>
                            <a:xfrm>
                              <a:off x="-76287" y="119233"/>
                              <a:ext cx="4923281" cy="213875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="Century Gothic" w:hAnsi="Century Gothic"/>
                                    <w:color w:val="FFFFFF" w:themeColor="background1"/>
                                    <w:szCs w:val="20"/>
                                  </w:rPr>
                                  <w:id w:val="-622003053"/>
                                  <w:showingPlcHdr/>
                                </w:sdtPr>
                                <w:sdtContent>
                                  <w:p w14:paraId="7853ABEF" w14:textId="77777777" w:rsidR="002D07D6" w:rsidRPr="00775B30" w:rsidRDefault="002D07D6" w:rsidP="002D07D6">
                                    <w:pPr>
                                      <w:rPr>
                                        <w:rFonts w:ascii="Century Gothic" w:hAnsi="Century Gothic"/>
                                        <w:color w:val="FFFFFF" w:themeColor="background1"/>
                                        <w:szCs w:val="20"/>
                                      </w:rPr>
                                    </w:pPr>
                                    <w:r w:rsidRPr="00775B30">
                                      <w:rPr>
                                        <w:rStyle w:val="PlaceholderText"/>
                                        <w:rFonts w:ascii="Century Gothic" w:hAnsi="Century Gothic"/>
                                        <w:color w:val="286580"/>
                                        <w:szCs w:val="20"/>
                                      </w:rPr>
                                      <w:t>Click or tap here to enter text.</w:t>
                                    </w:r>
                                  </w:p>
                                </w:sdtContent>
                              </w:sdt>
                              <w:p w14:paraId="3CF7DABF" w14:textId="77777777" w:rsidR="002D07D6" w:rsidRDefault="002D07D6" w:rsidP="002D07D6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  <w:p w14:paraId="0B8FB306" w14:textId="77777777" w:rsidR="002D07D6" w:rsidRDefault="002D07D6" w:rsidP="002D07D6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  <w:p w14:paraId="22D3944B" w14:textId="77777777" w:rsidR="002D07D6" w:rsidRPr="00387B26" w:rsidRDefault="002D07D6" w:rsidP="002D07D6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8" name="Text Box 648"/>
                          <wps:cNvSpPr txBox="1"/>
                          <wps:spPr>
                            <a:xfrm>
                              <a:off x="167342" y="33852"/>
                              <a:ext cx="4642169" cy="17080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9ECD40B" w14:textId="77777777" w:rsidR="002D07D6" w:rsidRPr="004967C5" w:rsidRDefault="002D07D6" w:rsidP="002D07D6">
                                <w:pP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</w:pP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>MEASURES</w:t>
                                </w:r>
                              </w:p>
                              <w:p w14:paraId="7D8F78D1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041AED6E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1813400C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71" name="Group 671"/>
                        <wpg:cNvGrpSpPr/>
                        <wpg:grpSpPr>
                          <a:xfrm>
                            <a:off x="3590925" y="238125"/>
                            <a:ext cx="1746884" cy="5704844"/>
                            <a:chOff x="-232364" y="-11826"/>
                            <a:chExt cx="5159343" cy="2209533"/>
                          </a:xfrm>
                        </wpg:grpSpPr>
                        <wps:wsp>
                          <wps:cNvPr id="672" name="Text Box 672"/>
                          <wps:cNvSpPr txBox="1"/>
                          <wps:spPr>
                            <a:xfrm>
                              <a:off x="-232364" y="73008"/>
                              <a:ext cx="5131214" cy="212469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="Century Gothic" w:hAnsi="Century Gothic"/>
                                    <w:color w:val="FFFFFF" w:themeColor="background1"/>
                                    <w:szCs w:val="20"/>
                                  </w:rPr>
                                  <w:id w:val="1796861032"/>
                                  <w:showingPlcHdr/>
                                </w:sdtPr>
                                <w:sdtContent>
                                  <w:p w14:paraId="62120F13" w14:textId="77777777" w:rsidR="002D07D6" w:rsidRPr="00775B30" w:rsidRDefault="002D07D6" w:rsidP="002D07D6">
                                    <w:pPr>
                                      <w:rPr>
                                        <w:rFonts w:ascii="Century Gothic" w:hAnsi="Century Gothic"/>
                                        <w:color w:val="FFFFFF" w:themeColor="background1"/>
                                        <w:szCs w:val="20"/>
                                      </w:rPr>
                                    </w:pPr>
                                    <w:r w:rsidRPr="00775B30">
                                      <w:rPr>
                                        <w:rStyle w:val="PlaceholderText"/>
                                        <w:rFonts w:ascii="Century Gothic" w:hAnsi="Century Gothic"/>
                                        <w:color w:val="286580"/>
                                        <w:szCs w:val="20"/>
                                      </w:rPr>
                                      <w:t>Click or tap here to enter text.</w:t>
                                    </w:r>
                                  </w:p>
                                </w:sdtContent>
                              </w:sdt>
                              <w:p w14:paraId="69D948CE" w14:textId="77777777" w:rsidR="002D07D6" w:rsidRDefault="002D07D6" w:rsidP="002D07D6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  <w:p w14:paraId="4FCAFF2C" w14:textId="77777777" w:rsidR="002D07D6" w:rsidRDefault="002D07D6" w:rsidP="002D07D6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  <w:p w14:paraId="39AC09E2" w14:textId="77777777" w:rsidR="002D07D6" w:rsidRPr="00387B26" w:rsidRDefault="002D07D6" w:rsidP="002D07D6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3" name="Text Box 673"/>
                          <wps:cNvSpPr txBox="1"/>
                          <wps:spPr>
                            <a:xfrm>
                              <a:off x="48935" y="-11826"/>
                              <a:ext cx="4878044" cy="2102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8040735" w14:textId="77777777" w:rsidR="002D07D6" w:rsidRPr="004967C5" w:rsidRDefault="002D07D6" w:rsidP="002D07D6">
                                <w:pP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</w:pP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>SPEAK TO THE DATA</w:t>
                                </w:r>
                              </w:p>
                              <w:p w14:paraId="6D954981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1331BE1F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7657603C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76" name="Rectangle 676"/>
                        <wps:cNvSpPr/>
                        <wps:spPr>
                          <a:xfrm flipH="1">
                            <a:off x="1762125" y="0"/>
                            <a:ext cx="18288" cy="6035040"/>
                          </a:xfrm>
                          <a:prstGeom prst="rect">
                            <a:avLst/>
                          </a:prstGeom>
                          <a:solidFill>
                            <a:srgbClr val="28658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 flipH="1">
                            <a:off x="3552825" y="0"/>
                            <a:ext cx="18288" cy="6035040"/>
                          </a:xfrm>
                          <a:prstGeom prst="rect">
                            <a:avLst/>
                          </a:prstGeom>
                          <a:solidFill>
                            <a:srgbClr val="28658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6376BC4" id="Group 937137654" o:spid="_x0000_s1083" style="position:absolute;margin-left:111.75pt;margin-top:41.25pt;width:420.25pt;height:475.2pt;z-index:251975680;mso-width-relative:margin" coordsize="53378,60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">
                <v:group id="Group 937137655" o:spid="_x0000_s1084" style="position:absolute;top:285;width:17373;height:59239" coordorigin="-2291,29" coordsize="48842,220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">
                  <v:shape id="Text Box 937137656" o:spid="_x0000_s1085" type="#_x0000_t202" style="position:absolute;left:-2291;top:1658;width:48842;height:204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" filled="f" stroked="f" strokeweight=".5pt">
                    <v:textbox>
                      <w:txbxContent>
                        <w:sdt>
                          <w:sdtPr>
                            <w:rPr>
                              <w:rFonts w:ascii="Century Gothic" w:hAnsi="Century Gothic"/>
                              <w:color w:val="FFFFFF" w:themeColor="background1"/>
                              <w:szCs w:val="20"/>
                            </w:rPr>
                            <w:id w:val="54138028"/>
                            <w:showingPlcHdr/>
                          </w:sdtPr>
                          <w:sdtContent>
                            <w:p w14:paraId="2E759BEB" w14:textId="77777777" w:rsidR="002D07D6" w:rsidRPr="00775B30" w:rsidRDefault="002D07D6" w:rsidP="002D07D6">
                              <w:pPr>
                                <w:rPr>
                                  <w:rFonts w:ascii="Century Gothic" w:hAnsi="Century Gothic"/>
                                  <w:color w:val="FFFFFF" w:themeColor="background1"/>
                                  <w:szCs w:val="20"/>
                                </w:rPr>
                              </w:pPr>
                              <w:r w:rsidRPr="00775B30">
                                <w:rPr>
                                  <w:rStyle w:val="PlaceholderText"/>
                                  <w:rFonts w:ascii="Century Gothic" w:hAnsi="Century Gothic"/>
                                  <w:color w:val="286580"/>
                                  <w:szCs w:val="20"/>
                                </w:rPr>
                                <w:t>Click or tap here to enter text.</w:t>
                              </w:r>
                            </w:p>
                          </w:sdtContent>
                        </w:sdt>
                        <w:p w14:paraId="70EB45CC" w14:textId="77777777" w:rsidR="002D07D6" w:rsidRPr="00775B30" w:rsidRDefault="002D07D6" w:rsidP="002D07D6">
                          <w:pPr>
                            <w:rPr>
                              <w:rFonts w:ascii="Century Gothic" w:hAnsi="Century Gothic"/>
                              <w:szCs w:val="20"/>
                            </w:rPr>
                          </w:pPr>
                        </w:p>
                      </w:txbxContent>
                    </v:textbox>
                  </v:shape>
                  <v:shape id="Text Box 937137657" o:spid="_x0000_s1086" type="#_x0000_t202" style="position:absolute;left:117;top:29;width:46059;height:2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" filled="f" stroked="f" strokeweight=".5pt">
                    <v:textbox inset="0">
                      <w:txbxContent>
                        <w:p w14:paraId="0CE186E1" w14:textId="77777777" w:rsidR="002D07D6" w:rsidRPr="004967C5" w:rsidRDefault="002D07D6" w:rsidP="002D07D6">
                          <w:pP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</w:pPr>
                          <w:r w:rsidRPr="004967C5"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>ACTIONS</w:t>
                          </w:r>
                          <w: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 xml:space="preserve"> </w:t>
                          </w:r>
                          <w:r w:rsidRPr="004967C5"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>/</w:t>
                          </w:r>
                          <w: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 xml:space="preserve"> STRATEGIES</w:t>
                          </w:r>
                        </w:p>
                        <w:p w14:paraId="430026DA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77DF4D1D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4C9E3C28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</w:txbxContent>
                    </v:textbox>
                  </v:shape>
                </v:group>
                <v:group id="Group 937137658" o:spid="_x0000_s1087" style="position:absolute;left:17907;top:2476;width:17373;height:57042" coordorigin="-762,338" coordsize="49232,22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">
                  <v:shape id="Text Box 646" o:spid="_x0000_s1088" type="#_x0000_t202" style="position:absolute;left:-762;top:1192;width:49231;height:21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" filled="f" stroked="f" strokeweight=".5pt">
                    <v:textbox>
                      <w:txbxContent>
                        <w:sdt>
                          <w:sdtPr>
                            <w:rPr>
                              <w:rFonts w:ascii="Century Gothic" w:hAnsi="Century Gothic"/>
                              <w:color w:val="FFFFFF" w:themeColor="background1"/>
                              <w:szCs w:val="20"/>
                            </w:rPr>
                            <w:id w:val="-622003053"/>
                            <w:showingPlcHdr/>
                          </w:sdtPr>
                          <w:sdtContent>
                            <w:p w14:paraId="7853ABEF" w14:textId="77777777" w:rsidR="002D07D6" w:rsidRPr="00775B30" w:rsidRDefault="002D07D6" w:rsidP="002D07D6">
                              <w:pPr>
                                <w:rPr>
                                  <w:rFonts w:ascii="Century Gothic" w:hAnsi="Century Gothic"/>
                                  <w:color w:val="FFFFFF" w:themeColor="background1"/>
                                  <w:szCs w:val="20"/>
                                </w:rPr>
                              </w:pPr>
                              <w:r w:rsidRPr="00775B30">
                                <w:rPr>
                                  <w:rStyle w:val="PlaceholderText"/>
                                  <w:rFonts w:ascii="Century Gothic" w:hAnsi="Century Gothic"/>
                                  <w:color w:val="286580"/>
                                  <w:szCs w:val="20"/>
                                </w:rPr>
                                <w:t>Click or tap here to enter text.</w:t>
                              </w:r>
                            </w:p>
                          </w:sdtContent>
                        </w:sdt>
                        <w:p w14:paraId="3CF7DABF" w14:textId="77777777" w:rsidR="002D07D6" w:rsidRDefault="002D07D6" w:rsidP="002D07D6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  <w:p w14:paraId="0B8FB306" w14:textId="77777777" w:rsidR="002D07D6" w:rsidRDefault="002D07D6" w:rsidP="002D07D6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  <w:p w14:paraId="22D3944B" w14:textId="77777777" w:rsidR="002D07D6" w:rsidRPr="00387B26" w:rsidRDefault="002D07D6" w:rsidP="002D07D6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</w:txbxContent>
                    </v:textbox>
                  </v:shape>
                  <v:shape id="Text Box 648" o:spid="_x0000_s1089" type="#_x0000_t202" style="position:absolute;left:1673;top:338;width:46422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" filled="f" stroked="f" strokeweight=".5pt">
                    <v:textbox inset="0">
                      <w:txbxContent>
                        <w:p w14:paraId="29ECD40B" w14:textId="77777777" w:rsidR="002D07D6" w:rsidRPr="004967C5" w:rsidRDefault="002D07D6" w:rsidP="002D07D6">
                          <w:pP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</w:pPr>
                          <w: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>MEASURES</w:t>
                          </w:r>
                        </w:p>
                        <w:p w14:paraId="7D8F78D1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041AED6E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1813400C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</w:txbxContent>
                    </v:textbox>
                  </v:shape>
                </v:group>
                <v:group id="Group 671" o:spid="_x0000_s1090" style="position:absolute;left:35909;top:2381;width:17469;height:57048" coordorigin="-2323,-118" coordsize="51593,2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IHfxgAAANw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S+D3TDgCcn0HAAD//wMAUEsBAi0AFAAGAAgAAAAhANvh9svuAAAAhQEAABMAAAAAAAAA&#10;AAAAAAAAAAAAAFtDb250ZW50X1R5cGVzXS54bWxQSwECLQAUAAYACAAAACEAWvQsW78AAAAVAQAA&#10;CwAAAAAAAAAAAAAAAAAfAQAAX3JlbHMvLnJlbHNQSwECLQAUAAYACAAAACEAvCSB38YAAADcAAAA&#10;DwAAAAAAAAAAAAAAAAAHAgAAZHJzL2Rvd25yZXYueG1sUEsFBgAAAAADAAMAtwAAAPoCAAAAAA==&#10;">
                  <v:shape id="Text Box 672" o:spid="_x0000_s1091" type="#_x0000_t202" style="position:absolute;left:-2323;top:730;width:51311;height:21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" filled="f" stroked="f" strokeweight=".5pt">
                    <v:textbox>
                      <w:txbxContent>
                        <w:sdt>
                          <w:sdtPr>
                            <w:rPr>
                              <w:rFonts w:ascii="Century Gothic" w:hAnsi="Century Gothic"/>
                              <w:color w:val="FFFFFF" w:themeColor="background1"/>
                              <w:szCs w:val="20"/>
                            </w:rPr>
                            <w:id w:val="1796861032"/>
                            <w:showingPlcHdr/>
                          </w:sdtPr>
                          <w:sdtContent>
                            <w:p w14:paraId="62120F13" w14:textId="77777777" w:rsidR="002D07D6" w:rsidRPr="00775B30" w:rsidRDefault="002D07D6" w:rsidP="002D07D6">
                              <w:pPr>
                                <w:rPr>
                                  <w:rFonts w:ascii="Century Gothic" w:hAnsi="Century Gothic"/>
                                  <w:color w:val="FFFFFF" w:themeColor="background1"/>
                                  <w:szCs w:val="20"/>
                                </w:rPr>
                              </w:pPr>
                              <w:r w:rsidRPr="00775B30">
                                <w:rPr>
                                  <w:rStyle w:val="PlaceholderText"/>
                                  <w:rFonts w:ascii="Century Gothic" w:hAnsi="Century Gothic"/>
                                  <w:color w:val="286580"/>
                                  <w:szCs w:val="20"/>
                                </w:rPr>
                                <w:t>Click or tap here to enter text.</w:t>
                              </w:r>
                            </w:p>
                          </w:sdtContent>
                        </w:sdt>
                        <w:p w14:paraId="69D948CE" w14:textId="77777777" w:rsidR="002D07D6" w:rsidRDefault="002D07D6" w:rsidP="002D07D6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  <w:p w14:paraId="4FCAFF2C" w14:textId="77777777" w:rsidR="002D07D6" w:rsidRDefault="002D07D6" w:rsidP="002D07D6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  <w:p w14:paraId="39AC09E2" w14:textId="77777777" w:rsidR="002D07D6" w:rsidRPr="00387B26" w:rsidRDefault="002D07D6" w:rsidP="002D07D6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</w:txbxContent>
                    </v:textbox>
                  </v:shape>
                  <v:shape id="Text Box 673" o:spid="_x0000_s1092" type="#_x0000_t202" style="position:absolute;left:489;top:-118;width:48780;height:2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" filled="f" stroked="f" strokeweight=".5pt">
                    <v:textbox inset="0">
                      <w:txbxContent>
                        <w:p w14:paraId="18040735" w14:textId="77777777" w:rsidR="002D07D6" w:rsidRPr="004967C5" w:rsidRDefault="002D07D6" w:rsidP="002D07D6">
                          <w:pP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</w:pPr>
                          <w: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>SPEAK TO THE DATA</w:t>
                          </w:r>
                        </w:p>
                        <w:p w14:paraId="6D954981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1331BE1F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7657603C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</w:txbxContent>
                    </v:textbox>
                  </v:shape>
                </v:group>
                <v:rect id="Rectangle 676" o:spid="_x0000_s1093" style="position:absolute;left:17621;width:183;height:6035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" fillcolor="#286580" stroked="f" strokeweight="1pt"/>
                <v:rect id="Rectangle 677" o:spid="_x0000_s1094" style="position:absolute;left:35528;width:183;height:6035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" fillcolor="#286580" stroked="f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2EEA0955" wp14:editId="6374D127">
                <wp:simplePos x="0" y="0"/>
                <wp:positionH relativeFrom="page">
                  <wp:posOffset>6515100</wp:posOffset>
                </wp:positionH>
                <wp:positionV relativeFrom="paragraph">
                  <wp:posOffset>170815</wp:posOffset>
                </wp:positionV>
                <wp:extent cx="1095375" cy="1000125"/>
                <wp:effectExtent l="0" t="0" r="0" b="0"/>
                <wp:wrapNone/>
                <wp:docPr id="678" name="Rectangle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095375" cy="1000125"/>
                        </a:xfrm>
                        <a:prstGeom prst="rect">
                          <a:avLst/>
                        </a:prstGeom>
                        <a:blipFill>
                          <a:blip r:embed="rId22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 l="-47646" t="1954" r="8718" b="662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27AE63" id="Rectangle 678" o:spid="_x0000_s1026" style="position:absolute;margin-left:513pt;margin-top:13.45pt;width:86.25pt;height:78.75pt;flip:y;z-index:25197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/5+9Pw+XpSzPvuH643v9jvd99Hm//xLzBJwSTQzOcYqoGOMQRMV5jAIOTHtV9d6CCnt3lxoI&#10;bFBAZFTAAXFCVEBFoqKIDCoioyKDiMqMiKKEoB75zvO6q/fqtVZ1d3Wv7l5r7/37Hcd1VHWvuoea&#10;e93nfV0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" stroked="f" strokeweight="1pt">
                <v:fill r:id="rId23" o:title="" recolor="t" rotate="t" type="frame"/>
                <v:imagedata recolortarget="#203957 [1444]"/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1388A5C1" wp14:editId="7C4B95C1">
                <wp:simplePos x="0" y="0"/>
                <wp:positionH relativeFrom="column">
                  <wp:posOffset>2148205</wp:posOffset>
                </wp:positionH>
                <wp:positionV relativeFrom="paragraph">
                  <wp:posOffset>197485</wp:posOffset>
                </wp:positionV>
                <wp:extent cx="889635" cy="831215"/>
                <wp:effectExtent l="0" t="0" r="5715" b="6985"/>
                <wp:wrapNone/>
                <wp:docPr id="679" name="Rectangle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9635" cy="831215"/>
                        </a:xfrm>
                        <a:prstGeom prst="rect">
                          <a:avLst/>
                        </a:prstGeom>
                        <a:blipFill>
                          <a:blip r:embed="rId24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 l="-91759" t="2351" r="-16483" b="-1235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A86EAC" id="Rectangle 679" o:spid="_x0000_s1026" style="position:absolute;margin-left:169.15pt;margin-top:15.55pt;width:70.05pt;height:65.4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P+/PTgmAAAAQBi0/ql9j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" stroked="f" strokeweight="1pt">
                <v:fill r:id="rId25" o:title="" recolor="t" rotate="t" type="frame"/>
                <v:imagedata recolortarget="#203957 [1444]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7ABD199A" wp14:editId="438C18F7">
                <wp:simplePos x="0" y="0"/>
                <wp:positionH relativeFrom="column">
                  <wp:posOffset>4002405</wp:posOffset>
                </wp:positionH>
                <wp:positionV relativeFrom="paragraph">
                  <wp:posOffset>170815</wp:posOffset>
                </wp:positionV>
                <wp:extent cx="932180" cy="847725"/>
                <wp:effectExtent l="0" t="0" r="1270" b="9525"/>
                <wp:wrapNone/>
                <wp:docPr id="681" name="Rectangle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2180" cy="847725"/>
                        </a:xfrm>
                        <a:prstGeom prst="rect">
                          <a:avLst/>
                        </a:prstGeom>
                        <a:blipFill>
                          <a:blip r:embed="rId26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 l="-77912" t="2051" r="1096" b="195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868C91" id="Rectangle 681" o:spid="_x0000_s1026" style="position:absolute;margin-left:315.15pt;margin-top:13.45pt;width:73.4pt;height:66.7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" stroked="f" strokeweight="1pt">
                <v:fill r:id="rId27" o:title="" recolor="t" rotate="t" type="frame"/>
                <v:imagedata recolortarget="#385a50 [1447]"/>
              </v:rect>
            </w:pict>
          </mc:Fallback>
        </mc:AlternateContent>
      </w:r>
    </w:p>
    <w:p w14:paraId="36668A88" w14:textId="77777777" w:rsidR="002D07D6" w:rsidRPr="00B759BC" w:rsidRDefault="002D07D6" w:rsidP="002D07D6"/>
    <w:p w14:paraId="16DD4E30" w14:textId="77777777" w:rsidR="002D07D6" w:rsidRDefault="002D07D6" w:rsidP="002D07D6"/>
    <w:p w14:paraId="430D458E" w14:textId="77777777" w:rsidR="002D07D6" w:rsidRDefault="002D07D6" w:rsidP="002D07D6">
      <w:pPr>
        <w:tabs>
          <w:tab w:val="left" w:pos="5820"/>
        </w:tabs>
      </w:pPr>
      <w:r>
        <w:tab/>
      </w:r>
    </w:p>
    <w:p w14:paraId="6F322250" w14:textId="77777777" w:rsidR="002D07D6" w:rsidRPr="00B759BC" w:rsidRDefault="002D07D6" w:rsidP="002D07D6"/>
    <w:p w14:paraId="715B4D12" w14:textId="77777777" w:rsidR="002D07D6" w:rsidRPr="00B759BC" w:rsidRDefault="002D07D6" w:rsidP="002D07D6"/>
    <w:p w14:paraId="56A8AF0A" w14:textId="77777777" w:rsidR="002D07D6" w:rsidRPr="00B759BC" w:rsidRDefault="002D07D6" w:rsidP="002D07D6"/>
    <w:p w14:paraId="204FE415" w14:textId="77777777" w:rsidR="002D07D6" w:rsidRPr="00B759BC" w:rsidRDefault="002D07D6" w:rsidP="002D07D6"/>
    <w:p w14:paraId="33EDBE1D" w14:textId="77777777" w:rsidR="002D07D6" w:rsidRPr="00B759BC" w:rsidRDefault="002D07D6" w:rsidP="002D07D6"/>
    <w:p w14:paraId="42A33920" w14:textId="77777777" w:rsidR="002D07D6" w:rsidRPr="00B759BC" w:rsidRDefault="002D07D6" w:rsidP="002D07D6"/>
    <w:p w14:paraId="0AD34B42" w14:textId="77777777" w:rsidR="002D07D6" w:rsidRPr="00B759BC" w:rsidRDefault="002D07D6" w:rsidP="002D07D6"/>
    <w:p w14:paraId="66FAD327" w14:textId="77777777" w:rsidR="002D07D6" w:rsidRPr="00B759BC" w:rsidRDefault="002D07D6" w:rsidP="002D07D6"/>
    <w:p w14:paraId="3F837781" w14:textId="77777777" w:rsidR="002D07D6" w:rsidRPr="00B759BC" w:rsidRDefault="002D07D6" w:rsidP="002D07D6"/>
    <w:p w14:paraId="318C5EC4" w14:textId="77777777" w:rsidR="002D07D6" w:rsidRDefault="002D07D6" w:rsidP="002D07D6">
      <w:pPr>
        <w:jc w:val="center"/>
      </w:pPr>
    </w:p>
    <w:p w14:paraId="711C42F1" w14:textId="77777777" w:rsidR="002D07D6" w:rsidRDefault="002D07D6" w:rsidP="002D07D6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1824" behindDoc="1" locked="0" layoutInCell="1" allowOverlap="1" wp14:anchorId="70A6847C" wp14:editId="3F357133">
                <wp:simplePos x="0" y="0"/>
                <wp:positionH relativeFrom="margin">
                  <wp:posOffset>2514600</wp:posOffset>
                </wp:positionH>
                <wp:positionV relativeFrom="margin">
                  <wp:posOffset>7217410</wp:posOffset>
                </wp:positionV>
                <wp:extent cx="3181350" cy="1485900"/>
                <wp:effectExtent l="0" t="0" r="0" b="0"/>
                <wp:wrapSquare wrapText="bothSides"/>
                <wp:docPr id="683" name="Rectangle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1485900"/>
                        </a:xfrm>
                        <a:prstGeom prst="rect">
                          <a:avLst/>
                        </a:prstGeom>
                        <a:blipFill dpi="0" rotWithShape="1">
                          <a:blip r:embed="rId28">
                            <a:alphaModFix amt="47000"/>
                            <a:duotone>
                              <a:schemeClr val="accent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 l="-21671" t="-13616" r="1753" b="112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8BCBCE" id="Rectangle 683" o:spid="_x0000_s1026" style="position:absolute;margin-left:198pt;margin-top:568.3pt;width:250.5pt;height:117pt;z-index:-25133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" stroked="f" strokeweight="1pt">
                <v:fill r:id="rId29" o:title="" opacity="30802f" recolor="t" rotate="t" type="frame"/>
                <v:imagedata recolortarget="#00395a [1445]"/>
                <w10:wrap type="square" anchorx="margin" anchory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76704" behindDoc="0" locked="0" layoutInCell="1" allowOverlap="1" wp14:anchorId="00447797" wp14:editId="5DAC88F6">
            <wp:simplePos x="0" y="0"/>
            <wp:positionH relativeFrom="column">
              <wp:posOffset>-371475</wp:posOffset>
            </wp:positionH>
            <wp:positionV relativeFrom="paragraph">
              <wp:posOffset>1741170</wp:posOffset>
            </wp:positionV>
            <wp:extent cx="1643199" cy="1676400"/>
            <wp:effectExtent l="57150" t="0" r="14605" b="95250"/>
            <wp:wrapNone/>
            <wp:docPr id="692" name="Pictur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199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3F0F2C8C" wp14:editId="442CBD4B">
                <wp:simplePos x="0" y="0"/>
                <wp:positionH relativeFrom="column">
                  <wp:posOffset>-495300</wp:posOffset>
                </wp:positionH>
                <wp:positionV relativeFrom="paragraph">
                  <wp:posOffset>1503045</wp:posOffset>
                </wp:positionV>
                <wp:extent cx="1876425" cy="3238500"/>
                <wp:effectExtent l="0" t="0" r="28575" b="19050"/>
                <wp:wrapNone/>
                <wp:docPr id="691" name="Rounded Rectangle 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238500"/>
                        </a:xfrm>
                        <a:prstGeom prst="rect">
                          <a:avLst/>
                        </a:prstGeom>
                        <a:solidFill>
                          <a:srgbClr val="286580"/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F8287A" id="Rounded Rectangle 690" o:spid="_x0000_s1026" style="position:absolute;margin-left:-39pt;margin-top:118.35pt;width:147.75pt;height:25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" fillcolor="#286580" strokecolor="white [3212]" strokeweight="1pt"/>
            </w:pict>
          </mc:Fallback>
        </mc:AlternateContent>
      </w:r>
    </w:p>
    <w:p w14:paraId="51A40355" w14:textId="3E54A852" w:rsidR="002D07D6" w:rsidRDefault="002D07D6">
      <w:pPr>
        <w:spacing w:after="0"/>
      </w:pPr>
      <w:r>
        <w:br w:type="page"/>
      </w:r>
    </w:p>
    <w:p w14:paraId="52112771" w14:textId="17D923DA" w:rsidR="002D07D6" w:rsidRDefault="002D07D6" w:rsidP="002D07D6">
      <w:pPr>
        <w:pStyle w:val="SD28BodyFont-paraspaceafter"/>
      </w:pPr>
      <w:r>
        <w:rPr>
          <w:rFonts w:asciiTheme="minorHAnsi" w:eastAsiaTheme="minorEastAsia" w:hAnsiTheme="minorHAnsi" w:cstheme="minorBid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986944" behindDoc="0" locked="0" layoutInCell="1" allowOverlap="1" wp14:anchorId="1C4BEFCE" wp14:editId="74AEB993">
                <wp:simplePos x="0" y="0"/>
                <wp:positionH relativeFrom="page">
                  <wp:posOffset>2239010</wp:posOffset>
                </wp:positionH>
                <wp:positionV relativeFrom="paragraph">
                  <wp:posOffset>-401955</wp:posOffset>
                </wp:positionV>
                <wp:extent cx="5545455" cy="1271270"/>
                <wp:effectExtent l="0" t="0" r="17145" b="24130"/>
                <wp:wrapNone/>
                <wp:docPr id="698" name="Group 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455" cy="1271270"/>
                          <a:chOff x="0" y="47502"/>
                          <a:chExt cx="4643186" cy="968333"/>
                        </a:xfrm>
                        <a:effectLst/>
                      </wpg:grpSpPr>
                      <wps:wsp>
                        <wps:cNvPr id="702" name="Rounded Rectangle 690"/>
                        <wps:cNvSpPr/>
                        <wps:spPr>
                          <a:xfrm>
                            <a:off x="0" y="47502"/>
                            <a:ext cx="4643186" cy="968333"/>
                          </a:xfrm>
                          <a:prstGeom prst="rect">
                            <a:avLst/>
                          </a:prstGeom>
                          <a:solidFill>
                            <a:srgbClr val="286580"/>
                          </a:solidFill>
                          <a:ln>
                            <a:solidFill>
                              <a:schemeClr val="bg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3" name="Text Box 703"/>
                        <wps:cNvSpPr txBox="1"/>
                        <wps:spPr>
                          <a:xfrm>
                            <a:off x="174708" y="110979"/>
                            <a:ext cx="2279810" cy="361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B098CB6" w14:textId="76567A6B" w:rsidR="002D07D6" w:rsidRPr="00763E38" w:rsidRDefault="002D07D6" w:rsidP="002D07D6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color w:val="FFFFFF" w:themeColor="background1"/>
                                  <w:sz w:val="28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b/>
                                  <w:color w:val="FFFFFF" w:themeColor="background1"/>
                                  <w:sz w:val="28"/>
                                </w:rPr>
                                <w:t>CULTURAL COLLABORATION</w:t>
                              </w:r>
                            </w:p>
                            <w:p w14:paraId="386811B0" w14:textId="77777777" w:rsidR="002D07D6" w:rsidRPr="00763E38" w:rsidRDefault="002D07D6" w:rsidP="002D07D6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color w:val="FFFFFF" w:themeColor="background1"/>
                                </w:rPr>
                              </w:pPr>
                            </w:p>
                            <w:p w14:paraId="0B7B5240" w14:textId="77777777" w:rsidR="002D07D6" w:rsidRPr="00763E38" w:rsidRDefault="002D07D6" w:rsidP="002D07D6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color w:val="FFFFFF" w:themeColor="background1"/>
                                </w:rPr>
                              </w:pPr>
                            </w:p>
                            <w:p w14:paraId="150F1567" w14:textId="77777777" w:rsidR="002D07D6" w:rsidRPr="00763E38" w:rsidRDefault="002D07D6" w:rsidP="002D07D6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7137802" name="Text Box 937137802"/>
                        <wps:cNvSpPr txBox="1"/>
                        <wps:spPr>
                          <a:xfrm>
                            <a:off x="182682" y="279670"/>
                            <a:ext cx="3963415" cy="70053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entury Gothic" w:hAnsi="Century Gothic"/>
                                  <w:color w:val="FFFFFF" w:themeColor="background1"/>
                                </w:rPr>
                                <w:id w:val="-43453328"/>
                                <w:showingPlcHdr/>
                              </w:sdtPr>
                              <w:sdtContent>
                                <w:p w14:paraId="72A6C534" w14:textId="77777777" w:rsidR="002D07D6" w:rsidRDefault="002D07D6" w:rsidP="002D07D6">
                                  <w:pPr>
                                    <w:rPr>
                                      <w:rFonts w:ascii="Century Gothic" w:hAnsi="Century Gothic"/>
                                      <w:color w:val="FFFFFF" w:themeColor="background1"/>
                                    </w:rPr>
                                  </w:pPr>
                                  <w:r w:rsidRPr="00775B30">
                                    <w:rPr>
                                      <w:rStyle w:val="PlaceholderText"/>
                                      <w:color w:val="FFFFFF" w:themeColor="background1"/>
                                    </w:rPr>
                                    <w:t>Click or tap here to enter text.</w:t>
                                  </w:r>
                                </w:p>
                              </w:sdtContent>
                            </w:sdt>
                            <w:p w14:paraId="02E862B1" w14:textId="77777777" w:rsidR="002D07D6" w:rsidRPr="00763E38" w:rsidRDefault="002D07D6" w:rsidP="002D07D6">
                              <w:pPr>
                                <w:rPr>
                                  <w:rFonts w:ascii="Century Gothic" w:hAnsi="Century Gothic"/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4BEFCE" id="Group 698" o:spid="_x0000_s1095" style="position:absolute;margin-left:176.3pt;margin-top:-31.65pt;width:436.65pt;height:100.1pt;z-index:251986944;mso-position-horizontal-relative:page;mso-width-relative:margin;mso-height-relative:margin" coordorigin=",475" coordsize="46431,96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">
                <v:rect id="Rounded Rectangle 690" o:spid="_x0000_s1096" style="position:absolute;top:475;width:46431;height:96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" fillcolor="#286580" strokecolor="white [3212]" strokeweight="1pt"/>
                <v:shape id="Text Box 703" o:spid="_x0000_s1097" type="#_x0000_t202" style="position:absolute;left:1747;top:1109;width:22798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VaMxgAAANw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TD6gv8z4QjI6R8AAAD//wMAUEsBAi0AFAAGAAgAAAAhANvh9svuAAAAhQEAABMAAAAAAAAA&#10;AAAAAAAAAAAAAFtDb250ZW50X1R5cGVzXS54bWxQSwECLQAUAAYACAAAACEAWvQsW78AAAAVAQAA&#10;CwAAAAAAAAAAAAAAAAAfAQAAX3JlbHMvLnJlbHNQSwECLQAUAAYACAAAACEALw1WjMYAAADcAAAA&#10;DwAAAAAAAAAAAAAAAAAHAgAAZHJzL2Rvd25yZXYueG1sUEsFBgAAAAADAAMAtwAAAPoCAAAAAA==&#10;" filled="f" stroked="f" strokeweight=".5pt">
                  <v:textbox>
                    <w:txbxContent>
                      <w:p w14:paraId="7B098CB6" w14:textId="76567A6B" w:rsidR="002D07D6" w:rsidRPr="00763E38" w:rsidRDefault="002D07D6" w:rsidP="002D07D6">
                        <w:pPr>
                          <w:rPr>
                            <w:rFonts w:asciiTheme="minorHAnsi" w:hAnsiTheme="minorHAnsi" w:cstheme="minorHAnsi"/>
                            <w:b/>
                            <w:color w:val="FFFFFF" w:themeColor="background1"/>
                            <w:sz w:val="28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b/>
                            <w:color w:val="FFFFFF" w:themeColor="background1"/>
                            <w:sz w:val="28"/>
                          </w:rPr>
                          <w:t>CULTURAL COLLABORATION</w:t>
                        </w:r>
                      </w:p>
                      <w:p w14:paraId="386811B0" w14:textId="77777777" w:rsidR="002D07D6" w:rsidRPr="00763E38" w:rsidRDefault="002D07D6" w:rsidP="002D07D6">
                        <w:pPr>
                          <w:jc w:val="center"/>
                          <w:rPr>
                            <w:rFonts w:ascii="Century Gothic" w:hAnsi="Century Gothic"/>
                            <w:b/>
                            <w:color w:val="FFFFFF" w:themeColor="background1"/>
                          </w:rPr>
                        </w:pPr>
                      </w:p>
                      <w:p w14:paraId="0B7B5240" w14:textId="77777777" w:rsidR="002D07D6" w:rsidRPr="00763E38" w:rsidRDefault="002D07D6" w:rsidP="002D07D6">
                        <w:pPr>
                          <w:jc w:val="center"/>
                          <w:rPr>
                            <w:rFonts w:ascii="Century Gothic" w:hAnsi="Century Gothic"/>
                            <w:b/>
                            <w:color w:val="FFFFFF" w:themeColor="background1"/>
                          </w:rPr>
                        </w:pPr>
                      </w:p>
                      <w:p w14:paraId="150F1567" w14:textId="77777777" w:rsidR="002D07D6" w:rsidRPr="00763E38" w:rsidRDefault="002D07D6" w:rsidP="002D07D6">
                        <w:pPr>
                          <w:jc w:val="center"/>
                          <w:rPr>
                            <w:rFonts w:ascii="Century Gothic" w:hAnsi="Century Gothic"/>
                            <w:b/>
                            <w:color w:val="FFFFFF" w:themeColor="background1"/>
                          </w:rPr>
                        </w:pPr>
                      </w:p>
                    </w:txbxContent>
                  </v:textbox>
                </v:shape>
                <v:shape id="Text Box 937137802" o:spid="_x0000_s1098" type="#_x0000_t202" style="position:absolute;left:1826;top:2796;width:39634;height:7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" filled="f" stroked="f" strokeweight=".5pt">
                  <v:textbox>
                    <w:txbxContent>
                      <w:sdt>
                        <w:sdtPr>
                          <w:rPr>
                            <w:rFonts w:ascii="Century Gothic" w:hAnsi="Century Gothic"/>
                            <w:color w:val="FFFFFF" w:themeColor="background1"/>
                          </w:rPr>
                          <w:id w:val="-43453328"/>
                          <w:showingPlcHdr/>
                        </w:sdtPr>
                        <w:sdtContent>
                          <w:p w14:paraId="72A6C534" w14:textId="77777777" w:rsidR="002D07D6" w:rsidRDefault="002D07D6" w:rsidP="002D07D6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</w:rPr>
                            </w:pPr>
                            <w:r w:rsidRPr="00775B30">
                              <w:rPr>
                                <w:rStyle w:val="PlaceholderText"/>
                                <w:color w:val="FFFFFF" w:themeColor="background1"/>
                              </w:rPr>
                              <w:t>Click or tap here to enter text.</w:t>
                            </w:r>
                          </w:p>
                        </w:sdtContent>
                      </w:sdt>
                      <w:p w14:paraId="02E862B1" w14:textId="77777777" w:rsidR="002D07D6" w:rsidRPr="00763E38" w:rsidRDefault="002D07D6" w:rsidP="002D07D6">
                        <w:pPr>
                          <w:rPr>
                            <w:rFonts w:ascii="Century Gothic" w:hAnsi="Century Gothic"/>
                            <w:color w:val="FFFFFF" w:themeColor="background1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Theme="minorHAnsi" w:eastAsiaTheme="minorEastAsia" w:hAnsiTheme="minorHAnsi" w:cstheme="minorBidi"/>
          <w:noProof/>
          <w:sz w:val="22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0914B9C1" wp14:editId="00411214">
                <wp:simplePos x="0" y="0"/>
                <wp:positionH relativeFrom="column">
                  <wp:posOffset>-247650</wp:posOffset>
                </wp:positionH>
                <wp:positionV relativeFrom="paragraph">
                  <wp:posOffset>-413385</wp:posOffset>
                </wp:positionV>
                <wp:extent cx="1114425" cy="1095375"/>
                <wp:effectExtent l="0" t="0" r="9525" b="9525"/>
                <wp:wrapNone/>
                <wp:docPr id="695" name="Rectangle 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1095375"/>
                        </a:xfrm>
                        <a:prstGeom prst="rect">
                          <a:avLst/>
                        </a:prstGeom>
                        <a:blipFill>
                          <a:blip r:embed="rId20"/>
                          <a:srcRect/>
                          <a:stretch>
                            <a:fillRect l="-24028" t="-10460" r="-48547" b="-1037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7852C5" id="Rectangle 695" o:spid="_x0000_s1026" style="position:absolute;margin-left:-19.5pt;margin-top:-32.55pt;width:87.75pt;height:86.2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2FybWVuIEhvd2UAAAWQAwACAAAAFAAAEKSQBAAC&#10;AAAAFAAAELiSkQACAAAAAzg4AACSkgACAAAAAzg4AADqHAAHAAAIDAAACJgAAAAAHOoAAAA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8P3hwYWNrZXQgZW5k&#10;PSd3Jz8+/9sAQwAHBQUGBQQHBgUGCAcHCAoRCwoJCQoVDxAMERgVGhkYFRgXGx4nIRsdJR0XGCIu&#10;IiUoKSssKxogLzMvKjInKisq/9sAQwEHCAgKCQoUCwsUKhwYHCoqKioqKioqKioqKioqKioqKioq&#10;KioqKioqKioqKioqKioqKioqKioqKioqKioqKioq/8AAEQgBuwJJ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ka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" stroked="f" strokeweight="1pt">
                <v:fill r:id="rId21" o:title="" recolor="t" rotate="t" type="frame"/>
              </v:rect>
            </w:pict>
          </mc:Fallback>
        </mc:AlternateContent>
      </w:r>
      <w:r>
        <w:rPr>
          <w:rFonts w:asciiTheme="minorHAnsi" w:eastAsiaTheme="minorEastAsia" w:hAnsiTheme="minorHAnsi" w:cstheme="minorBidi"/>
          <w:noProof/>
          <w:sz w:val="22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0C0064D7" wp14:editId="062931F3">
                <wp:simplePos x="0" y="0"/>
                <wp:positionH relativeFrom="column">
                  <wp:posOffset>1057274</wp:posOffset>
                </wp:positionH>
                <wp:positionV relativeFrom="paragraph">
                  <wp:posOffset>-1097280</wp:posOffset>
                </wp:positionV>
                <wp:extent cx="263525" cy="5312410"/>
                <wp:effectExtent l="0" t="0" r="22225" b="21590"/>
                <wp:wrapNone/>
                <wp:docPr id="937137803" name="Rectangle 9371378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525" cy="5312410"/>
                        </a:xfrm>
                        <a:prstGeom prst="rect">
                          <a:avLst/>
                        </a:prstGeom>
                        <a:solidFill>
                          <a:srgbClr val="00806F"/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2DA0ED8" id="Rectangle 937137803" o:spid="_x0000_s1026" style="position:absolute;margin-left:83.25pt;margin-top:-86.4pt;width:20.75pt;height:418.3pt;z-index:25198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" fillcolor="#00806f" strokecolor="white [3212]" strokeweight="1pt"/>
            </w:pict>
          </mc:Fallback>
        </mc:AlternateContent>
      </w:r>
    </w:p>
    <w:p w14:paraId="7722F28A" w14:textId="77777777" w:rsidR="002D07D6" w:rsidRDefault="002D07D6" w:rsidP="002D07D6">
      <w:pPr>
        <w:pStyle w:val="SD28BodyFont-paraspaceafter"/>
      </w:pPr>
      <w:r>
        <w:tab/>
      </w:r>
    </w:p>
    <w:p w14:paraId="12BF9438" w14:textId="77777777" w:rsidR="002D07D6" w:rsidRDefault="002D07D6" w:rsidP="002D07D6">
      <w:pPr>
        <w:pStyle w:val="SD28BodyFont-paraspaceafter"/>
      </w:pPr>
      <w:r>
        <w:rPr>
          <w:rFonts w:asciiTheme="minorHAnsi" w:eastAsiaTheme="minorEastAsia" w:hAnsiTheme="minorHAnsi" w:cstheme="minorBidi"/>
          <w:noProof/>
          <w:sz w:val="22"/>
        </w:rPr>
        <mc:AlternateContent>
          <mc:Choice Requires="wpg">
            <w:drawing>
              <wp:anchor distT="0" distB="0" distL="114300" distR="114300" simplePos="0" relativeHeight="251985920" behindDoc="0" locked="0" layoutInCell="1" allowOverlap="1" wp14:anchorId="756DE056" wp14:editId="134431C4">
                <wp:simplePos x="0" y="0"/>
                <wp:positionH relativeFrom="column">
                  <wp:posOffset>-400050</wp:posOffset>
                </wp:positionH>
                <wp:positionV relativeFrom="paragraph">
                  <wp:posOffset>275590</wp:posOffset>
                </wp:positionV>
                <wp:extent cx="1390650" cy="5145405"/>
                <wp:effectExtent l="0" t="0" r="0" b="0"/>
                <wp:wrapNone/>
                <wp:docPr id="937137804" name="Group 9371378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0650" cy="5145405"/>
                          <a:chOff x="0" y="0"/>
                          <a:chExt cx="1390650" cy="5145405"/>
                        </a:xfrm>
                      </wpg:grpSpPr>
                      <wps:wsp>
                        <wps:cNvPr id="937137805" name="Text Box 937137805"/>
                        <wps:cNvSpPr txBox="1"/>
                        <wps:spPr>
                          <a:xfrm>
                            <a:off x="85725" y="0"/>
                            <a:ext cx="1181100" cy="361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81ECB16" w14:textId="77777777" w:rsidR="002D07D6" w:rsidRPr="000D3142" w:rsidRDefault="002D07D6" w:rsidP="002D07D6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b/>
                                  <w:color w:val="365F91" w:themeColor="accent1" w:themeShade="BF"/>
                                  <w:sz w:val="28"/>
                                </w:rPr>
                              </w:pPr>
                              <w:r w:rsidRPr="000D3142">
                                <w:rPr>
                                  <w:rFonts w:asciiTheme="minorHAnsi" w:hAnsiTheme="minorHAnsi" w:cstheme="minorHAnsi"/>
                                  <w:b/>
                                  <w:color w:val="365F91" w:themeColor="accent1" w:themeShade="BF"/>
                                  <w:sz w:val="28"/>
                                </w:rPr>
                                <w:t>RATIONALE</w:t>
                              </w:r>
                            </w:p>
                            <w:p w14:paraId="4061D9F8" w14:textId="77777777" w:rsidR="002D07D6" w:rsidRPr="000D3142" w:rsidRDefault="002D07D6" w:rsidP="002D07D6">
                              <w:pPr>
                                <w:rPr>
                                  <w:rFonts w:ascii="Century Gothic" w:hAnsi="Century Gothic"/>
                                  <w:b/>
                                </w:rPr>
                              </w:pPr>
                            </w:p>
                            <w:p w14:paraId="04F3DACF" w14:textId="77777777" w:rsidR="002D07D6" w:rsidRPr="000D3142" w:rsidRDefault="002D07D6" w:rsidP="002D07D6">
                              <w:pPr>
                                <w:rPr>
                                  <w:rFonts w:ascii="Century Gothic" w:hAnsi="Century Gothic"/>
                                  <w:b/>
                                </w:rPr>
                              </w:pPr>
                            </w:p>
                            <w:p w14:paraId="1A1DF744" w14:textId="77777777" w:rsidR="002D07D6" w:rsidRPr="000D3142" w:rsidRDefault="002D07D6" w:rsidP="002D07D6">
                              <w:pPr>
                                <w:rPr>
                                  <w:rFonts w:ascii="Century Gothic" w:hAnsi="Century Gothic"/>
                                  <w:b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7137806" name="Text Box 937137806"/>
                        <wps:cNvSpPr txBox="1"/>
                        <wps:spPr>
                          <a:xfrm>
                            <a:off x="0" y="219075"/>
                            <a:ext cx="1390650" cy="492633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Century Gothic" w:hAnsi="Century Gothic" w:cstheme="minorHAnsi"/>
                                  <w:color w:val="286580"/>
                                  <w:szCs w:val="20"/>
                                </w:rPr>
                                <w:id w:val="357009335"/>
                                <w:showingPlcHdr/>
                              </w:sdtPr>
                              <w:sdtContent>
                                <w:p w14:paraId="6AC59B0B" w14:textId="77777777" w:rsidR="002D07D6" w:rsidRPr="00775B30" w:rsidRDefault="002D07D6" w:rsidP="002D07D6">
                                  <w:pPr>
                                    <w:jc w:val="center"/>
                                    <w:rPr>
                                      <w:rFonts w:ascii="Century Gothic" w:hAnsi="Century Gothic" w:cstheme="minorHAnsi"/>
                                      <w:color w:val="286580"/>
                                      <w:szCs w:val="20"/>
                                    </w:rPr>
                                  </w:pPr>
                                  <w:r w:rsidRPr="00775B30">
                                    <w:rPr>
                                      <w:rStyle w:val="PlaceholderText"/>
                                      <w:rFonts w:ascii="Century Gothic" w:hAnsi="Century Gothic"/>
                                      <w:color w:val="286580"/>
                                      <w:szCs w:val="20"/>
                                    </w:rPr>
                                    <w:t>Click or tap here to enter text.</w:t>
                                  </w:r>
                                </w:p>
                              </w:sdtContent>
                            </w:sdt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56DE056" id="Group 937137804" o:spid="_x0000_s1099" style="position:absolute;margin-left:-31.5pt;margin-top:21.7pt;width:109.5pt;height:405.15pt;z-index:251985920;mso-width-relative:margin" coordsize="13906,51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">
                <v:shape id="Text Box 937137805" o:spid="_x0000_s1100" type="#_x0000_t202" style="position:absolute;left:857;width:11811;height:3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" filled="f" stroked="f" strokeweight=".5pt">
                  <v:textbox>
                    <w:txbxContent>
                      <w:p w14:paraId="281ECB16" w14:textId="77777777" w:rsidR="002D07D6" w:rsidRPr="000D3142" w:rsidRDefault="002D07D6" w:rsidP="002D07D6">
                        <w:pPr>
                          <w:jc w:val="center"/>
                          <w:rPr>
                            <w:rFonts w:asciiTheme="minorHAnsi" w:hAnsiTheme="minorHAnsi" w:cstheme="minorHAnsi"/>
                            <w:b/>
                            <w:color w:val="365F91" w:themeColor="accent1" w:themeShade="BF"/>
                            <w:sz w:val="28"/>
                          </w:rPr>
                        </w:pPr>
                        <w:r w:rsidRPr="000D3142">
                          <w:rPr>
                            <w:rFonts w:asciiTheme="minorHAnsi" w:hAnsiTheme="minorHAnsi" w:cstheme="minorHAnsi"/>
                            <w:b/>
                            <w:color w:val="365F91" w:themeColor="accent1" w:themeShade="BF"/>
                            <w:sz w:val="28"/>
                          </w:rPr>
                          <w:t>RATIONALE</w:t>
                        </w:r>
                      </w:p>
                      <w:p w14:paraId="4061D9F8" w14:textId="77777777" w:rsidR="002D07D6" w:rsidRPr="000D3142" w:rsidRDefault="002D07D6" w:rsidP="002D07D6">
                        <w:pPr>
                          <w:rPr>
                            <w:rFonts w:ascii="Century Gothic" w:hAnsi="Century Gothic"/>
                            <w:b/>
                          </w:rPr>
                        </w:pPr>
                      </w:p>
                      <w:p w14:paraId="04F3DACF" w14:textId="77777777" w:rsidR="002D07D6" w:rsidRPr="000D3142" w:rsidRDefault="002D07D6" w:rsidP="002D07D6">
                        <w:pPr>
                          <w:rPr>
                            <w:rFonts w:ascii="Century Gothic" w:hAnsi="Century Gothic"/>
                            <w:b/>
                          </w:rPr>
                        </w:pPr>
                      </w:p>
                      <w:p w14:paraId="1A1DF744" w14:textId="77777777" w:rsidR="002D07D6" w:rsidRPr="000D3142" w:rsidRDefault="002D07D6" w:rsidP="002D07D6">
                        <w:pPr>
                          <w:rPr>
                            <w:rFonts w:ascii="Century Gothic" w:hAnsi="Century Gothic"/>
                            <w:b/>
                          </w:rPr>
                        </w:pPr>
                      </w:p>
                    </w:txbxContent>
                  </v:textbox>
                </v:shape>
                <v:shape id="Text Box 937137806" o:spid="_x0000_s1101" type="#_x0000_t202" style="position:absolute;top:2190;width:13906;height:49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" filled="f" stroked="f" strokeweight="2.25pt">
                  <v:textbox>
                    <w:txbxContent>
                      <w:sdt>
                        <w:sdtPr>
                          <w:rPr>
                            <w:rFonts w:ascii="Century Gothic" w:hAnsi="Century Gothic" w:cstheme="minorHAnsi"/>
                            <w:color w:val="286580"/>
                            <w:szCs w:val="20"/>
                          </w:rPr>
                          <w:id w:val="357009335"/>
                          <w:showingPlcHdr/>
                        </w:sdtPr>
                        <w:sdtContent>
                          <w:p w14:paraId="6AC59B0B" w14:textId="77777777" w:rsidR="002D07D6" w:rsidRPr="00775B30" w:rsidRDefault="002D07D6" w:rsidP="002D07D6">
                            <w:pPr>
                              <w:jc w:val="center"/>
                              <w:rPr>
                                <w:rFonts w:ascii="Century Gothic" w:hAnsi="Century Gothic" w:cstheme="minorHAnsi"/>
                                <w:color w:val="286580"/>
                                <w:szCs w:val="20"/>
                              </w:rPr>
                            </w:pPr>
                            <w:r w:rsidRPr="00775B30">
                              <w:rPr>
                                <w:rStyle w:val="PlaceholderText"/>
                                <w:rFonts w:ascii="Century Gothic" w:hAnsi="Century Gothic"/>
                                <w:color w:val="286580"/>
                                <w:szCs w:val="20"/>
                              </w:rPr>
                              <w:t>Click or tap here to enter text.</w:t>
                            </w:r>
                          </w:p>
                        </w:sdtContent>
                      </w:sdt>
                    </w:txbxContent>
                  </v:textbox>
                </v:shape>
              </v:group>
            </w:pict>
          </mc:Fallback>
        </mc:AlternateContent>
      </w:r>
    </w:p>
    <w:p w14:paraId="5AA5D407" w14:textId="77777777" w:rsidR="002D07D6" w:rsidRPr="00B759BC" w:rsidRDefault="002D07D6" w:rsidP="002D07D6">
      <w:pPr>
        <w:tabs>
          <w:tab w:val="left" w:pos="1440"/>
        </w:tabs>
      </w:pPr>
      <w:r>
        <w:tab/>
      </w:r>
    </w:p>
    <w:p w14:paraId="26C3E66A" w14:textId="77777777" w:rsidR="002D07D6" w:rsidRPr="00B759BC" w:rsidRDefault="002D07D6" w:rsidP="002D07D6">
      <w:r>
        <w:rPr>
          <w:noProof/>
        </w:rPr>
        <mc:AlternateContent>
          <mc:Choice Requires="wpg">
            <w:drawing>
              <wp:anchor distT="0" distB="0" distL="114300" distR="114300" simplePos="0" relativeHeight="251987968" behindDoc="0" locked="0" layoutInCell="1" allowOverlap="1" wp14:anchorId="3A35DCAF" wp14:editId="3F5FED0E">
                <wp:simplePos x="0" y="0"/>
                <wp:positionH relativeFrom="column">
                  <wp:posOffset>1419225</wp:posOffset>
                </wp:positionH>
                <wp:positionV relativeFrom="paragraph">
                  <wp:posOffset>523875</wp:posOffset>
                </wp:positionV>
                <wp:extent cx="5337175" cy="6035040"/>
                <wp:effectExtent l="0" t="0" r="0" b="3810"/>
                <wp:wrapNone/>
                <wp:docPr id="937137807" name="Group 9371378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7175" cy="6035040"/>
                          <a:chOff x="0" y="0"/>
                          <a:chExt cx="5337809" cy="6035040"/>
                        </a:xfrm>
                      </wpg:grpSpPr>
                      <wpg:grpSp>
                        <wpg:cNvPr id="937137808" name="Group 937137808"/>
                        <wpg:cNvGrpSpPr/>
                        <wpg:grpSpPr>
                          <a:xfrm>
                            <a:off x="0" y="28575"/>
                            <a:ext cx="1737360" cy="5923917"/>
                            <a:chOff x="-229127" y="2926"/>
                            <a:chExt cx="4884239" cy="2203134"/>
                          </a:xfrm>
                        </wpg:grpSpPr>
                        <wps:wsp>
                          <wps:cNvPr id="937137809" name="Text Box 937137809"/>
                          <wps:cNvSpPr txBox="1"/>
                          <wps:spPr>
                            <a:xfrm>
                              <a:off x="-229127" y="165858"/>
                              <a:ext cx="4884239" cy="204020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="Century Gothic" w:hAnsi="Century Gothic"/>
                                    <w:color w:val="FFFFFF" w:themeColor="background1"/>
                                    <w:szCs w:val="20"/>
                                  </w:rPr>
                                  <w:id w:val="1941170733"/>
                                  <w:showingPlcHdr/>
                                </w:sdtPr>
                                <w:sdtContent>
                                  <w:p w14:paraId="14ED7CF6" w14:textId="77777777" w:rsidR="002D07D6" w:rsidRPr="00775B30" w:rsidRDefault="002D07D6" w:rsidP="002D07D6">
                                    <w:pPr>
                                      <w:rPr>
                                        <w:rFonts w:ascii="Century Gothic" w:hAnsi="Century Gothic"/>
                                        <w:color w:val="FFFFFF" w:themeColor="background1"/>
                                        <w:szCs w:val="20"/>
                                      </w:rPr>
                                    </w:pPr>
                                    <w:r w:rsidRPr="00775B30">
                                      <w:rPr>
                                        <w:rStyle w:val="PlaceholderText"/>
                                        <w:rFonts w:ascii="Century Gothic" w:hAnsi="Century Gothic"/>
                                        <w:color w:val="286580"/>
                                        <w:szCs w:val="20"/>
                                      </w:rPr>
                                      <w:t>Click or tap here to enter text.</w:t>
                                    </w:r>
                                  </w:p>
                                </w:sdtContent>
                              </w:sdt>
                              <w:p w14:paraId="75DFB5B7" w14:textId="77777777" w:rsidR="002D07D6" w:rsidRPr="00775B30" w:rsidRDefault="002D07D6" w:rsidP="002D07D6">
                                <w:pPr>
                                  <w:rPr>
                                    <w:rFonts w:ascii="Century Gothic" w:hAnsi="Century Gothic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7137810" name="Text Box 937137810"/>
                          <wps:cNvSpPr txBox="1"/>
                          <wps:spPr>
                            <a:xfrm>
                              <a:off x="11796" y="2926"/>
                              <a:ext cx="4605830" cy="2231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24B3135" w14:textId="77777777" w:rsidR="002D07D6" w:rsidRPr="004967C5" w:rsidRDefault="002D07D6" w:rsidP="002D07D6">
                                <w:pP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</w:pPr>
                                <w:r w:rsidRPr="004967C5"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>ACTIONS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 xml:space="preserve"> </w:t>
                                </w:r>
                                <w:r w:rsidRPr="004967C5"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>/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 xml:space="preserve"> STRATEGIES</w:t>
                                </w:r>
                              </w:p>
                              <w:p w14:paraId="39AB7E51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0319CEE2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10226555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37137811" name="Group 937137811"/>
                        <wpg:cNvGrpSpPr/>
                        <wpg:grpSpPr>
                          <a:xfrm>
                            <a:off x="1790700" y="247650"/>
                            <a:ext cx="1737360" cy="5704205"/>
                            <a:chOff x="-76287" y="33852"/>
                            <a:chExt cx="4923281" cy="2224135"/>
                          </a:xfrm>
                        </wpg:grpSpPr>
                        <wps:wsp>
                          <wps:cNvPr id="937137812" name="Text Box 937137812"/>
                          <wps:cNvSpPr txBox="1"/>
                          <wps:spPr>
                            <a:xfrm>
                              <a:off x="-76287" y="119233"/>
                              <a:ext cx="4923281" cy="213875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="Century Gothic" w:hAnsi="Century Gothic"/>
                                    <w:color w:val="FFFFFF" w:themeColor="background1"/>
                                    <w:szCs w:val="20"/>
                                  </w:rPr>
                                  <w:id w:val="623660279"/>
                                  <w:showingPlcHdr/>
                                </w:sdtPr>
                                <w:sdtContent>
                                  <w:p w14:paraId="7741F3B4" w14:textId="77777777" w:rsidR="002D07D6" w:rsidRPr="00775B30" w:rsidRDefault="002D07D6" w:rsidP="002D07D6">
                                    <w:pPr>
                                      <w:rPr>
                                        <w:rFonts w:ascii="Century Gothic" w:hAnsi="Century Gothic"/>
                                        <w:color w:val="FFFFFF" w:themeColor="background1"/>
                                        <w:szCs w:val="20"/>
                                      </w:rPr>
                                    </w:pPr>
                                    <w:r w:rsidRPr="00775B30">
                                      <w:rPr>
                                        <w:rStyle w:val="PlaceholderText"/>
                                        <w:rFonts w:ascii="Century Gothic" w:hAnsi="Century Gothic"/>
                                        <w:color w:val="286580"/>
                                        <w:szCs w:val="20"/>
                                      </w:rPr>
                                      <w:t>Click or tap here to enter text.</w:t>
                                    </w:r>
                                  </w:p>
                                </w:sdtContent>
                              </w:sdt>
                              <w:p w14:paraId="382F29E4" w14:textId="77777777" w:rsidR="002D07D6" w:rsidRDefault="002D07D6" w:rsidP="002D07D6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  <w:p w14:paraId="0466E015" w14:textId="77777777" w:rsidR="002D07D6" w:rsidRDefault="002D07D6" w:rsidP="002D07D6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  <w:p w14:paraId="79AF2758" w14:textId="77777777" w:rsidR="002D07D6" w:rsidRPr="00387B26" w:rsidRDefault="002D07D6" w:rsidP="002D07D6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7137813" name="Text Box 937137813"/>
                          <wps:cNvSpPr txBox="1"/>
                          <wps:spPr>
                            <a:xfrm>
                              <a:off x="167342" y="33852"/>
                              <a:ext cx="4642169" cy="17080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F855121" w14:textId="77777777" w:rsidR="002D07D6" w:rsidRPr="004967C5" w:rsidRDefault="002D07D6" w:rsidP="002D07D6">
                                <w:pP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</w:pP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>MEASURES</w:t>
                                </w:r>
                              </w:p>
                              <w:p w14:paraId="48864A10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62D410F1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7C9AD22D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37137814" name="Group 937137814"/>
                        <wpg:cNvGrpSpPr/>
                        <wpg:grpSpPr>
                          <a:xfrm>
                            <a:off x="3590925" y="238125"/>
                            <a:ext cx="1746884" cy="5704844"/>
                            <a:chOff x="-232364" y="-11826"/>
                            <a:chExt cx="5159343" cy="2209533"/>
                          </a:xfrm>
                        </wpg:grpSpPr>
                        <wps:wsp>
                          <wps:cNvPr id="937137815" name="Text Box 937137815"/>
                          <wps:cNvSpPr txBox="1"/>
                          <wps:spPr>
                            <a:xfrm>
                              <a:off x="-232364" y="73008"/>
                              <a:ext cx="5131214" cy="212469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="Century Gothic" w:hAnsi="Century Gothic"/>
                                    <w:color w:val="FFFFFF" w:themeColor="background1"/>
                                    <w:szCs w:val="20"/>
                                  </w:rPr>
                                  <w:id w:val="-1258594418"/>
                                  <w:showingPlcHdr/>
                                </w:sdtPr>
                                <w:sdtContent>
                                  <w:p w14:paraId="13581D7F" w14:textId="77777777" w:rsidR="002D07D6" w:rsidRPr="00775B30" w:rsidRDefault="002D07D6" w:rsidP="002D07D6">
                                    <w:pPr>
                                      <w:rPr>
                                        <w:rFonts w:ascii="Century Gothic" w:hAnsi="Century Gothic"/>
                                        <w:color w:val="FFFFFF" w:themeColor="background1"/>
                                        <w:szCs w:val="20"/>
                                      </w:rPr>
                                    </w:pPr>
                                    <w:r w:rsidRPr="00775B30">
                                      <w:rPr>
                                        <w:rStyle w:val="PlaceholderText"/>
                                        <w:rFonts w:ascii="Century Gothic" w:hAnsi="Century Gothic"/>
                                        <w:color w:val="286580"/>
                                        <w:szCs w:val="20"/>
                                      </w:rPr>
                                      <w:t>Click or tap here to enter text.</w:t>
                                    </w:r>
                                  </w:p>
                                </w:sdtContent>
                              </w:sdt>
                              <w:p w14:paraId="36704C42" w14:textId="77777777" w:rsidR="002D07D6" w:rsidRDefault="002D07D6" w:rsidP="002D07D6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  <w:p w14:paraId="0D2A3F85" w14:textId="77777777" w:rsidR="002D07D6" w:rsidRDefault="002D07D6" w:rsidP="002D07D6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  <w:p w14:paraId="28D385FE" w14:textId="77777777" w:rsidR="002D07D6" w:rsidRPr="00387B26" w:rsidRDefault="002D07D6" w:rsidP="002D07D6">
                                <w:pPr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7137816" name="Text Box 937137816"/>
                          <wps:cNvSpPr txBox="1"/>
                          <wps:spPr>
                            <a:xfrm>
                              <a:off x="48935" y="-11826"/>
                              <a:ext cx="4878044" cy="2102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5C82F59" w14:textId="77777777" w:rsidR="002D07D6" w:rsidRPr="004967C5" w:rsidRDefault="002D07D6" w:rsidP="002D07D6">
                                <w:pP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</w:pP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color w:val="365F91" w:themeColor="accent1" w:themeShade="BF"/>
                                    <w:sz w:val="28"/>
                                  </w:rPr>
                                  <w:t>SPEAK TO THE DATA</w:t>
                                </w:r>
                              </w:p>
                              <w:p w14:paraId="7BCD4D82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0E236ED0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  <w:p w14:paraId="005EDB56" w14:textId="77777777" w:rsidR="002D07D6" w:rsidRPr="004967C5" w:rsidRDefault="002D07D6" w:rsidP="002D07D6">
                                <w:pPr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37137817" name="Rectangle 937137817"/>
                        <wps:cNvSpPr/>
                        <wps:spPr>
                          <a:xfrm flipH="1">
                            <a:off x="1762125" y="0"/>
                            <a:ext cx="18288" cy="6035040"/>
                          </a:xfrm>
                          <a:prstGeom prst="rect">
                            <a:avLst/>
                          </a:prstGeom>
                          <a:solidFill>
                            <a:srgbClr val="28658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7137818" name="Rectangle 937137818"/>
                        <wps:cNvSpPr/>
                        <wps:spPr>
                          <a:xfrm flipH="1">
                            <a:off x="3552825" y="0"/>
                            <a:ext cx="18288" cy="6035040"/>
                          </a:xfrm>
                          <a:prstGeom prst="rect">
                            <a:avLst/>
                          </a:prstGeom>
                          <a:solidFill>
                            <a:srgbClr val="28658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A35DCAF" id="Group 937137807" o:spid="_x0000_s1102" style="position:absolute;margin-left:111.75pt;margin-top:41.25pt;width:420.25pt;height:475.2pt;z-index:251987968;mso-width-relative:margin" coordsize="53378,60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">
                <v:group id="Group 937137808" o:spid="_x0000_s1103" style="position:absolute;top:285;width:17373;height:59239" coordorigin="-2291,29" coordsize="48842,220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">
                  <v:shape id="Text Box 937137809" o:spid="_x0000_s1104" type="#_x0000_t202" style="position:absolute;left:-2291;top:1658;width:48842;height:204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" filled="f" stroked="f" strokeweight=".5pt">
                    <v:textbox>
                      <w:txbxContent>
                        <w:sdt>
                          <w:sdtPr>
                            <w:rPr>
                              <w:rFonts w:ascii="Century Gothic" w:hAnsi="Century Gothic"/>
                              <w:color w:val="FFFFFF" w:themeColor="background1"/>
                              <w:szCs w:val="20"/>
                            </w:rPr>
                            <w:id w:val="1941170733"/>
                            <w:showingPlcHdr/>
                          </w:sdtPr>
                          <w:sdtContent>
                            <w:p w14:paraId="14ED7CF6" w14:textId="77777777" w:rsidR="002D07D6" w:rsidRPr="00775B30" w:rsidRDefault="002D07D6" w:rsidP="002D07D6">
                              <w:pPr>
                                <w:rPr>
                                  <w:rFonts w:ascii="Century Gothic" w:hAnsi="Century Gothic"/>
                                  <w:color w:val="FFFFFF" w:themeColor="background1"/>
                                  <w:szCs w:val="20"/>
                                </w:rPr>
                              </w:pPr>
                              <w:r w:rsidRPr="00775B30">
                                <w:rPr>
                                  <w:rStyle w:val="PlaceholderText"/>
                                  <w:rFonts w:ascii="Century Gothic" w:hAnsi="Century Gothic"/>
                                  <w:color w:val="286580"/>
                                  <w:szCs w:val="20"/>
                                </w:rPr>
                                <w:t>Click or tap here to enter text.</w:t>
                              </w:r>
                            </w:p>
                          </w:sdtContent>
                        </w:sdt>
                        <w:p w14:paraId="75DFB5B7" w14:textId="77777777" w:rsidR="002D07D6" w:rsidRPr="00775B30" w:rsidRDefault="002D07D6" w:rsidP="002D07D6">
                          <w:pPr>
                            <w:rPr>
                              <w:rFonts w:ascii="Century Gothic" w:hAnsi="Century Gothic"/>
                              <w:szCs w:val="20"/>
                            </w:rPr>
                          </w:pPr>
                        </w:p>
                      </w:txbxContent>
                    </v:textbox>
                  </v:shape>
                  <v:shape id="Text Box 937137810" o:spid="_x0000_s1105" type="#_x0000_t202" style="position:absolute;left:117;top:29;width:46059;height:2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" filled="f" stroked="f" strokeweight=".5pt">
                    <v:textbox inset="0">
                      <w:txbxContent>
                        <w:p w14:paraId="224B3135" w14:textId="77777777" w:rsidR="002D07D6" w:rsidRPr="004967C5" w:rsidRDefault="002D07D6" w:rsidP="002D07D6">
                          <w:pP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</w:pPr>
                          <w:r w:rsidRPr="004967C5"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>ACTIONS</w:t>
                          </w:r>
                          <w: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 xml:space="preserve"> </w:t>
                          </w:r>
                          <w:r w:rsidRPr="004967C5"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>/</w:t>
                          </w:r>
                          <w: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 xml:space="preserve"> STRATEGIES</w:t>
                          </w:r>
                        </w:p>
                        <w:p w14:paraId="39AB7E51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0319CEE2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10226555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</w:txbxContent>
                    </v:textbox>
                  </v:shape>
                </v:group>
                <v:group id="Group 937137811" o:spid="_x0000_s1106" style="position:absolute;left:17907;top:2476;width:17373;height:57042" coordorigin="-762,338" coordsize="49232,22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">
                  <v:shape id="Text Box 937137812" o:spid="_x0000_s1107" type="#_x0000_t202" style="position:absolute;left:-762;top:1192;width:49231;height:21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" filled="f" stroked="f" strokeweight=".5pt">
                    <v:textbox>
                      <w:txbxContent>
                        <w:sdt>
                          <w:sdtPr>
                            <w:rPr>
                              <w:rFonts w:ascii="Century Gothic" w:hAnsi="Century Gothic"/>
                              <w:color w:val="FFFFFF" w:themeColor="background1"/>
                              <w:szCs w:val="20"/>
                            </w:rPr>
                            <w:id w:val="623660279"/>
                            <w:showingPlcHdr/>
                          </w:sdtPr>
                          <w:sdtContent>
                            <w:p w14:paraId="7741F3B4" w14:textId="77777777" w:rsidR="002D07D6" w:rsidRPr="00775B30" w:rsidRDefault="002D07D6" w:rsidP="002D07D6">
                              <w:pPr>
                                <w:rPr>
                                  <w:rFonts w:ascii="Century Gothic" w:hAnsi="Century Gothic"/>
                                  <w:color w:val="FFFFFF" w:themeColor="background1"/>
                                  <w:szCs w:val="20"/>
                                </w:rPr>
                              </w:pPr>
                              <w:r w:rsidRPr="00775B30">
                                <w:rPr>
                                  <w:rStyle w:val="PlaceholderText"/>
                                  <w:rFonts w:ascii="Century Gothic" w:hAnsi="Century Gothic"/>
                                  <w:color w:val="286580"/>
                                  <w:szCs w:val="20"/>
                                </w:rPr>
                                <w:t>Click or tap here to enter text.</w:t>
                              </w:r>
                            </w:p>
                          </w:sdtContent>
                        </w:sdt>
                        <w:p w14:paraId="382F29E4" w14:textId="77777777" w:rsidR="002D07D6" w:rsidRDefault="002D07D6" w:rsidP="002D07D6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  <w:p w14:paraId="0466E015" w14:textId="77777777" w:rsidR="002D07D6" w:rsidRDefault="002D07D6" w:rsidP="002D07D6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  <w:p w14:paraId="79AF2758" w14:textId="77777777" w:rsidR="002D07D6" w:rsidRPr="00387B26" w:rsidRDefault="002D07D6" w:rsidP="002D07D6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</w:txbxContent>
                    </v:textbox>
                  </v:shape>
                  <v:shape id="Text Box 937137813" o:spid="_x0000_s1108" type="#_x0000_t202" style="position:absolute;left:1673;top:338;width:46422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" filled="f" stroked="f" strokeweight=".5pt">
                    <v:textbox inset="0">
                      <w:txbxContent>
                        <w:p w14:paraId="4F855121" w14:textId="77777777" w:rsidR="002D07D6" w:rsidRPr="004967C5" w:rsidRDefault="002D07D6" w:rsidP="002D07D6">
                          <w:pP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</w:pPr>
                          <w: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>MEASURES</w:t>
                          </w:r>
                        </w:p>
                        <w:p w14:paraId="48864A10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62D410F1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7C9AD22D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</w:txbxContent>
                    </v:textbox>
                  </v:shape>
                </v:group>
                <v:group id="Group 937137814" o:spid="_x0000_s1109" style="position:absolute;left:35909;top:2381;width:17469;height:57048" coordorigin="-2323,-118" coordsize="51593,2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">
                  <v:shape id="Text Box 937137815" o:spid="_x0000_s1110" type="#_x0000_t202" style="position:absolute;left:-2323;top:730;width:51311;height:21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" filled="f" stroked="f" strokeweight=".5pt">
                    <v:textbox>
                      <w:txbxContent>
                        <w:sdt>
                          <w:sdtPr>
                            <w:rPr>
                              <w:rFonts w:ascii="Century Gothic" w:hAnsi="Century Gothic"/>
                              <w:color w:val="FFFFFF" w:themeColor="background1"/>
                              <w:szCs w:val="20"/>
                            </w:rPr>
                            <w:id w:val="-1258594418"/>
                            <w:showingPlcHdr/>
                          </w:sdtPr>
                          <w:sdtContent>
                            <w:p w14:paraId="13581D7F" w14:textId="77777777" w:rsidR="002D07D6" w:rsidRPr="00775B30" w:rsidRDefault="002D07D6" w:rsidP="002D07D6">
                              <w:pPr>
                                <w:rPr>
                                  <w:rFonts w:ascii="Century Gothic" w:hAnsi="Century Gothic"/>
                                  <w:color w:val="FFFFFF" w:themeColor="background1"/>
                                  <w:szCs w:val="20"/>
                                </w:rPr>
                              </w:pPr>
                              <w:r w:rsidRPr="00775B30">
                                <w:rPr>
                                  <w:rStyle w:val="PlaceholderText"/>
                                  <w:rFonts w:ascii="Century Gothic" w:hAnsi="Century Gothic"/>
                                  <w:color w:val="286580"/>
                                  <w:szCs w:val="20"/>
                                </w:rPr>
                                <w:t>Click or tap here to enter text.</w:t>
                              </w:r>
                            </w:p>
                          </w:sdtContent>
                        </w:sdt>
                        <w:p w14:paraId="36704C42" w14:textId="77777777" w:rsidR="002D07D6" w:rsidRDefault="002D07D6" w:rsidP="002D07D6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  <w:p w14:paraId="0D2A3F85" w14:textId="77777777" w:rsidR="002D07D6" w:rsidRDefault="002D07D6" w:rsidP="002D07D6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  <w:p w14:paraId="28D385FE" w14:textId="77777777" w:rsidR="002D07D6" w:rsidRPr="00387B26" w:rsidRDefault="002D07D6" w:rsidP="002D07D6">
                          <w:pPr>
                            <w:rPr>
                              <w:rFonts w:ascii="Century Gothic" w:hAnsi="Century Gothic"/>
                            </w:rPr>
                          </w:pPr>
                        </w:p>
                      </w:txbxContent>
                    </v:textbox>
                  </v:shape>
                  <v:shape id="Text Box 937137816" o:spid="_x0000_s1111" type="#_x0000_t202" style="position:absolute;left:489;top:-118;width:48780;height:2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" filled="f" stroked="f" strokeweight=".5pt">
                    <v:textbox inset="0">
                      <w:txbxContent>
                        <w:p w14:paraId="55C82F59" w14:textId="77777777" w:rsidR="002D07D6" w:rsidRPr="004967C5" w:rsidRDefault="002D07D6" w:rsidP="002D07D6">
                          <w:pP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</w:pPr>
                          <w:r>
                            <w:rPr>
                              <w:rFonts w:asciiTheme="minorHAnsi" w:hAnsiTheme="minorHAnsi" w:cstheme="minorHAnsi"/>
                              <w:b/>
                              <w:color w:val="365F91" w:themeColor="accent1" w:themeShade="BF"/>
                              <w:sz w:val="28"/>
                            </w:rPr>
                            <w:t>SPEAK TO THE DATA</w:t>
                          </w:r>
                        </w:p>
                        <w:p w14:paraId="7BCD4D82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0E236ED0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  <w:p w14:paraId="005EDB56" w14:textId="77777777" w:rsidR="002D07D6" w:rsidRPr="004967C5" w:rsidRDefault="002D07D6" w:rsidP="002D07D6">
                          <w:pPr>
                            <w:rPr>
                              <w:rFonts w:ascii="Century Gothic" w:hAnsi="Century Gothic"/>
                              <w:b/>
                            </w:rPr>
                          </w:pPr>
                        </w:p>
                      </w:txbxContent>
                    </v:textbox>
                  </v:shape>
                </v:group>
                <v:rect id="Rectangle 937137817" o:spid="_x0000_s1112" style="position:absolute;left:17621;width:183;height:6035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" fillcolor="#286580" stroked="f" strokeweight="1pt"/>
                <v:rect id="Rectangle 937137818" o:spid="_x0000_s1113" style="position:absolute;left:35528;width:183;height:6035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" fillcolor="#286580" stroked="f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5E1616DD" wp14:editId="107801E4">
                <wp:simplePos x="0" y="0"/>
                <wp:positionH relativeFrom="page">
                  <wp:posOffset>6515100</wp:posOffset>
                </wp:positionH>
                <wp:positionV relativeFrom="paragraph">
                  <wp:posOffset>170815</wp:posOffset>
                </wp:positionV>
                <wp:extent cx="1095375" cy="1000125"/>
                <wp:effectExtent l="0" t="0" r="0" b="0"/>
                <wp:wrapNone/>
                <wp:docPr id="937137819" name="Rectangle 9371378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095375" cy="1000125"/>
                        </a:xfrm>
                        <a:prstGeom prst="rect">
                          <a:avLst/>
                        </a:prstGeom>
                        <a:blipFill>
                          <a:blip r:embed="rId22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 l="-47646" t="1954" r="8718" b="662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3E9C72" id="Rectangle 937137819" o:spid="_x0000_s1026" style="position:absolute;margin-left:513pt;margin-top:13.45pt;width:86.25pt;height:78.75pt;flip:y;z-index:25199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D/n70/D5elLM++4frje/2O9330eb//EvMEnBJNDM5xiqgY4xBExXmMAg5Me1X1&#10;3oIKe3eXGghsUEBkVMABcUJUQEWioogMKiKjIoOIyoyIooSgHvnO87qr9+q1VnV3da/uXmvv/fsd&#10;x3VUda+6h5p73ed9XR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" stroked="f" strokeweight="1pt">
                <v:fill r:id="rId23" o:title="" recolor="t" rotate="t" type="frame"/>
                <v:imagedata recolortarget="#203957 [1444]"/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66ED46FE" wp14:editId="37C95CD5">
                <wp:simplePos x="0" y="0"/>
                <wp:positionH relativeFrom="column">
                  <wp:posOffset>2148205</wp:posOffset>
                </wp:positionH>
                <wp:positionV relativeFrom="paragraph">
                  <wp:posOffset>197485</wp:posOffset>
                </wp:positionV>
                <wp:extent cx="889635" cy="831215"/>
                <wp:effectExtent l="0" t="0" r="5715" b="6985"/>
                <wp:wrapNone/>
                <wp:docPr id="937137820" name="Rectangle 9371378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9635" cy="831215"/>
                        </a:xfrm>
                        <a:prstGeom prst="rect">
                          <a:avLst/>
                        </a:prstGeom>
                        <a:blipFill>
                          <a:blip r:embed="rId24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 l="-91759" t="2351" r="-16483" b="-1235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1C9201" id="Rectangle 937137820" o:spid="_x0000_s1026" style="position:absolute;margin-left:169.15pt;margin-top:15.55pt;width:70.05pt;height:65.4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D/vz04JgAAAEAYtP6pfYw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" stroked="f" strokeweight="1pt">
                <v:fill r:id="rId25" o:title="" recolor="t" rotate="t" type="frame"/>
                <v:imagedata recolortarget="#203957 [1444]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42FB3A0F" wp14:editId="3AEF33C1">
                <wp:simplePos x="0" y="0"/>
                <wp:positionH relativeFrom="column">
                  <wp:posOffset>4002405</wp:posOffset>
                </wp:positionH>
                <wp:positionV relativeFrom="paragraph">
                  <wp:posOffset>170815</wp:posOffset>
                </wp:positionV>
                <wp:extent cx="932180" cy="847725"/>
                <wp:effectExtent l="0" t="0" r="1270" b="9525"/>
                <wp:wrapNone/>
                <wp:docPr id="937137821" name="Rectangle 9371378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2180" cy="847725"/>
                        </a:xfrm>
                        <a:prstGeom prst="rect">
                          <a:avLst/>
                        </a:prstGeom>
                        <a:blipFill>
                          <a:blip r:embed="rId26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 l="-77912" t="2051" r="1096" b="195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14E2DC" id="Rectangle 937137821" o:spid="_x0000_s1026" style="position:absolute;margin-left:315.15pt;margin-top:13.45pt;width:73.4pt;height:66.7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" stroked="f" strokeweight="1pt">
                <v:fill r:id="rId27" o:title="" recolor="t" rotate="t" type="frame"/>
                <v:imagedata recolortarget="#385a50 [1447]"/>
              </v:rect>
            </w:pict>
          </mc:Fallback>
        </mc:AlternateContent>
      </w:r>
    </w:p>
    <w:p w14:paraId="446B2A21" w14:textId="77777777" w:rsidR="002D07D6" w:rsidRPr="00B759BC" w:rsidRDefault="002D07D6" w:rsidP="002D07D6"/>
    <w:p w14:paraId="5E3C019D" w14:textId="77777777" w:rsidR="002D07D6" w:rsidRDefault="002D07D6" w:rsidP="002D07D6"/>
    <w:p w14:paraId="3F16C4C5" w14:textId="77777777" w:rsidR="002D07D6" w:rsidRDefault="002D07D6" w:rsidP="002D07D6">
      <w:pPr>
        <w:tabs>
          <w:tab w:val="left" w:pos="5820"/>
        </w:tabs>
      </w:pPr>
      <w:r>
        <w:tab/>
      </w:r>
    </w:p>
    <w:p w14:paraId="67878026" w14:textId="77777777" w:rsidR="002D07D6" w:rsidRPr="00B759BC" w:rsidRDefault="002D07D6" w:rsidP="002D07D6"/>
    <w:p w14:paraId="544C0FB0" w14:textId="77777777" w:rsidR="002D07D6" w:rsidRPr="00B759BC" w:rsidRDefault="002D07D6" w:rsidP="002D07D6"/>
    <w:p w14:paraId="0502C3A2" w14:textId="77777777" w:rsidR="002D07D6" w:rsidRPr="00B759BC" w:rsidRDefault="002D07D6" w:rsidP="002D07D6"/>
    <w:p w14:paraId="5617D885" w14:textId="77777777" w:rsidR="002D07D6" w:rsidRPr="00B759BC" w:rsidRDefault="002D07D6" w:rsidP="002D07D6"/>
    <w:p w14:paraId="6BDA48C5" w14:textId="77777777" w:rsidR="002D07D6" w:rsidRPr="00B759BC" w:rsidRDefault="002D07D6" w:rsidP="002D07D6"/>
    <w:p w14:paraId="3026A155" w14:textId="77777777" w:rsidR="002D07D6" w:rsidRPr="00B759BC" w:rsidRDefault="002D07D6" w:rsidP="002D07D6"/>
    <w:p w14:paraId="550805C8" w14:textId="77777777" w:rsidR="002D07D6" w:rsidRPr="00B759BC" w:rsidRDefault="002D07D6" w:rsidP="002D07D6"/>
    <w:p w14:paraId="2FD2A392" w14:textId="77777777" w:rsidR="002D07D6" w:rsidRPr="00B759BC" w:rsidRDefault="002D07D6" w:rsidP="002D07D6"/>
    <w:p w14:paraId="3ED9F0AE" w14:textId="77777777" w:rsidR="002D07D6" w:rsidRPr="00B759BC" w:rsidRDefault="002D07D6" w:rsidP="002D07D6"/>
    <w:p w14:paraId="49F3187B" w14:textId="77777777" w:rsidR="002D07D6" w:rsidRDefault="002D07D6" w:rsidP="002D07D6">
      <w:pPr>
        <w:jc w:val="center"/>
      </w:pPr>
    </w:p>
    <w:p w14:paraId="0DFEF549" w14:textId="77777777" w:rsidR="002D07D6" w:rsidRDefault="002D07D6" w:rsidP="002D07D6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4112" behindDoc="1" locked="0" layoutInCell="1" allowOverlap="1" wp14:anchorId="05A158F2" wp14:editId="19DDE99F">
                <wp:simplePos x="0" y="0"/>
                <wp:positionH relativeFrom="margin">
                  <wp:posOffset>2514600</wp:posOffset>
                </wp:positionH>
                <wp:positionV relativeFrom="margin">
                  <wp:posOffset>7217410</wp:posOffset>
                </wp:positionV>
                <wp:extent cx="3181350" cy="1485900"/>
                <wp:effectExtent l="0" t="0" r="0" b="0"/>
                <wp:wrapSquare wrapText="bothSides"/>
                <wp:docPr id="937137822" name="Rectangle 9371378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1485900"/>
                        </a:xfrm>
                        <a:prstGeom prst="rect">
                          <a:avLst/>
                        </a:prstGeom>
                        <a:blipFill dpi="0" rotWithShape="1">
                          <a:blip r:embed="rId28">
                            <a:alphaModFix amt="47000"/>
                            <a:duotone>
                              <a:schemeClr val="accent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 l="-21671" t="-13616" r="1753" b="112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B3DFBF" id="Rectangle 937137822" o:spid="_x0000_s1026" style="position:absolute;margin-left:198pt;margin-top:568.3pt;width:250.5pt;height:117pt;z-index:-25132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" stroked="f" strokeweight="1pt">
                <v:fill r:id="rId29" o:title="" opacity="30802f" recolor="t" rotate="t" type="frame"/>
                <v:imagedata recolortarget="#00395a [1445]"/>
                <w10:wrap type="square" anchorx="margin" anchory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88992" behindDoc="0" locked="0" layoutInCell="1" allowOverlap="1" wp14:anchorId="71584AF5" wp14:editId="63407CCE">
            <wp:simplePos x="0" y="0"/>
            <wp:positionH relativeFrom="column">
              <wp:posOffset>-371475</wp:posOffset>
            </wp:positionH>
            <wp:positionV relativeFrom="paragraph">
              <wp:posOffset>1741170</wp:posOffset>
            </wp:positionV>
            <wp:extent cx="1643199" cy="1676400"/>
            <wp:effectExtent l="57150" t="0" r="14605" b="95250"/>
            <wp:wrapNone/>
            <wp:docPr id="937137824" name="Picture 937137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199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3C00E8F1" wp14:editId="09F533EE">
                <wp:simplePos x="0" y="0"/>
                <wp:positionH relativeFrom="column">
                  <wp:posOffset>-495300</wp:posOffset>
                </wp:positionH>
                <wp:positionV relativeFrom="paragraph">
                  <wp:posOffset>1503045</wp:posOffset>
                </wp:positionV>
                <wp:extent cx="1876425" cy="3238500"/>
                <wp:effectExtent l="0" t="0" r="28575" b="19050"/>
                <wp:wrapNone/>
                <wp:docPr id="937137823" name="Rounded Rectangle 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238500"/>
                        </a:xfrm>
                        <a:prstGeom prst="rect">
                          <a:avLst/>
                        </a:prstGeom>
                        <a:solidFill>
                          <a:srgbClr val="286580"/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00C50D" id="Rounded Rectangle 690" o:spid="_x0000_s1026" style="position:absolute;margin-left:-39pt;margin-top:118.35pt;width:147.75pt;height:25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" fillcolor="#286580" strokecolor="white [3212]" strokeweight="1pt"/>
            </w:pict>
          </mc:Fallback>
        </mc:AlternateContent>
      </w:r>
    </w:p>
    <w:p w14:paraId="50CA1FDD" w14:textId="77777777" w:rsidR="00B759BC" w:rsidRDefault="00B759BC" w:rsidP="00B759BC">
      <w:pPr>
        <w:spacing w:after="0"/>
      </w:pPr>
    </w:p>
    <w:sectPr w:rsidR="00B759BC" w:rsidSect="00BE5E79">
      <w:footerReference w:type="even" r:id="rId31"/>
      <w:footerReference w:type="default" r:id="rId32"/>
      <w:pgSz w:w="12240" w:h="15840"/>
      <w:pgMar w:top="1728" w:right="1080" w:bottom="1152" w:left="1080" w:header="720" w:footer="504" w:gutter="0"/>
      <w:pgNumType w:start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F3D6DC7" w14:textId="77777777" w:rsidR="00BB66E4" w:rsidRDefault="00BB66E4" w:rsidP="000A6A4E">
      <w:r>
        <w:separator/>
      </w:r>
    </w:p>
  </w:endnote>
  <w:endnote w:type="continuationSeparator" w:id="0">
    <w:p w14:paraId="5454E982" w14:textId="77777777" w:rsidR="00BB66E4" w:rsidRDefault="00BB66E4" w:rsidP="000A6A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Leelawadee UI Semilight">
    <w:panose1 w:val="020B0402040204020203"/>
    <w:charset w:val="00"/>
    <w:family w:val="swiss"/>
    <w:pitch w:val="variable"/>
    <w:sig w:usb0="A3000003" w:usb1="00000000" w:usb2="00010000" w:usb3="00000000" w:csb0="000101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</w:rPr>
      <w:id w:val="698662763"/>
      <w:docPartObj>
        <w:docPartGallery w:val="Page Numbers (Bottom of Page)"/>
        <w:docPartUnique/>
      </w:docPartObj>
    </w:sdtPr>
    <w:sdtContent>
      <w:p w14:paraId="03552ABC" w14:textId="77777777" w:rsidR="00BB66E4" w:rsidRDefault="00BB66E4" w:rsidP="00211D7E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755527D7" w14:textId="77777777" w:rsidR="00BB66E4" w:rsidRDefault="00BB66E4" w:rsidP="002F19AF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</w:rPr>
      <w:id w:val="-321969317"/>
      <w:docPartObj>
        <w:docPartGallery w:val="Page Numbers (Bottom of Page)"/>
        <w:docPartUnique/>
      </w:docPartObj>
    </w:sdtPr>
    <w:sdtContent>
      <w:p w14:paraId="449CD77B" w14:textId="046CE1F2" w:rsidR="00BB66E4" w:rsidRDefault="00BB66E4" w:rsidP="00211D7E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2D07D6">
          <w:rPr>
            <w:rStyle w:val="PageNumber"/>
            <w:noProof/>
          </w:rPr>
          <w:t>5</w:t>
        </w:r>
        <w:r>
          <w:rPr>
            <w:rStyle w:val="PageNumber"/>
          </w:rPr>
          <w:fldChar w:fldCharType="end"/>
        </w:r>
      </w:p>
    </w:sdtContent>
  </w:sdt>
  <w:p w14:paraId="50036D30" w14:textId="77777777" w:rsidR="00BB66E4" w:rsidRDefault="00BB66E4" w:rsidP="002F19AF">
    <w:pPr>
      <w:pStyle w:val="Footer"/>
      <w:ind w:right="360"/>
    </w:pPr>
    <w:r>
      <w:tab/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BD2DB3B" w14:textId="77777777" w:rsidR="00BB66E4" w:rsidRDefault="00BB66E4" w:rsidP="000A6A4E">
      <w:r>
        <w:separator/>
      </w:r>
    </w:p>
  </w:footnote>
  <w:footnote w:type="continuationSeparator" w:id="0">
    <w:p w14:paraId="53870E95" w14:textId="77777777" w:rsidR="00BB66E4" w:rsidRDefault="00BB66E4" w:rsidP="000A6A4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35615D"/>
    <w:multiLevelType w:val="multilevel"/>
    <w:tmpl w:val="ECF2BFB8"/>
    <w:lvl w:ilvl="0">
      <w:numFmt w:val="bullet"/>
      <w:lvlText w:val="·"/>
      <w:lvlJc w:val="left"/>
      <w:rPr>
        <w:rFonts w:ascii="Symbol" w:eastAsia="Symbol" w:hAnsi="Symbol"/>
        <w:color w:val="497CBF"/>
        <w:spacing w:val="6"/>
        <w:w w:val="100"/>
        <w:sz w:val="10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2632DA1"/>
    <w:multiLevelType w:val="hybridMultilevel"/>
    <w:tmpl w:val="4E6CD4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5A5219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038658FE"/>
    <w:multiLevelType w:val="multilevel"/>
    <w:tmpl w:val="F142FF76"/>
    <w:lvl w:ilvl="0">
      <w:numFmt w:val="bullet"/>
      <w:lvlText w:val="·"/>
      <w:lvlJc w:val="left"/>
      <w:pPr>
        <w:tabs>
          <w:tab w:val="left" w:pos="360"/>
        </w:tabs>
      </w:pPr>
      <w:rPr>
        <w:rFonts w:ascii="Symbol" w:eastAsia="Symbol" w:hAnsi="Symbol"/>
        <w:color w:val="000000"/>
        <w:spacing w:val="0"/>
        <w:w w:val="100"/>
        <w:sz w:val="22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05415002"/>
    <w:multiLevelType w:val="multilevel"/>
    <w:tmpl w:val="6816AC64"/>
    <w:lvl w:ilvl="0">
      <w:numFmt w:val="bullet"/>
      <w:lvlText w:val="·"/>
      <w:lvlJc w:val="left"/>
      <w:pPr>
        <w:tabs>
          <w:tab w:val="left" w:pos="936"/>
        </w:tabs>
      </w:pPr>
      <w:rPr>
        <w:rFonts w:ascii="Symbol" w:eastAsia="Symbol" w:hAnsi="Symbol"/>
        <w:color w:val="C0534F"/>
        <w:spacing w:val="0"/>
        <w:w w:val="100"/>
        <w:sz w:val="21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06395ABE"/>
    <w:multiLevelType w:val="multilevel"/>
    <w:tmpl w:val="0074CF8A"/>
    <w:lvl w:ilvl="0">
      <w:numFmt w:val="bullet"/>
      <w:lvlText w:val="o"/>
      <w:lvlJc w:val="left"/>
      <w:pPr>
        <w:tabs>
          <w:tab w:val="left" w:pos="360"/>
        </w:tabs>
      </w:pPr>
      <w:rPr>
        <w:rFonts w:ascii="Courier New" w:eastAsia="Courier New" w:hAnsi="Courier New"/>
        <w:color w:val="000000"/>
        <w:spacing w:val="0"/>
        <w:w w:val="100"/>
        <w:sz w:val="20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0F5605EE"/>
    <w:multiLevelType w:val="multilevel"/>
    <w:tmpl w:val="3F0E4734"/>
    <w:lvl w:ilvl="0">
      <w:numFmt w:val="bullet"/>
      <w:lvlText w:val="·"/>
      <w:lvlJc w:val="left"/>
      <w:pPr>
        <w:tabs>
          <w:tab w:val="left" w:pos="792"/>
        </w:tabs>
      </w:pPr>
      <w:rPr>
        <w:rFonts w:ascii="Symbol" w:eastAsia="Symbol" w:hAnsi="Symbol"/>
        <w:color w:val="B7544E"/>
        <w:spacing w:val="0"/>
        <w:w w:val="100"/>
        <w:sz w:val="19"/>
        <w:shd w:val="solid" w:color="FFFFFF" w:fill="FFFFFF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11120FF7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17F65C92"/>
    <w:multiLevelType w:val="hybridMultilevel"/>
    <w:tmpl w:val="0DF4C0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6A6EBD"/>
    <w:multiLevelType w:val="multilevel"/>
    <w:tmpl w:val="21422D94"/>
    <w:lvl w:ilvl="0">
      <w:numFmt w:val="bullet"/>
      <w:lvlText w:val="·"/>
      <w:lvlJc w:val="left"/>
      <w:pPr>
        <w:tabs>
          <w:tab w:val="left" w:pos="144"/>
        </w:tabs>
      </w:pPr>
      <w:rPr>
        <w:rFonts w:ascii="Symbol" w:eastAsia="Symbol" w:hAnsi="Symbol"/>
        <w:color w:val="6A4956"/>
        <w:spacing w:val="0"/>
        <w:w w:val="100"/>
        <w:sz w:val="12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24296BB9"/>
    <w:multiLevelType w:val="hybridMultilevel"/>
    <w:tmpl w:val="AD181C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BD2D86"/>
    <w:multiLevelType w:val="hybridMultilevel"/>
    <w:tmpl w:val="371443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4E77A00"/>
    <w:multiLevelType w:val="multilevel"/>
    <w:tmpl w:val="310C0004"/>
    <w:lvl w:ilvl="0">
      <w:numFmt w:val="bullet"/>
      <w:lvlText w:val="·"/>
      <w:lvlJc w:val="left"/>
      <w:pPr>
        <w:tabs>
          <w:tab w:val="left" w:pos="360"/>
        </w:tabs>
      </w:pPr>
      <w:rPr>
        <w:rFonts w:ascii="Symbol" w:eastAsia="Symbol" w:hAnsi="Symbol"/>
        <w:color w:val="000000"/>
        <w:spacing w:val="0"/>
        <w:w w:val="100"/>
        <w:sz w:val="20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2A747150"/>
    <w:multiLevelType w:val="hybridMultilevel"/>
    <w:tmpl w:val="B64AE988"/>
    <w:lvl w:ilvl="0" w:tplc="95A215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F6D2FDE"/>
    <w:multiLevelType w:val="multilevel"/>
    <w:tmpl w:val="02445FD2"/>
    <w:lvl w:ilvl="0">
      <w:numFmt w:val="bullet"/>
      <w:lvlText w:val="·"/>
      <w:lvlJc w:val="left"/>
      <w:pPr>
        <w:tabs>
          <w:tab w:val="left" w:pos="864"/>
        </w:tabs>
      </w:pPr>
      <w:rPr>
        <w:rFonts w:ascii="Symbol" w:eastAsia="Symbol" w:hAnsi="Symbol"/>
        <w:b/>
        <w:color w:val="C05452"/>
        <w:spacing w:val="0"/>
        <w:w w:val="100"/>
        <w:sz w:val="15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310F4ADF"/>
    <w:multiLevelType w:val="multilevel"/>
    <w:tmpl w:val="346C93AC"/>
    <w:lvl w:ilvl="0">
      <w:numFmt w:val="bullet"/>
      <w:lvlText w:val="·"/>
      <w:lvlJc w:val="left"/>
      <w:pPr>
        <w:tabs>
          <w:tab w:val="left" w:pos="360"/>
        </w:tabs>
      </w:pPr>
      <w:rPr>
        <w:rFonts w:ascii="Symbol" w:eastAsia="Symbol" w:hAnsi="Symbol"/>
        <w:color w:val="000000"/>
        <w:spacing w:val="0"/>
        <w:w w:val="100"/>
        <w:sz w:val="24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31276FB3"/>
    <w:multiLevelType w:val="multilevel"/>
    <w:tmpl w:val="010C6BC2"/>
    <w:lvl w:ilvl="0">
      <w:numFmt w:val="bullet"/>
      <w:lvlText w:val="·"/>
      <w:lvlJc w:val="left"/>
      <w:pPr>
        <w:tabs>
          <w:tab w:val="left" w:pos="144"/>
        </w:tabs>
      </w:pPr>
      <w:rPr>
        <w:rFonts w:ascii="Symbol" w:eastAsia="Symbol" w:hAnsi="Symbol"/>
        <w:color w:val="497CC1"/>
        <w:spacing w:val="0"/>
        <w:w w:val="100"/>
        <w:sz w:val="8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35801AE9"/>
    <w:multiLevelType w:val="multilevel"/>
    <w:tmpl w:val="32068164"/>
    <w:lvl w:ilvl="0">
      <w:numFmt w:val="bullet"/>
      <w:lvlText w:val="·"/>
      <w:lvlJc w:val="left"/>
      <w:rPr>
        <w:rFonts w:ascii="Symbol" w:eastAsia="Symbol" w:hAnsi="Symbol"/>
        <w:color w:val="3677A3"/>
        <w:spacing w:val="0"/>
        <w:w w:val="100"/>
        <w:sz w:val="11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AEE0088"/>
    <w:multiLevelType w:val="multilevel"/>
    <w:tmpl w:val="0770B3B8"/>
    <w:lvl w:ilvl="0">
      <w:numFmt w:val="bullet"/>
      <w:lvlText w:val="·"/>
      <w:lvlJc w:val="left"/>
      <w:pPr>
        <w:tabs>
          <w:tab w:val="left" w:pos="72"/>
        </w:tabs>
      </w:pPr>
      <w:rPr>
        <w:rFonts w:ascii="Symbol" w:eastAsia="Symbol" w:hAnsi="Symbol"/>
        <w:b/>
        <w:color w:val="497CC1"/>
        <w:spacing w:val="-5"/>
        <w:w w:val="100"/>
        <w:sz w:val="12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CBE0EED"/>
    <w:multiLevelType w:val="multilevel"/>
    <w:tmpl w:val="80D04C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AD8121D"/>
    <w:multiLevelType w:val="multilevel"/>
    <w:tmpl w:val="51ACC24C"/>
    <w:lvl w:ilvl="0">
      <w:numFmt w:val="bullet"/>
      <w:lvlText w:val="·"/>
      <w:lvlJc w:val="left"/>
      <w:pPr>
        <w:tabs>
          <w:tab w:val="left" w:pos="432"/>
        </w:tabs>
      </w:pPr>
      <w:rPr>
        <w:rFonts w:ascii="Symbol" w:eastAsia="Symbol" w:hAnsi="Symbol"/>
        <w:color w:val="000000"/>
        <w:spacing w:val="0"/>
        <w:w w:val="100"/>
        <w:sz w:val="20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4CB038FB"/>
    <w:multiLevelType w:val="hybridMultilevel"/>
    <w:tmpl w:val="B44415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DDA6EB6"/>
    <w:multiLevelType w:val="hybridMultilevel"/>
    <w:tmpl w:val="39E0AEB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4DF616EE"/>
    <w:multiLevelType w:val="hybridMultilevel"/>
    <w:tmpl w:val="A746C0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E177FF4"/>
    <w:multiLevelType w:val="multilevel"/>
    <w:tmpl w:val="F142FF76"/>
    <w:lvl w:ilvl="0">
      <w:numFmt w:val="bullet"/>
      <w:lvlText w:val="·"/>
      <w:lvlJc w:val="left"/>
      <w:pPr>
        <w:tabs>
          <w:tab w:val="left" w:pos="360"/>
        </w:tabs>
      </w:pPr>
      <w:rPr>
        <w:rFonts w:ascii="Symbol" w:eastAsia="Symbol" w:hAnsi="Symbol"/>
        <w:color w:val="000000"/>
        <w:spacing w:val="0"/>
        <w:w w:val="100"/>
        <w:sz w:val="22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55346292"/>
    <w:multiLevelType w:val="hybridMultilevel"/>
    <w:tmpl w:val="A98875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32837FC"/>
    <w:multiLevelType w:val="hybridMultilevel"/>
    <w:tmpl w:val="F99C6E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F4D20EA"/>
    <w:multiLevelType w:val="hybridMultilevel"/>
    <w:tmpl w:val="07BACCDA"/>
    <w:lvl w:ilvl="0" w:tplc="7AA821A0">
      <w:start w:val="1"/>
      <w:numFmt w:val="bullet"/>
      <w:pStyle w:val="SD28Body-BulletedListItalic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B360FB0"/>
    <w:multiLevelType w:val="hybridMultilevel"/>
    <w:tmpl w:val="F6EA0952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9" w15:restartNumberingAfterBreak="0">
    <w:nsid w:val="7F9C631D"/>
    <w:multiLevelType w:val="multilevel"/>
    <w:tmpl w:val="2674B774"/>
    <w:lvl w:ilvl="0">
      <w:numFmt w:val="bullet"/>
      <w:lvlText w:val="·"/>
      <w:lvlJc w:val="left"/>
      <w:rPr>
        <w:rFonts w:ascii="Symbol" w:eastAsia="Symbol" w:hAnsi="Symbol"/>
        <w:b/>
        <w:color w:val="497CC1"/>
        <w:spacing w:val="0"/>
        <w:w w:val="100"/>
        <w:sz w:val="12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2"/>
  </w:num>
  <w:num w:numId="2">
    <w:abstractNumId w:val="5"/>
  </w:num>
  <w:num w:numId="3">
    <w:abstractNumId w:val="20"/>
  </w:num>
  <w:num w:numId="4">
    <w:abstractNumId w:val="15"/>
  </w:num>
  <w:num w:numId="5">
    <w:abstractNumId w:val="24"/>
  </w:num>
  <w:num w:numId="6">
    <w:abstractNumId w:val="6"/>
  </w:num>
  <w:num w:numId="7">
    <w:abstractNumId w:val="29"/>
  </w:num>
  <w:num w:numId="8">
    <w:abstractNumId w:val="16"/>
  </w:num>
  <w:num w:numId="9">
    <w:abstractNumId w:val="14"/>
  </w:num>
  <w:num w:numId="10">
    <w:abstractNumId w:val="18"/>
  </w:num>
  <w:num w:numId="11">
    <w:abstractNumId w:val="9"/>
  </w:num>
  <w:num w:numId="12">
    <w:abstractNumId w:val="4"/>
  </w:num>
  <w:num w:numId="13">
    <w:abstractNumId w:val="0"/>
  </w:num>
  <w:num w:numId="14">
    <w:abstractNumId w:val="17"/>
  </w:num>
  <w:num w:numId="15">
    <w:abstractNumId w:val="28"/>
  </w:num>
  <w:num w:numId="16">
    <w:abstractNumId w:val="1"/>
  </w:num>
  <w:num w:numId="17">
    <w:abstractNumId w:val="19"/>
  </w:num>
  <w:num w:numId="18">
    <w:abstractNumId w:val="23"/>
  </w:num>
  <w:num w:numId="19">
    <w:abstractNumId w:val="3"/>
  </w:num>
  <w:num w:numId="20">
    <w:abstractNumId w:val="27"/>
  </w:num>
  <w:num w:numId="21">
    <w:abstractNumId w:val="7"/>
  </w:num>
  <w:num w:numId="22">
    <w:abstractNumId w:val="2"/>
  </w:num>
  <w:num w:numId="23">
    <w:abstractNumId w:val="13"/>
  </w:num>
  <w:num w:numId="24">
    <w:abstractNumId w:val="21"/>
  </w:num>
  <w:num w:numId="25">
    <w:abstractNumId w:val="26"/>
  </w:num>
  <w:num w:numId="26">
    <w:abstractNumId w:val="8"/>
  </w:num>
  <w:num w:numId="27">
    <w:abstractNumId w:val="11"/>
  </w:num>
  <w:num w:numId="28">
    <w:abstractNumId w:val="10"/>
  </w:num>
  <w:num w:numId="29">
    <w:abstractNumId w:val="22"/>
  </w:num>
  <w:num w:numId="30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/>
  <w:attachedTemplate r:id="rId1"/>
  <w:stylePaneFormatFilter w:val="5026" w:allStyles="0" w:customStyles="1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defaultTabStop w:val="720"/>
  <w:characterSpacingControl w:val="doNotCompress"/>
  <w:hdrShapeDefaults>
    <o:shapedefaults v:ext="edit" spidmax="14337">
      <o:colormru v:ext="edit" colors="#286580"/>
      <o:colormenu v:ext="edit" fill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599C"/>
    <w:rsid w:val="000029F1"/>
    <w:rsid w:val="00006BE1"/>
    <w:rsid w:val="00011D71"/>
    <w:rsid w:val="0002624C"/>
    <w:rsid w:val="00087FE3"/>
    <w:rsid w:val="0009337F"/>
    <w:rsid w:val="000A6A4E"/>
    <w:rsid w:val="000C0EA7"/>
    <w:rsid w:val="000C1EE5"/>
    <w:rsid w:val="000D3142"/>
    <w:rsid w:val="000D7C94"/>
    <w:rsid w:val="000E5CF0"/>
    <w:rsid w:val="000E6DD3"/>
    <w:rsid w:val="00114367"/>
    <w:rsid w:val="00191921"/>
    <w:rsid w:val="001A484A"/>
    <w:rsid w:val="001A7172"/>
    <w:rsid w:val="001A7C54"/>
    <w:rsid w:val="001C441D"/>
    <w:rsid w:val="001D338A"/>
    <w:rsid w:val="001E20C3"/>
    <w:rsid w:val="001E4A70"/>
    <w:rsid w:val="001F1684"/>
    <w:rsid w:val="00211D7E"/>
    <w:rsid w:val="002364E0"/>
    <w:rsid w:val="00250924"/>
    <w:rsid w:val="002537F5"/>
    <w:rsid w:val="00284EF3"/>
    <w:rsid w:val="0029038E"/>
    <w:rsid w:val="0029738F"/>
    <w:rsid w:val="002D07D6"/>
    <w:rsid w:val="002D3929"/>
    <w:rsid w:val="002D4802"/>
    <w:rsid w:val="002F19AF"/>
    <w:rsid w:val="002F2004"/>
    <w:rsid w:val="00300A60"/>
    <w:rsid w:val="00304534"/>
    <w:rsid w:val="00357CF3"/>
    <w:rsid w:val="003642A4"/>
    <w:rsid w:val="0036514F"/>
    <w:rsid w:val="00372BE6"/>
    <w:rsid w:val="003746A0"/>
    <w:rsid w:val="003C1807"/>
    <w:rsid w:val="003C2C8F"/>
    <w:rsid w:val="003C4177"/>
    <w:rsid w:val="003C552A"/>
    <w:rsid w:val="003D6811"/>
    <w:rsid w:val="003E292E"/>
    <w:rsid w:val="003E7E0C"/>
    <w:rsid w:val="003F31B9"/>
    <w:rsid w:val="00401FCE"/>
    <w:rsid w:val="004114F2"/>
    <w:rsid w:val="00414B60"/>
    <w:rsid w:val="0042438A"/>
    <w:rsid w:val="0047508B"/>
    <w:rsid w:val="0047653A"/>
    <w:rsid w:val="00491CD4"/>
    <w:rsid w:val="00493B7F"/>
    <w:rsid w:val="004967C5"/>
    <w:rsid w:val="004E1A0F"/>
    <w:rsid w:val="004F5997"/>
    <w:rsid w:val="00544DDE"/>
    <w:rsid w:val="005730C0"/>
    <w:rsid w:val="00573D9B"/>
    <w:rsid w:val="0057787C"/>
    <w:rsid w:val="00577F7F"/>
    <w:rsid w:val="005A08FE"/>
    <w:rsid w:val="005A599C"/>
    <w:rsid w:val="005C2B09"/>
    <w:rsid w:val="005C6F55"/>
    <w:rsid w:val="005D10FF"/>
    <w:rsid w:val="005D46B4"/>
    <w:rsid w:val="005F53DA"/>
    <w:rsid w:val="00612A06"/>
    <w:rsid w:val="00677937"/>
    <w:rsid w:val="006924A8"/>
    <w:rsid w:val="006E4861"/>
    <w:rsid w:val="00713FE0"/>
    <w:rsid w:val="00723544"/>
    <w:rsid w:val="007243C2"/>
    <w:rsid w:val="0073563F"/>
    <w:rsid w:val="007402F7"/>
    <w:rsid w:val="0075780C"/>
    <w:rsid w:val="00763E38"/>
    <w:rsid w:val="00766912"/>
    <w:rsid w:val="00775B30"/>
    <w:rsid w:val="007879E4"/>
    <w:rsid w:val="007A62CC"/>
    <w:rsid w:val="007D0796"/>
    <w:rsid w:val="007F5864"/>
    <w:rsid w:val="00836A12"/>
    <w:rsid w:val="00852585"/>
    <w:rsid w:val="00866BED"/>
    <w:rsid w:val="00875FE0"/>
    <w:rsid w:val="00881BF6"/>
    <w:rsid w:val="008F4BC8"/>
    <w:rsid w:val="00901431"/>
    <w:rsid w:val="009331FE"/>
    <w:rsid w:val="009349CE"/>
    <w:rsid w:val="0094667D"/>
    <w:rsid w:val="00950C60"/>
    <w:rsid w:val="00971AFA"/>
    <w:rsid w:val="0098377D"/>
    <w:rsid w:val="009948E7"/>
    <w:rsid w:val="009B4060"/>
    <w:rsid w:val="009B482D"/>
    <w:rsid w:val="009D1AD0"/>
    <w:rsid w:val="009E29D6"/>
    <w:rsid w:val="009F28D4"/>
    <w:rsid w:val="00A1588B"/>
    <w:rsid w:val="00A433B2"/>
    <w:rsid w:val="00A606C7"/>
    <w:rsid w:val="00A83DE3"/>
    <w:rsid w:val="00AA3A1B"/>
    <w:rsid w:val="00AB4ECD"/>
    <w:rsid w:val="00AC6714"/>
    <w:rsid w:val="00AD0DAC"/>
    <w:rsid w:val="00AE4C41"/>
    <w:rsid w:val="00AF0274"/>
    <w:rsid w:val="00AF22AE"/>
    <w:rsid w:val="00B06226"/>
    <w:rsid w:val="00B20A00"/>
    <w:rsid w:val="00B2280A"/>
    <w:rsid w:val="00B5489C"/>
    <w:rsid w:val="00B566AA"/>
    <w:rsid w:val="00B759BC"/>
    <w:rsid w:val="00B804DB"/>
    <w:rsid w:val="00BA14AB"/>
    <w:rsid w:val="00BB66E4"/>
    <w:rsid w:val="00BE0800"/>
    <w:rsid w:val="00BE2E99"/>
    <w:rsid w:val="00BE5E79"/>
    <w:rsid w:val="00BF5344"/>
    <w:rsid w:val="00C021DE"/>
    <w:rsid w:val="00C1682C"/>
    <w:rsid w:val="00C542CB"/>
    <w:rsid w:val="00C60C7A"/>
    <w:rsid w:val="00C86DAF"/>
    <w:rsid w:val="00CA2FCF"/>
    <w:rsid w:val="00CA579B"/>
    <w:rsid w:val="00CC3389"/>
    <w:rsid w:val="00CD20F0"/>
    <w:rsid w:val="00CF175C"/>
    <w:rsid w:val="00D06A76"/>
    <w:rsid w:val="00D07FB8"/>
    <w:rsid w:val="00D17813"/>
    <w:rsid w:val="00D31D12"/>
    <w:rsid w:val="00D37E93"/>
    <w:rsid w:val="00D51B28"/>
    <w:rsid w:val="00D86474"/>
    <w:rsid w:val="00D9097D"/>
    <w:rsid w:val="00DC355E"/>
    <w:rsid w:val="00DC3C58"/>
    <w:rsid w:val="00DD38C3"/>
    <w:rsid w:val="00DD6B6D"/>
    <w:rsid w:val="00E43F47"/>
    <w:rsid w:val="00E63D2D"/>
    <w:rsid w:val="00E71127"/>
    <w:rsid w:val="00E969EF"/>
    <w:rsid w:val="00ED00EB"/>
    <w:rsid w:val="00EE2342"/>
    <w:rsid w:val="00F131E9"/>
    <w:rsid w:val="00F35E0A"/>
    <w:rsid w:val="00F6070E"/>
    <w:rsid w:val="00F67376"/>
    <w:rsid w:val="00FA718F"/>
    <w:rsid w:val="00FE0A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>
      <o:colormru v:ext="edit" colors="#286580"/>
      <o:colormenu v:ext="edit" fillcolor="none"/>
    </o:shapedefaults>
    <o:shapelayout v:ext="edit">
      <o:idmap v:ext="edit" data="1"/>
    </o:shapelayout>
  </w:shapeDefaults>
  <w:decimalSymbol w:val="."/>
  <w:listSeparator w:val=","/>
  <w14:docId w14:val="45BF1A96"/>
  <w15:chartTrackingRefBased/>
  <w15:docId w15:val="{DA2C9DD4-F3D8-452E-8458-425190B133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A6A4E"/>
    <w:pPr>
      <w:spacing w:after="160"/>
    </w:pPr>
    <w:rPr>
      <w:rFonts w:ascii="Calibri" w:hAnsi="Calibri" w:cs="Calibri"/>
      <w:sz w:val="20"/>
      <w:szCs w:val="22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C3C5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C3C5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DC3C5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DC3C58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DC3C58"/>
    <w:rPr>
      <w:rFonts w:asciiTheme="majorHAnsi" w:eastAsiaTheme="majorEastAsia" w:hAnsiTheme="majorHAnsi" w:cstheme="majorBidi"/>
      <w:color w:val="243F60" w:themeColor="accent1" w:themeShade="7F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rsid w:val="00DC3C58"/>
    <w:rPr>
      <w:rFonts w:asciiTheme="majorHAnsi" w:eastAsiaTheme="majorEastAsia" w:hAnsiTheme="majorHAnsi" w:cstheme="majorBidi"/>
      <w:i/>
      <w:iCs/>
      <w:color w:val="365F91" w:themeColor="accent1" w:themeShade="BF"/>
      <w:sz w:val="22"/>
      <w:szCs w:val="22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2F19AF"/>
    <w:pPr>
      <w:tabs>
        <w:tab w:val="center" w:pos="4680"/>
        <w:tab w:val="right" w:pos="9360"/>
      </w:tabs>
      <w:spacing w:after="0"/>
    </w:pPr>
  </w:style>
  <w:style w:type="paragraph" w:customStyle="1" w:styleId="SD28BodyFont-paraspaceafter">
    <w:name w:val="SD28 Body Font - para space after"/>
    <w:basedOn w:val="Normal"/>
    <w:qFormat/>
    <w:rsid w:val="007F5864"/>
  </w:style>
  <w:style w:type="character" w:customStyle="1" w:styleId="HeaderChar">
    <w:name w:val="Header Char"/>
    <w:basedOn w:val="DefaultParagraphFont"/>
    <w:link w:val="Header"/>
    <w:uiPriority w:val="99"/>
    <w:rsid w:val="002F19AF"/>
    <w:rPr>
      <w:rFonts w:ascii="Calibri" w:hAnsi="Calibri" w:cs="Calibri"/>
      <w:sz w:val="20"/>
      <w:szCs w:val="22"/>
      <w:lang w:val="en-US"/>
    </w:rPr>
  </w:style>
  <w:style w:type="paragraph" w:customStyle="1" w:styleId="SD28H2">
    <w:name w:val="SD28 H2"/>
    <w:basedOn w:val="Normal"/>
    <w:qFormat/>
    <w:rsid w:val="007F5864"/>
    <w:pPr>
      <w:spacing w:before="480" w:after="240"/>
    </w:pPr>
    <w:rPr>
      <w:b/>
      <w:color w:val="28657F"/>
      <w:sz w:val="36"/>
      <w:szCs w:val="36"/>
    </w:rPr>
  </w:style>
  <w:style w:type="paragraph" w:styleId="Footer">
    <w:name w:val="footer"/>
    <w:basedOn w:val="Normal"/>
    <w:link w:val="FooterChar"/>
    <w:uiPriority w:val="99"/>
    <w:unhideWhenUsed/>
    <w:rsid w:val="002F19AF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2F19AF"/>
    <w:rPr>
      <w:rFonts w:ascii="Calibri" w:hAnsi="Calibri" w:cs="Calibri"/>
      <w:sz w:val="20"/>
      <w:szCs w:val="22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2F19AF"/>
  </w:style>
  <w:style w:type="paragraph" w:customStyle="1" w:styleId="SD28BodyFont-noparaspaceafter">
    <w:name w:val="SD28 Body Font - no para space after"/>
    <w:basedOn w:val="SD28BodyFont-paraspaceafter"/>
    <w:qFormat/>
    <w:rsid w:val="007F5864"/>
    <w:pPr>
      <w:spacing w:after="0"/>
    </w:pPr>
  </w:style>
  <w:style w:type="paragraph" w:customStyle="1" w:styleId="SD28H3-DarkBlue">
    <w:name w:val="SD28 H3 - Dark Blue"/>
    <w:basedOn w:val="SD28H2"/>
    <w:qFormat/>
    <w:rsid w:val="009349CE"/>
    <w:pPr>
      <w:spacing w:before="0"/>
    </w:pPr>
    <w:rPr>
      <w:sz w:val="30"/>
      <w:szCs w:val="30"/>
    </w:rPr>
  </w:style>
  <w:style w:type="paragraph" w:customStyle="1" w:styleId="SD28H3-Green">
    <w:name w:val="SD28 H3 - Green"/>
    <w:basedOn w:val="SD28H2"/>
    <w:qFormat/>
    <w:rsid w:val="007F5864"/>
    <w:pPr>
      <w:spacing w:before="0"/>
    </w:pPr>
    <w:rPr>
      <w:color w:val="007F6F"/>
      <w:sz w:val="30"/>
      <w:szCs w:val="30"/>
    </w:rPr>
  </w:style>
  <w:style w:type="paragraph" w:customStyle="1" w:styleId="SD28H3-MediumBlue">
    <w:name w:val="SD28 H3 - Medium Blue"/>
    <w:basedOn w:val="SD28H2"/>
    <w:qFormat/>
    <w:rsid w:val="009349CE"/>
    <w:pPr>
      <w:spacing w:before="0"/>
    </w:pPr>
    <w:rPr>
      <w:color w:val="0165A0"/>
      <w:sz w:val="30"/>
      <w:szCs w:val="30"/>
    </w:rPr>
  </w:style>
  <w:style w:type="paragraph" w:customStyle="1" w:styleId="SD28H3-Black">
    <w:name w:val="SD28 H3 - Black"/>
    <w:basedOn w:val="SD28H3-Green"/>
    <w:qFormat/>
    <w:rsid w:val="007F5864"/>
    <w:rPr>
      <w:color w:val="000000" w:themeColor="text1"/>
    </w:rPr>
  </w:style>
  <w:style w:type="paragraph" w:customStyle="1" w:styleId="SD28H4-Green">
    <w:name w:val="SD28 H4 - Green"/>
    <w:basedOn w:val="SD28H3-Green"/>
    <w:qFormat/>
    <w:rsid w:val="00CF175C"/>
    <w:pPr>
      <w:spacing w:after="120"/>
    </w:pPr>
    <w:rPr>
      <w:sz w:val="26"/>
      <w:szCs w:val="26"/>
    </w:rPr>
  </w:style>
  <w:style w:type="paragraph" w:customStyle="1" w:styleId="SD28H4-MediumBlue">
    <w:name w:val="SD28 H4 - Medium Blue"/>
    <w:basedOn w:val="SD28H4-Green"/>
    <w:qFormat/>
    <w:rsid w:val="007F5864"/>
    <w:rPr>
      <w:color w:val="0165A0"/>
    </w:rPr>
  </w:style>
  <w:style w:type="character" w:customStyle="1" w:styleId="SD28-Bold-GreenBodyCharacter">
    <w:name w:val="SD28 - Bold-Green Body Character"/>
    <w:uiPriority w:val="1"/>
    <w:qFormat/>
    <w:rsid w:val="007F5864"/>
    <w:rPr>
      <w:b/>
      <w:bCs/>
      <w:color w:val="007F6F"/>
    </w:rPr>
  </w:style>
  <w:style w:type="character" w:customStyle="1" w:styleId="SD28HyperlinkBodyText">
    <w:name w:val="SD28 Hyperlink Body Text"/>
    <w:basedOn w:val="DefaultParagraphFont"/>
    <w:uiPriority w:val="1"/>
    <w:qFormat/>
    <w:rsid w:val="007F5864"/>
    <w:rPr>
      <w:color w:val="00B0F0"/>
      <w:u w:val="single"/>
    </w:rPr>
  </w:style>
  <w:style w:type="paragraph" w:customStyle="1" w:styleId="SD28H5BorderTopBottom-Black">
    <w:name w:val="SD28 H5 Border_Top_Bottom - Black"/>
    <w:basedOn w:val="Normal"/>
    <w:qFormat/>
    <w:rsid w:val="007F5864"/>
    <w:pPr>
      <w:pBdr>
        <w:top w:val="single" w:sz="4" w:space="1" w:color="auto"/>
        <w:bottom w:val="single" w:sz="4" w:space="1" w:color="auto"/>
      </w:pBdr>
      <w:spacing w:after="240"/>
    </w:pPr>
    <w:rPr>
      <w:b/>
      <w:szCs w:val="20"/>
    </w:rPr>
  </w:style>
  <w:style w:type="paragraph" w:customStyle="1" w:styleId="SD28H4-Italics-Black">
    <w:name w:val="SD28 H4 - Italics - Black"/>
    <w:basedOn w:val="SD28H4-MediumBlue"/>
    <w:qFormat/>
    <w:rsid w:val="001E20C3"/>
    <w:rPr>
      <w:i/>
      <w:iCs/>
      <w:color w:val="000000" w:themeColor="text1"/>
    </w:rPr>
  </w:style>
  <w:style w:type="paragraph" w:customStyle="1" w:styleId="SD28H5-Black">
    <w:name w:val="SD28 H5 - Black"/>
    <w:basedOn w:val="SD28BodyFont-paraspaceafter"/>
    <w:qFormat/>
    <w:rsid w:val="007F5864"/>
    <w:pPr>
      <w:spacing w:after="60"/>
    </w:pPr>
    <w:rPr>
      <w:b/>
      <w:bCs/>
    </w:rPr>
  </w:style>
  <w:style w:type="paragraph" w:customStyle="1" w:styleId="SD28BodyBoldItalic-Blue-noparaspaceafter">
    <w:name w:val="SD28 Body Bold_Italic - Blue - no para space after"/>
    <w:basedOn w:val="SD28BodyBoldItalic-Green-noparaspaceafter"/>
    <w:qFormat/>
    <w:rsid w:val="003E292E"/>
    <w:rPr>
      <w:color w:val="0165A0"/>
    </w:rPr>
  </w:style>
  <w:style w:type="paragraph" w:customStyle="1" w:styleId="SD28BodyBoldItalic-Green-noparaspaceafter">
    <w:name w:val="SD28 Body Bold_Italic - Green - no para space after"/>
    <w:basedOn w:val="Normal"/>
    <w:qFormat/>
    <w:rsid w:val="007F5864"/>
    <w:rPr>
      <w:b/>
      <w:bCs/>
      <w:i/>
      <w:iCs/>
      <w:color w:val="007F6F"/>
      <w:szCs w:val="20"/>
    </w:rPr>
  </w:style>
  <w:style w:type="paragraph" w:customStyle="1" w:styleId="SD28BodyBoldItalic-Green-paraspaceafter">
    <w:name w:val="SD28 Body Bold_Italic - Green - para space after"/>
    <w:basedOn w:val="SD28BodyBoldItalic-Green-noparaspaceafter"/>
    <w:qFormat/>
    <w:rsid w:val="007F5864"/>
    <w:pPr>
      <w:spacing w:after="120"/>
    </w:pPr>
  </w:style>
  <w:style w:type="paragraph" w:customStyle="1" w:styleId="SD28H3-Italics-Black">
    <w:name w:val="SD28 H3 - Italics - Black"/>
    <w:basedOn w:val="SD28H3-Black"/>
    <w:qFormat/>
    <w:rsid w:val="007F5864"/>
    <w:rPr>
      <w:i/>
      <w:iCs/>
    </w:rPr>
  </w:style>
  <w:style w:type="table" w:styleId="TableGrid">
    <w:name w:val="Table Grid"/>
    <w:basedOn w:val="TableNormal"/>
    <w:uiPriority w:val="59"/>
    <w:rsid w:val="001E4A70"/>
    <w:pPr>
      <w:spacing w:before="-1"/>
    </w:pPr>
    <w:rPr>
      <w:rFonts w:ascii="Times New Roman" w:eastAsia="PMingLiU" w:hAnsi="Times New Roman" w:cs="Times New Roman"/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D28Body-BulletedListItalics">
    <w:name w:val="SD28 Body - Bulleted List Italics"/>
    <w:basedOn w:val="Normal"/>
    <w:qFormat/>
    <w:rsid w:val="007F5864"/>
    <w:pPr>
      <w:numPr>
        <w:numId w:val="20"/>
      </w:numPr>
    </w:pPr>
    <w:rPr>
      <w:i/>
      <w:iCs/>
      <w:szCs w:val="20"/>
    </w:rPr>
  </w:style>
  <w:style w:type="paragraph" w:customStyle="1" w:styleId="SD28BodyBoldItalic-Blue-paraspaceafter">
    <w:name w:val="SD28 Body Bold_Italic - Blue - para space after"/>
    <w:basedOn w:val="SD28BodyBoldItalic-Green-paraspaceafter"/>
    <w:qFormat/>
    <w:rsid w:val="003E292E"/>
    <w:rPr>
      <w:color w:val="0165A0"/>
    </w:rPr>
  </w:style>
  <w:style w:type="paragraph" w:customStyle="1" w:styleId="SD28H4-BrightBlue">
    <w:name w:val="SD28 H4 - Bright Blue"/>
    <w:basedOn w:val="SD28H4-MediumBlue"/>
    <w:qFormat/>
    <w:rsid w:val="00B06226"/>
    <w:rPr>
      <w:color w:val="0083BF"/>
    </w:rPr>
  </w:style>
  <w:style w:type="paragraph" w:customStyle="1" w:styleId="SD28H3-BrightBlue">
    <w:name w:val="SD28 H3 - Bright Blue"/>
    <w:basedOn w:val="SD28H3-Green"/>
    <w:qFormat/>
    <w:rsid w:val="00B06226"/>
    <w:rPr>
      <w:color w:val="0083BF"/>
    </w:rPr>
  </w:style>
  <w:style w:type="paragraph" w:customStyle="1" w:styleId="SD28TableofContentsStyle">
    <w:name w:val="SD28 Table of Contents...Style"/>
    <w:basedOn w:val="Normal"/>
    <w:qFormat/>
    <w:rsid w:val="000A6A4E"/>
    <w:pPr>
      <w:tabs>
        <w:tab w:val="right" w:leader="dot" w:pos="9990"/>
      </w:tabs>
      <w:spacing w:after="120"/>
    </w:pPr>
    <w:rPr>
      <w:rFonts w:eastAsiaTheme="minorEastAsia"/>
      <w:sz w:val="22"/>
      <w:lang w:eastAsia="zh-CN"/>
    </w:rPr>
  </w:style>
  <w:style w:type="character" w:styleId="Hyperlink">
    <w:name w:val="Hyperlink"/>
    <w:basedOn w:val="DefaultParagraphFont"/>
    <w:uiPriority w:val="99"/>
    <w:unhideWhenUsed/>
    <w:rsid w:val="001F1684"/>
    <w:rPr>
      <w:color w:val="0000FF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1F1684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F2004"/>
    <w:rPr>
      <w:color w:val="800080" w:themeColor="followed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02624C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05464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bcsd28.civicweb.net/document/70641/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11.png"/><Relationship Id="rId3" Type="http://schemas.openxmlformats.org/officeDocument/2006/relationships/customXml" Target="../customXml/item3.xml"/><Relationship Id="rId21" Type="http://schemas.openxmlformats.org/officeDocument/2006/relationships/image" Target="media/image6.jpeg"/><Relationship Id="rId34" Type="http://schemas.openxmlformats.org/officeDocument/2006/relationships/glossaryDocument" Target="glossary/document.xml"/><Relationship Id="rId7" Type="http://schemas.openxmlformats.org/officeDocument/2006/relationships/settings" Target="settings.xml"/><Relationship Id="rId12" Type="http://schemas.openxmlformats.org/officeDocument/2006/relationships/hyperlink" Target="https://bcsd28.civicweb.net/document/70521/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10.pn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2.png"/><Relationship Id="rId20" Type="http://schemas.openxmlformats.org/officeDocument/2006/relationships/image" Target="media/image5.JP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bcsd28.civicweb.net/document/70641/" TargetMode="External"/><Relationship Id="rId24" Type="http://schemas.openxmlformats.org/officeDocument/2006/relationships/image" Target="media/image9.png"/><Relationship Id="rId32" Type="http://schemas.openxmlformats.org/officeDocument/2006/relationships/footer" Target="footer2.xml"/><Relationship Id="rId5" Type="http://schemas.openxmlformats.org/officeDocument/2006/relationships/numbering" Target="numbering.xml"/><Relationship Id="rId15" Type="http://schemas.openxmlformats.org/officeDocument/2006/relationships/image" Target="media/image1.png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10" Type="http://schemas.openxmlformats.org/officeDocument/2006/relationships/endnotes" Target="endnotes.xml"/><Relationship Id="rId19" Type="http://schemas.microsoft.com/office/2007/relationships/hdphoto" Target="media/hdphoto1.wdp"/><Relationship Id="rId3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bcsd28.civicweb.net/document/70521/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theme" Target="theme/theme1.xml"/><Relationship Id="rId8" Type="http://schemas.openxmlformats.org/officeDocument/2006/relationships/webSettings" Target="web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anlowndes\AppData\Local\Temp\Temp4_SD28%20Document%20Templates%20All%20Nov%202022%20(3).zip\SD28%20Document%20Templates%20All%20Nov%202022\SD28%20Template%20-%20Report%20Dotx\SD28%20Report%20Templates%20DOTX\SD28-Report-Template-Dark_Blu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Leelawadee UI Semilight">
    <w:panose1 w:val="020B0402040204020203"/>
    <w:charset w:val="00"/>
    <w:family w:val="swiss"/>
    <w:pitch w:val="variable"/>
    <w:sig w:usb0="A3000003" w:usb1="00000000" w:usb2="00010000" w:usb3="00000000" w:csb0="000101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4F1A"/>
    <w:rsid w:val="001776E7"/>
    <w:rsid w:val="00206586"/>
    <w:rsid w:val="00674F1A"/>
    <w:rsid w:val="007C29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1776E7"/>
    <w:rPr>
      <w:color w:val="808080"/>
    </w:rPr>
  </w:style>
  <w:style w:type="paragraph" w:customStyle="1" w:styleId="5AE300F1D44F480EB499B0F5C71C056C">
    <w:name w:val="5AE300F1D44F480EB499B0F5C71C056C"/>
    <w:rsid w:val="00674F1A"/>
  </w:style>
  <w:style w:type="paragraph" w:customStyle="1" w:styleId="326B24F7F4744BD6A130DA6CF1270035">
    <w:name w:val="326B24F7F4744BD6A130DA6CF1270035"/>
    <w:rsid w:val="00674F1A"/>
  </w:style>
  <w:style w:type="paragraph" w:customStyle="1" w:styleId="5AE300F1D44F480EB499B0F5C71C056C1">
    <w:name w:val="5AE300F1D44F480EB499B0F5C71C056C1"/>
    <w:rsid w:val="001776E7"/>
    <w:pPr>
      <w:spacing w:before="480" w:after="240" w:line="240" w:lineRule="auto"/>
    </w:pPr>
    <w:rPr>
      <w:rFonts w:ascii="Calibri" w:eastAsiaTheme="minorHAnsi" w:hAnsi="Calibri" w:cs="Calibri"/>
      <w:b/>
      <w:color w:val="28657F"/>
      <w:sz w:val="36"/>
      <w:szCs w:val="36"/>
    </w:rPr>
  </w:style>
  <w:style w:type="paragraph" w:customStyle="1" w:styleId="0980372F8FE14EE8B42F07DC0CD115B3">
    <w:name w:val="0980372F8FE14EE8B42F07DC0CD115B3"/>
    <w:rsid w:val="001776E7"/>
    <w:pPr>
      <w:spacing w:line="240" w:lineRule="auto"/>
    </w:pPr>
    <w:rPr>
      <w:rFonts w:ascii="Calibri" w:eastAsiaTheme="minorHAnsi" w:hAnsi="Calibri" w:cs="Calibri"/>
      <w:sz w:val="20"/>
    </w:rPr>
  </w:style>
  <w:style w:type="paragraph" w:customStyle="1" w:styleId="5AE300F1D44F480EB499B0F5C71C056C2">
    <w:name w:val="5AE300F1D44F480EB499B0F5C71C056C2"/>
    <w:rsid w:val="001776E7"/>
    <w:pPr>
      <w:spacing w:before="480" w:after="240" w:line="240" w:lineRule="auto"/>
    </w:pPr>
    <w:rPr>
      <w:rFonts w:ascii="Calibri" w:eastAsiaTheme="minorHAnsi" w:hAnsi="Calibri" w:cs="Calibri"/>
      <w:b/>
      <w:color w:val="28657F"/>
      <w:sz w:val="36"/>
      <w:szCs w:val="36"/>
    </w:rPr>
  </w:style>
  <w:style w:type="paragraph" w:customStyle="1" w:styleId="0980372F8FE14EE8B42F07DC0CD115B31">
    <w:name w:val="0980372F8FE14EE8B42F07DC0CD115B31"/>
    <w:rsid w:val="001776E7"/>
    <w:pPr>
      <w:spacing w:line="240" w:lineRule="auto"/>
    </w:pPr>
    <w:rPr>
      <w:rFonts w:ascii="Calibri" w:eastAsiaTheme="minorHAnsi" w:hAnsi="Calibri" w:cs="Calibri"/>
      <w:sz w:val="20"/>
    </w:rPr>
  </w:style>
  <w:style w:type="paragraph" w:customStyle="1" w:styleId="DB3B71E678644A25A358D7708A45818B">
    <w:name w:val="DB3B71E678644A25A358D7708A45818B"/>
    <w:rsid w:val="001776E7"/>
  </w:style>
  <w:style w:type="paragraph" w:customStyle="1" w:styleId="366C0EA3FF7B4AFFA10F41DEFC9B8FDB">
    <w:name w:val="366C0EA3FF7B4AFFA10F41DEFC9B8FDB"/>
    <w:rsid w:val="001776E7"/>
  </w:style>
  <w:style w:type="paragraph" w:customStyle="1" w:styleId="CDC455ACA203454AB66D8EDBDE960A0C">
    <w:name w:val="CDC455ACA203454AB66D8EDBDE960A0C"/>
    <w:rsid w:val="001776E7"/>
  </w:style>
  <w:style w:type="paragraph" w:customStyle="1" w:styleId="F0C2B83C6FA34844BA35068484ED889F">
    <w:name w:val="F0C2B83C6FA34844BA35068484ED889F"/>
    <w:rsid w:val="001776E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SD28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0082CA"/>
      </a:accent2>
      <a:accent3>
        <a:srgbClr val="00806E"/>
      </a:accent3>
      <a:accent4>
        <a:srgbClr val="90BAAD"/>
      </a:accent4>
      <a:accent5>
        <a:srgbClr val="9EB9DA"/>
      </a:accent5>
      <a:accent6>
        <a:srgbClr val="FFFFFF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09A981F0399BB4CAD0C7042C2034692" ma:contentTypeVersion="15" ma:contentTypeDescription="Create a new document." ma:contentTypeScope="" ma:versionID="6b0106c9b96a1cf7212f9f0a45ee928f">
  <xsd:schema xmlns:xsd="http://www.w3.org/2001/XMLSchema" xmlns:xs="http://www.w3.org/2001/XMLSchema" xmlns:p="http://schemas.microsoft.com/office/2006/metadata/properties" xmlns:ns3="980db2d2-5b7e-4831-842e-a46568b6e22e" xmlns:ns4="5313b802-c7de-47ca-9c82-bbace41f5e8a" targetNamespace="http://schemas.microsoft.com/office/2006/metadata/properties" ma:root="true" ma:fieldsID="fd6848094edb00cf541434e663ba6e48" ns3:_="" ns4:_="">
    <xsd:import namespace="980db2d2-5b7e-4831-842e-a46568b6e22e"/>
    <xsd:import namespace="5313b802-c7de-47ca-9c82-bbace41f5e8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LengthInSeconds" minOccurs="0"/>
                <xsd:element ref="ns3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0db2d2-5b7e-4831-842e-a46568b6e22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_activity" ma:index="22" nillable="true" ma:displayName="_activity" ma:hidden="true" ma:internalName="_activity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313b802-c7de-47ca-9c82-bbace41f5e8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980db2d2-5b7e-4831-842e-a46568b6e22e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9F489B8-A708-43C4-AD5C-4844C0E062E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80db2d2-5b7e-4831-842e-a46568b6e22e"/>
    <ds:schemaRef ds:uri="5313b802-c7de-47ca-9c82-bbace41f5e8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A90FAE3-5B63-43BB-8DAA-184D114C927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E447E21-56B3-4324-ADE5-C0B28F6EAA8A}">
  <ds:schemaRefs>
    <ds:schemaRef ds:uri="http://schemas.microsoft.com/office/2006/metadata/properties"/>
    <ds:schemaRef ds:uri="http://purl.org/dc/terms/"/>
    <ds:schemaRef ds:uri="http://purl.org/dc/elements/1.1/"/>
    <ds:schemaRef ds:uri="980db2d2-5b7e-4831-842e-a46568b6e22e"/>
    <ds:schemaRef ds:uri="http://schemas.microsoft.com/office/infopath/2007/PartnerControls"/>
    <ds:schemaRef ds:uri="http://schemas.microsoft.com/office/2006/documentManagement/types"/>
    <ds:schemaRef ds:uri="http://purl.org/dc/dcmitype/"/>
    <ds:schemaRef ds:uri="http://schemas.openxmlformats.org/package/2006/metadata/core-properties"/>
    <ds:schemaRef ds:uri="5313b802-c7de-47ca-9c82-bbace41f5e8a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34AC75EE-30DD-4B18-A066-685244CF05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SD28-Report-Template-Dark_Blue</Template>
  <TotalTime>15</TotalTime>
  <Pages>6</Pages>
  <Words>23</Words>
  <Characters>136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 Lowndes</dc:creator>
  <cp:keywords/>
  <dc:description/>
  <cp:lastModifiedBy>Carmen Howe</cp:lastModifiedBy>
  <cp:revision>3</cp:revision>
  <cp:lastPrinted>2022-10-31T21:32:00Z</cp:lastPrinted>
  <dcterms:created xsi:type="dcterms:W3CDTF">2023-05-09T23:27:00Z</dcterms:created>
  <dcterms:modified xsi:type="dcterms:W3CDTF">2023-05-10T22:09:00Z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0x010100F09A981F0399BB4CAD0C7042C2034692</vt:lpwstr>
  </property>
</Properties>
</file>